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611EC" w:rsidRPr="00BC12D6" w:rsidRDefault="00D611EC" w:rsidP="00D611EC">
      <w:pPr>
        <w:spacing w:line="300" w:lineRule="exact"/>
        <w:rPr>
          <w:rFonts w:ascii="ＭＳ ゴシック" w:eastAsia="ＭＳ ゴシック" w:hAnsi="ＭＳ ゴシック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3FE8CF" wp14:editId="3BD33BA5">
                <wp:simplePos x="0" y="0"/>
                <wp:positionH relativeFrom="column">
                  <wp:posOffset>70485</wp:posOffset>
                </wp:positionH>
                <wp:positionV relativeFrom="paragraph">
                  <wp:posOffset>-5715</wp:posOffset>
                </wp:positionV>
                <wp:extent cx="2163411" cy="628650"/>
                <wp:effectExtent l="0" t="0" r="2794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3411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AA5" w:rsidRPr="00BC5E4A" w:rsidRDefault="00F02AA5" w:rsidP="00D611E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平成３１年３</w:t>
                            </w:r>
                            <w:r w:rsidRPr="00BC5E4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月</w:t>
                            </w:r>
                            <w:r w:rsidR="00336DE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２６</w:t>
                            </w:r>
                            <w:r w:rsidRPr="00BC5E4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p>
                          <w:p w:rsidR="00F02AA5" w:rsidRPr="00BC5E4A" w:rsidRDefault="00F02AA5" w:rsidP="00D611E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841B5">
                              <w:rPr>
                                <w:rFonts w:ascii="ＭＳ ゴシック" w:eastAsia="ＭＳ ゴシック" w:hAnsi="ＭＳ ゴシック" w:hint="eastAsia"/>
                                <w:spacing w:val="213"/>
                                <w:kern w:val="0"/>
                                <w:sz w:val="22"/>
                                <w:fitText w:val="2160" w:id="1147392001"/>
                              </w:rPr>
                              <w:t>資料提</w:t>
                            </w:r>
                            <w:r w:rsidRPr="002841B5">
                              <w:rPr>
                                <w:rFonts w:ascii="ＭＳ ゴシック" w:eastAsia="ＭＳ ゴシック" w:hAnsi="ＭＳ ゴシック" w:hint="eastAsia"/>
                                <w:spacing w:val="1"/>
                                <w:kern w:val="0"/>
                                <w:sz w:val="22"/>
                                <w:fitText w:val="2160" w:id="1147392001"/>
                              </w:rPr>
                              <w:t>供</w:t>
                            </w:r>
                          </w:p>
                          <w:p w:rsidR="00F02AA5" w:rsidRPr="00BC12D6" w:rsidRDefault="00F02AA5" w:rsidP="00D611E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BC5E4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県政担当記者クラブ</w:t>
                            </w:r>
                            <w:r w:rsidRPr="00BC5E4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同時提供）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.55pt;margin-top:-.45pt;width:170.35pt;height:4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">
                <v:textbox inset="5.85pt,.7pt,5.85pt,.7pt">
                  <w:txbxContent>
                    <w:p w:rsidR="00F02AA5" w:rsidRPr="00BC5E4A" w:rsidRDefault="00F02AA5" w:rsidP="00D611E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平成３１年３</w:t>
                      </w:r>
                      <w:r w:rsidRPr="00BC5E4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月</w:t>
                      </w:r>
                      <w:r w:rsidR="00336DE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２６</w:t>
                      </w:r>
                      <w:r w:rsidRPr="00BC5E4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日</w:t>
                      </w:r>
                    </w:p>
                    <w:p w:rsidR="00F02AA5" w:rsidRPr="00BC5E4A" w:rsidRDefault="00F02AA5" w:rsidP="00D611E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841B5">
                        <w:rPr>
                          <w:rFonts w:ascii="ＭＳ ゴシック" w:eastAsia="ＭＳ ゴシック" w:hAnsi="ＭＳ ゴシック" w:hint="eastAsia"/>
                          <w:spacing w:val="213"/>
                          <w:kern w:val="0"/>
                          <w:sz w:val="22"/>
                          <w:fitText w:val="2160" w:id="1147392001"/>
                        </w:rPr>
                        <w:t>資料提</w:t>
                      </w:r>
                      <w:r w:rsidRPr="002841B5">
                        <w:rPr>
                          <w:rFonts w:ascii="ＭＳ ゴシック" w:eastAsia="ＭＳ ゴシック" w:hAnsi="ＭＳ ゴシック" w:hint="eastAsia"/>
                          <w:spacing w:val="1"/>
                          <w:kern w:val="0"/>
                          <w:sz w:val="22"/>
                          <w:fitText w:val="2160" w:id="1147392001"/>
                        </w:rPr>
                        <w:t>供</w:t>
                      </w:r>
                    </w:p>
                    <w:p w:rsidR="00F02AA5" w:rsidRPr="00BC12D6" w:rsidRDefault="00F02AA5" w:rsidP="00D611E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BC5E4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県政担当記者クラブ</w:t>
                      </w:r>
                      <w:r w:rsidRPr="00BC5E4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同時提供）</w:t>
                      </w:r>
                    </w:p>
                  </w:txbxContent>
                </v:textbox>
              </v:shape>
            </w:pict>
          </mc:Fallback>
        </mc:AlternateContent>
      </w:r>
    </w:p>
    <w:p w:rsidR="00D611EC" w:rsidRPr="00BC12D6" w:rsidRDefault="00D611EC" w:rsidP="00D611EC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:rsidR="00D611EC" w:rsidRDefault="00D611EC" w:rsidP="00D611EC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:rsidR="00D611EC" w:rsidRDefault="00D611EC" w:rsidP="00D611EC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:rsidR="00D611EC" w:rsidRPr="00BC12D6" w:rsidRDefault="00D611EC" w:rsidP="00D611EC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:rsidR="00336DE4" w:rsidRPr="00C472EB" w:rsidRDefault="00336DE4" w:rsidP="00336DE4">
      <w:pPr>
        <w:spacing w:line="400" w:lineRule="exact"/>
        <w:jc w:val="center"/>
        <w:rPr>
          <w:rFonts w:ascii="ＭＳ ゴシック" w:eastAsia="ＭＳ ゴシック" w:hAnsi="ＭＳ ゴシック"/>
          <w:sz w:val="36"/>
        </w:rPr>
      </w:pPr>
      <w:r>
        <w:rPr>
          <w:rFonts w:ascii="ＭＳ ゴシック" w:eastAsia="ＭＳ ゴシック" w:hAnsi="ＭＳ ゴシック" w:hint="eastAsia"/>
          <w:sz w:val="36"/>
        </w:rPr>
        <w:t>湯浅町で</w:t>
      </w:r>
      <w:r w:rsidRPr="00C472EB">
        <w:rPr>
          <w:rFonts w:ascii="ＭＳ ゴシック" w:eastAsia="ＭＳ ゴシック" w:hAnsi="ＭＳ ゴシック" w:hint="eastAsia"/>
          <w:sz w:val="36"/>
        </w:rPr>
        <w:t>「和歌山県行政報告会」</w:t>
      </w:r>
      <w:r>
        <w:rPr>
          <w:rFonts w:ascii="ＭＳ ゴシック" w:eastAsia="ＭＳ ゴシック" w:hAnsi="ＭＳ ゴシック" w:hint="eastAsia"/>
          <w:sz w:val="36"/>
        </w:rPr>
        <w:t>を</w:t>
      </w:r>
      <w:r w:rsidRPr="00C472EB">
        <w:rPr>
          <w:rFonts w:ascii="ＭＳ ゴシック" w:eastAsia="ＭＳ ゴシック" w:hAnsi="ＭＳ ゴシック" w:hint="eastAsia"/>
          <w:sz w:val="36"/>
        </w:rPr>
        <w:t>開催</w:t>
      </w:r>
      <w:r>
        <w:rPr>
          <w:rFonts w:ascii="ＭＳ ゴシック" w:eastAsia="ＭＳ ゴシック" w:hAnsi="ＭＳ ゴシック" w:hint="eastAsia"/>
          <w:sz w:val="36"/>
        </w:rPr>
        <w:t>します</w:t>
      </w:r>
    </w:p>
    <w:p w:rsidR="00336DE4" w:rsidRPr="0070017F" w:rsidRDefault="00336DE4" w:rsidP="00336DE4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:rsidR="00336DE4" w:rsidRDefault="00336DE4" w:rsidP="00336DE4">
      <w:pPr>
        <w:spacing w:line="300" w:lineRule="exact"/>
        <w:rPr>
          <w:rFonts w:ascii="ＭＳ ゴシック" w:eastAsia="ＭＳ ゴシック" w:hAnsi="ＭＳ ゴシック"/>
          <w:sz w:val="24"/>
        </w:rPr>
      </w:pPr>
    </w:p>
    <w:p w:rsidR="00336DE4" w:rsidRPr="00BC12D6" w:rsidRDefault="00336DE4" w:rsidP="00336DE4">
      <w:pPr>
        <w:spacing w:line="300" w:lineRule="exact"/>
        <w:rPr>
          <w:rFonts w:asciiTheme="majorEastAsia" w:eastAsiaTheme="majorEastAsia" w:hAnsiTheme="majorEastAsia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</w:t>
      </w:r>
      <w:r w:rsidRPr="00BC12D6">
        <w:rPr>
          <w:rFonts w:asciiTheme="majorEastAsia" w:eastAsiaTheme="majorEastAsia" w:hAnsiTheme="majorEastAsia" w:hint="eastAsia"/>
          <w:sz w:val="24"/>
        </w:rPr>
        <w:t>１　主　　催　　和歌山県</w:t>
      </w:r>
    </w:p>
    <w:p w:rsidR="00336DE4" w:rsidRPr="00BC12D6" w:rsidRDefault="00336DE4" w:rsidP="00336DE4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336DE4" w:rsidRPr="00BC12D6" w:rsidRDefault="00336DE4" w:rsidP="00336DE4">
      <w:pPr>
        <w:spacing w:line="300" w:lineRule="exac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　２　開催日時　　平成３１年４</w:t>
      </w:r>
      <w:r w:rsidRPr="00BC12D6">
        <w:rPr>
          <w:rFonts w:asciiTheme="majorEastAsia" w:eastAsiaTheme="majorEastAsia" w:hAnsiTheme="majorEastAsia" w:hint="eastAsia"/>
          <w:sz w:val="24"/>
        </w:rPr>
        <w:t>月</w:t>
      </w:r>
      <w:r>
        <w:rPr>
          <w:rFonts w:asciiTheme="majorEastAsia" w:eastAsiaTheme="majorEastAsia" w:hAnsiTheme="majorEastAsia" w:hint="eastAsia"/>
          <w:sz w:val="24"/>
        </w:rPr>
        <w:t>２６</w:t>
      </w:r>
      <w:r w:rsidRPr="00BC12D6">
        <w:rPr>
          <w:rFonts w:asciiTheme="majorEastAsia" w:eastAsiaTheme="majorEastAsia" w:hAnsiTheme="majorEastAsia" w:hint="eastAsia"/>
          <w:sz w:val="24"/>
        </w:rPr>
        <w:t>日（</w:t>
      </w:r>
      <w:r>
        <w:rPr>
          <w:rFonts w:asciiTheme="majorEastAsia" w:eastAsiaTheme="majorEastAsia" w:hAnsiTheme="majorEastAsia" w:hint="eastAsia"/>
          <w:sz w:val="24"/>
        </w:rPr>
        <w:t>金曜日</w:t>
      </w:r>
      <w:r w:rsidRPr="00BC12D6">
        <w:rPr>
          <w:rFonts w:asciiTheme="majorEastAsia" w:eastAsiaTheme="majorEastAsia" w:hAnsiTheme="majorEastAsia" w:hint="eastAsia"/>
          <w:sz w:val="24"/>
        </w:rPr>
        <w:t>）　午後</w:t>
      </w:r>
      <w:r>
        <w:rPr>
          <w:rFonts w:asciiTheme="majorEastAsia" w:eastAsiaTheme="majorEastAsia" w:hAnsiTheme="majorEastAsia" w:hint="eastAsia"/>
          <w:sz w:val="24"/>
        </w:rPr>
        <w:t>７</w:t>
      </w:r>
      <w:r w:rsidRPr="00BC12D6">
        <w:rPr>
          <w:rFonts w:asciiTheme="majorEastAsia" w:eastAsiaTheme="majorEastAsia" w:hAnsiTheme="majorEastAsia" w:hint="eastAsia"/>
          <w:sz w:val="24"/>
        </w:rPr>
        <w:t>時から午後</w:t>
      </w:r>
      <w:r>
        <w:rPr>
          <w:rFonts w:asciiTheme="majorEastAsia" w:eastAsiaTheme="majorEastAsia" w:hAnsiTheme="majorEastAsia" w:hint="eastAsia"/>
          <w:sz w:val="24"/>
        </w:rPr>
        <w:t>８</w:t>
      </w:r>
      <w:r w:rsidRPr="00BC12D6">
        <w:rPr>
          <w:rFonts w:asciiTheme="majorEastAsia" w:eastAsiaTheme="majorEastAsia" w:hAnsiTheme="majorEastAsia" w:hint="eastAsia"/>
          <w:sz w:val="24"/>
        </w:rPr>
        <w:t>時</w:t>
      </w:r>
      <w:r>
        <w:rPr>
          <w:rFonts w:asciiTheme="majorEastAsia" w:eastAsiaTheme="majorEastAsia" w:hAnsiTheme="majorEastAsia" w:hint="eastAsia"/>
          <w:sz w:val="24"/>
        </w:rPr>
        <w:t>３０分</w:t>
      </w:r>
      <w:r w:rsidRPr="00BC12D6">
        <w:rPr>
          <w:rFonts w:asciiTheme="majorEastAsia" w:eastAsiaTheme="majorEastAsia" w:hAnsiTheme="majorEastAsia" w:hint="eastAsia"/>
          <w:sz w:val="24"/>
        </w:rPr>
        <w:t>まで</w:t>
      </w:r>
    </w:p>
    <w:p w:rsidR="00336DE4" w:rsidRPr="00D611EC" w:rsidRDefault="00336DE4" w:rsidP="00336DE4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336DE4" w:rsidRPr="005F577F" w:rsidRDefault="00336DE4" w:rsidP="00336DE4">
      <w:pPr>
        <w:spacing w:line="300" w:lineRule="exact"/>
        <w:rPr>
          <w:rFonts w:asciiTheme="majorEastAsia" w:eastAsiaTheme="majorEastAsia" w:hAnsiTheme="majorEastAsia"/>
          <w:sz w:val="24"/>
        </w:rPr>
      </w:pPr>
      <w:r w:rsidRPr="005F577F">
        <w:rPr>
          <w:rFonts w:asciiTheme="majorEastAsia" w:eastAsiaTheme="majorEastAsia" w:hAnsiTheme="majorEastAsia" w:hint="eastAsia"/>
          <w:sz w:val="24"/>
        </w:rPr>
        <w:t xml:space="preserve">　３　開催場所　　</w:t>
      </w:r>
      <w:r>
        <w:rPr>
          <w:rFonts w:asciiTheme="majorEastAsia" w:eastAsiaTheme="majorEastAsia" w:hAnsiTheme="majorEastAsia" w:hint="eastAsia"/>
          <w:sz w:val="24"/>
        </w:rPr>
        <w:t>湯浅町役場　３</w:t>
      </w:r>
      <w:r w:rsidRPr="005F577F">
        <w:rPr>
          <w:rFonts w:asciiTheme="majorEastAsia" w:eastAsiaTheme="majorEastAsia" w:hAnsiTheme="majorEastAsia" w:hint="eastAsia"/>
          <w:sz w:val="24"/>
        </w:rPr>
        <w:t>階</w:t>
      </w:r>
      <w:r>
        <w:rPr>
          <w:rFonts w:asciiTheme="majorEastAsia" w:eastAsiaTheme="majorEastAsia" w:hAnsiTheme="majorEastAsia" w:hint="eastAsia"/>
          <w:sz w:val="24"/>
        </w:rPr>
        <w:t xml:space="preserve">　なぎホール</w:t>
      </w:r>
    </w:p>
    <w:p w:rsidR="00336DE4" w:rsidRPr="00BC12D6" w:rsidRDefault="00336DE4" w:rsidP="00336DE4">
      <w:pPr>
        <w:spacing w:line="300" w:lineRule="exac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　　　　　　　　　（有田郡湯浅町青木６６８番地１</w:t>
      </w:r>
      <w:r w:rsidRPr="00BC12D6">
        <w:rPr>
          <w:rFonts w:asciiTheme="majorEastAsia" w:eastAsiaTheme="majorEastAsia" w:hAnsiTheme="majorEastAsia" w:hint="eastAsia"/>
          <w:sz w:val="24"/>
        </w:rPr>
        <w:t>）</w:t>
      </w:r>
    </w:p>
    <w:p w:rsidR="00336DE4" w:rsidRPr="00A01E4B" w:rsidRDefault="00336DE4" w:rsidP="00336DE4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336DE4" w:rsidRPr="00BC12D6" w:rsidRDefault="00336DE4" w:rsidP="00336DE4">
      <w:pPr>
        <w:spacing w:line="300" w:lineRule="exact"/>
        <w:rPr>
          <w:rFonts w:asciiTheme="majorEastAsia" w:eastAsiaTheme="majorEastAsia" w:hAnsiTheme="majorEastAsia"/>
          <w:sz w:val="24"/>
        </w:rPr>
      </w:pPr>
      <w:r w:rsidRPr="00BC12D6">
        <w:rPr>
          <w:rFonts w:asciiTheme="majorEastAsia" w:eastAsiaTheme="majorEastAsia" w:hAnsiTheme="majorEastAsia" w:hint="eastAsia"/>
          <w:sz w:val="24"/>
        </w:rPr>
        <w:t xml:space="preserve">　４　出 席 者　　仁坂　吉伸　和歌山県知事（主催者）</w:t>
      </w:r>
    </w:p>
    <w:p w:rsidR="00336DE4" w:rsidRDefault="00336DE4" w:rsidP="00336DE4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336DE4" w:rsidRDefault="00336DE4" w:rsidP="00336DE4">
      <w:pPr>
        <w:spacing w:line="300" w:lineRule="exac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　５　来　　賓　　上山　章善　湯浅町長（開催地町長）</w:t>
      </w:r>
    </w:p>
    <w:p w:rsidR="00336DE4" w:rsidRPr="00336DE4" w:rsidRDefault="00336DE4" w:rsidP="00336DE4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336DE4" w:rsidRDefault="00336DE4" w:rsidP="00336DE4">
      <w:pPr>
        <w:spacing w:line="300" w:lineRule="exact"/>
        <w:ind w:firstLineChars="100" w:firstLine="235"/>
        <w:rPr>
          <w:rFonts w:ascii="ＭＳ ゴシック" w:eastAsia="ＭＳ ゴシック" w:hAnsi="ＭＳ ゴシック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６</w:t>
      </w:r>
      <w:r w:rsidRPr="00BC12D6"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 w:hint="eastAsia"/>
          <w:sz w:val="24"/>
        </w:rPr>
        <w:t>目　　的</w:t>
      </w:r>
      <w:r w:rsidRPr="00BC12D6">
        <w:rPr>
          <w:rFonts w:asciiTheme="majorEastAsia" w:eastAsiaTheme="majorEastAsia" w:hAnsiTheme="majorEastAsia" w:hint="eastAsia"/>
          <w:sz w:val="24"/>
        </w:rPr>
        <w:t xml:space="preserve">　　</w:t>
      </w:r>
      <w:r>
        <w:rPr>
          <w:rFonts w:asciiTheme="majorEastAsia" w:eastAsiaTheme="majorEastAsia" w:hAnsiTheme="majorEastAsia" w:hint="eastAsia"/>
          <w:sz w:val="24"/>
        </w:rPr>
        <w:t>「和歌山県行政報告会」は、</w:t>
      </w:r>
      <w:r>
        <w:rPr>
          <w:rFonts w:ascii="ＭＳ ゴシック" w:eastAsia="ＭＳ ゴシック" w:hAnsi="ＭＳ ゴシック" w:hint="eastAsia"/>
          <w:sz w:val="24"/>
        </w:rPr>
        <w:t>知事が県行政の重点施策や各地域の課題、</w:t>
      </w:r>
    </w:p>
    <w:p w:rsidR="00336DE4" w:rsidRDefault="00336DE4" w:rsidP="00336DE4">
      <w:pPr>
        <w:spacing w:line="300" w:lineRule="exact"/>
        <w:ind w:firstLineChars="800" w:firstLine="188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トピックスなどについてお話しし、県の施策を県民の皆さまにご理解いた</w:t>
      </w:r>
    </w:p>
    <w:p w:rsidR="00336DE4" w:rsidRDefault="00336DE4" w:rsidP="00336DE4">
      <w:pPr>
        <w:spacing w:line="300" w:lineRule="exact"/>
        <w:ind w:firstLineChars="800" w:firstLine="188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だくとともに、ご意見をお聴きすることを目的として、平成２１年度から</w:t>
      </w:r>
    </w:p>
    <w:p w:rsidR="00336DE4" w:rsidRDefault="00336DE4" w:rsidP="00336DE4">
      <w:pPr>
        <w:spacing w:line="300" w:lineRule="exact"/>
        <w:ind w:firstLineChars="800" w:firstLine="188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県内各地において順次開催。</w:t>
      </w:r>
    </w:p>
    <w:p w:rsidR="00336DE4" w:rsidRDefault="00336DE4" w:rsidP="00336DE4">
      <w:pPr>
        <w:spacing w:line="300" w:lineRule="exact"/>
        <w:ind w:firstLineChars="900" w:firstLine="2116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湯浅町における開催は、平成３０年４月以来。</w:t>
      </w:r>
    </w:p>
    <w:p w:rsidR="00D611EC" w:rsidRPr="00336DE4" w:rsidRDefault="00D611EC" w:rsidP="00D611EC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D611EC" w:rsidRDefault="00D611EC" w:rsidP="00D611EC">
      <w:pPr>
        <w:spacing w:line="300" w:lineRule="exac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【会場のご案内】</w:t>
      </w:r>
    </w:p>
    <w:p w:rsidR="00D611EC" w:rsidRDefault="00336DE4" w:rsidP="00D611EC">
      <w:pPr>
        <w:spacing w:line="300" w:lineRule="exact"/>
        <w:rPr>
          <w:rFonts w:asciiTheme="majorEastAsia" w:eastAsiaTheme="majorEastAsia" w:hAnsiTheme="majorEastAsia"/>
          <w:sz w:val="24"/>
        </w:rPr>
      </w:pPr>
      <w:r w:rsidRPr="00336DE4"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01248" behindDoc="0" locked="0" layoutInCell="1" allowOverlap="1" wp14:anchorId="7EC2C714" wp14:editId="115C52F0">
            <wp:simplePos x="0" y="0"/>
            <wp:positionH relativeFrom="column">
              <wp:posOffset>89535</wp:posOffset>
            </wp:positionH>
            <wp:positionV relativeFrom="paragraph">
              <wp:posOffset>159385</wp:posOffset>
            </wp:positionV>
            <wp:extent cx="2977515" cy="2492375"/>
            <wp:effectExtent l="19050" t="19050" r="13335" b="222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5" t="26284" r="21008" b="6948"/>
                    <a:stretch/>
                  </pic:blipFill>
                  <pic:spPr bwMode="auto">
                    <a:xfrm>
                      <a:off x="0" y="0"/>
                      <a:ext cx="2977515" cy="2492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1EC" w:rsidRDefault="00D611EC" w:rsidP="00D611EC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D611EC" w:rsidRDefault="00D611EC" w:rsidP="00D611EC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D611EC" w:rsidRDefault="00D611EC" w:rsidP="00D611EC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D611EC" w:rsidRDefault="00D611EC" w:rsidP="00D611EC">
      <w:pPr>
        <w:spacing w:line="300" w:lineRule="exact"/>
        <w:rPr>
          <w:rFonts w:asciiTheme="majorEastAsia" w:eastAsiaTheme="majorEastAsia" w:hAnsiTheme="majorEastAsia"/>
          <w:sz w:val="24"/>
        </w:rPr>
      </w:pPr>
      <w:r w:rsidRPr="00E75FD1">
        <w:rPr>
          <w:rFonts w:asciiTheme="majorEastAsia" w:eastAsiaTheme="majorEastAsia" w:hAnsiTheme="maj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1B0CC8" wp14:editId="45C61B3D">
                <wp:simplePos x="0" y="0"/>
                <wp:positionH relativeFrom="column">
                  <wp:posOffset>3185160</wp:posOffset>
                </wp:positionH>
                <wp:positionV relativeFrom="paragraph">
                  <wp:posOffset>35560</wp:posOffset>
                </wp:positionV>
                <wp:extent cx="2857500" cy="1114425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2AA5" w:rsidRDefault="00F02AA5" w:rsidP="00D611EC">
                            <w:pPr>
                              <w:spacing w:beforeLines="50" w:before="151" w:line="200" w:lineRule="exac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※駐車できる台数に限りがありますの</w:t>
                            </w:r>
                          </w:p>
                          <w:p w:rsidR="00F02AA5" w:rsidRDefault="00F02AA5" w:rsidP="00D611EC">
                            <w:pPr>
                              <w:spacing w:beforeLines="50" w:before="151" w:line="200" w:lineRule="exact"/>
                              <w:ind w:firstLineChars="100" w:firstLine="235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で、お車でご来場の際は、できるだけ</w:t>
                            </w:r>
                          </w:p>
                          <w:p w:rsidR="00F02AA5" w:rsidRDefault="00F02AA5" w:rsidP="00D611EC">
                            <w:pPr>
                              <w:spacing w:beforeLines="50" w:before="151" w:line="200" w:lineRule="exact"/>
                              <w:ind w:firstLineChars="100" w:firstLine="235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乗合せしていただきますよう、ご協力</w:t>
                            </w:r>
                          </w:p>
                          <w:p w:rsidR="00F02AA5" w:rsidRDefault="00F02AA5" w:rsidP="00D611EC">
                            <w:pPr>
                              <w:spacing w:beforeLines="50" w:before="151" w:line="200" w:lineRule="exact"/>
                              <w:ind w:firstLineChars="100" w:firstLine="235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" o:spid="_x0000_s1037" type="#_x0000_t202" style="position:absolute;left:0;text-align:left;margin-left:250.8pt;margin-top:2.8pt;width:225pt;height:87.7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" fillcolor="white [3201]" stroked="f" strokeweight=".5pt">
                <v:textbox>
                  <w:txbxContent>
                    <w:p w:rsidR="00F02AA5" w:rsidRDefault="00F02AA5" w:rsidP="00D611EC">
                      <w:pPr>
                        <w:spacing w:beforeLines="50" w:before="151" w:line="200" w:lineRule="exac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※駐車できる台数に限りがありますの</w:t>
                      </w:r>
                    </w:p>
                    <w:p w:rsidR="00F02AA5" w:rsidRDefault="00F02AA5" w:rsidP="00D611EC">
                      <w:pPr>
                        <w:spacing w:beforeLines="50" w:before="151" w:line="200" w:lineRule="exact"/>
                        <w:ind w:firstLineChars="100" w:firstLine="235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で、お車でご来場の際は、できるだけ</w:t>
                      </w:r>
                    </w:p>
                    <w:p w:rsidR="00F02AA5" w:rsidRDefault="00F02AA5" w:rsidP="00D611EC">
                      <w:pPr>
                        <w:spacing w:beforeLines="50" w:before="151" w:line="200" w:lineRule="exact"/>
                        <w:ind w:firstLineChars="100" w:firstLine="235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乗合せしていただきますよう、ご協力</w:t>
                      </w:r>
                    </w:p>
                    <w:p w:rsidR="00F02AA5" w:rsidRDefault="00F02AA5" w:rsidP="00D611EC">
                      <w:pPr>
                        <w:spacing w:beforeLines="50" w:before="151" w:line="200" w:lineRule="exact"/>
                        <w:ind w:firstLineChars="100" w:firstLine="235"/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をお願いします。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D611EC" w:rsidRDefault="00D611EC" w:rsidP="00D611EC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D611EC" w:rsidRDefault="00336DE4" w:rsidP="00D611EC">
      <w:pPr>
        <w:spacing w:line="300" w:lineRule="exact"/>
        <w:rPr>
          <w:rFonts w:asciiTheme="majorEastAsia" w:eastAsiaTheme="majorEastAsia" w:hAnsiTheme="majorEastAsia"/>
          <w:sz w:val="24"/>
        </w:rPr>
      </w:pPr>
      <w:r w:rsidRPr="00336DE4">
        <w:rPr>
          <w:rFonts w:asciiTheme="majorEastAsia" w:eastAsiaTheme="majorEastAsia" w:hAnsiTheme="major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812217A" wp14:editId="0A9B16D9">
                <wp:simplePos x="0" y="0"/>
                <wp:positionH relativeFrom="column">
                  <wp:posOffset>2292985</wp:posOffset>
                </wp:positionH>
                <wp:positionV relativeFrom="paragraph">
                  <wp:posOffset>26670</wp:posOffset>
                </wp:positionV>
                <wp:extent cx="513080" cy="593090"/>
                <wp:effectExtent l="0" t="0" r="20320" b="1651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080" cy="593090"/>
                          <a:chOff x="6525199" y="-572203"/>
                          <a:chExt cx="514156" cy="594599"/>
                        </a:xfrm>
                      </wpg:grpSpPr>
                      <wpg:grpSp>
                        <wpg:cNvPr id="23" name="グループ化 23"/>
                        <wpg:cNvGrpSpPr/>
                        <wpg:grpSpPr>
                          <a:xfrm>
                            <a:off x="6544055" y="-506245"/>
                            <a:ext cx="495300" cy="528641"/>
                            <a:chOff x="6544055" y="-506245"/>
                            <a:chExt cx="495300" cy="528641"/>
                          </a:xfrm>
                        </wpg:grpSpPr>
                        <wps:wsp>
                          <wps:cNvPr id="24" name="円/楕円 24"/>
                          <wps:cNvSpPr/>
                          <wps:spPr>
                            <a:xfrm>
                              <a:off x="6549695" y="-74124"/>
                              <a:ext cx="82550" cy="9652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直線コネクタ 25"/>
                          <wps:cNvCnPr>
                            <a:stCxn id="26" idx="2"/>
                          </wps:cNvCnPr>
                          <wps:spPr>
                            <a:xfrm flipH="1">
                              <a:off x="6622404" y="-294104"/>
                              <a:ext cx="169302" cy="229223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テキスト ボックス 26"/>
                          <wps:cNvSpPr txBox="1"/>
                          <wps:spPr>
                            <a:xfrm>
                              <a:off x="6544055" y="-506245"/>
                              <a:ext cx="495300" cy="21214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5875">
                              <a:solidFill>
                                <a:srgbClr val="FF000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36DE4" w:rsidRPr="00381CD4" w:rsidRDefault="00336DE4" w:rsidP="00336DE4">
                                <w:pPr>
                                  <w:jc w:val="center"/>
                                  <w:rPr>
                                    <w:rFonts w:asciiTheme="majorEastAsia" w:eastAsiaTheme="majorEastAsia" w:hAnsiTheme="majorEastAsia"/>
                                    <w:b/>
                                    <w:color w:val="FF0000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テキスト ボックス 27"/>
                        <wps:cNvSpPr txBox="1"/>
                        <wps:spPr>
                          <a:xfrm>
                            <a:off x="6525199" y="-572203"/>
                            <a:ext cx="495300" cy="29718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36DE4" w:rsidRPr="00381CD4" w:rsidRDefault="00336DE4" w:rsidP="00336DE4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18"/>
                                </w:rPr>
                              </w:pPr>
                              <w:r w:rsidRPr="00381CD4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18"/>
                                </w:rPr>
                                <w:t>会場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" o:spid="_x0000_s1038" style="position:absolute;left:0;text-align:left;margin-left:180.55pt;margin-top:2.1pt;width:40.4pt;height:46.7pt;z-index:251702272;mso-width-relative:margin;mso-height-relative:margin" coordorigin="65251,-5722" coordsize="5141,5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">
                <v:group id="グループ化 23" o:spid="_x0000_s1039" style="position:absolute;left:65440;top:-5062;width:4953;height:5285" coordorigin="65440,-5062" coordsize="4953,5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oval id="円/楕円 24" o:spid="_x0000_s1040" style="position:absolute;left:65496;top:-741;width:826;height: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NfMsUA&#10;AADbAAAADwAAAGRycy9kb3ducmV2LnhtbESPQWvCQBSE70L/w/KE3nRjSEWiq4i00FNrbaHXZ/aZ&#10;DWbfJtmtSf31bkHocZiZb5jVZrC1uFDnK8cKZtMEBHHhdMWlgq/Pl8kChA/IGmvHpOCXPGzWD6MV&#10;5tr1/EGXQyhFhLDPUYEJocml9IUhi37qGuLonVxnMUTZlVJ32Ee4rWWaJHNpseK4YLChnaHifPix&#10;Co7XfvHemnM726XPp/3+LWufvjOlHsfDdgki0BD+w/f2q1aQZvD3Jf4A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18yxQAAANsAAAAPAAAAAAAAAAAAAAAAAJgCAABkcnMv&#10;ZG93bnJldi54bWxQSwUGAAAAAAQABAD1AAAAigMAAAAA&#10;" fillcolor="red" strokecolor="black [3213]" strokeweight="1pt"/>
                  <v:line id="直線コネクタ 25" o:spid="_x0000_s1041" style="position:absolute;flip:x;visibility:visible;mso-wrap-style:square" from="66224,-2941" to="67917,-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tdAcUAAADbAAAADwAAAGRycy9kb3ducmV2LnhtbESP3WrCQBSE7wu+w3IK3jWbCpGSZg2i&#10;LYhSij8PcJo9JiHZsyG7xujTdwsFL4eZ+YbJ8tG0YqDe1ZYVvEYxCOLC6ppLBafj58sbCOeRNbaW&#10;ScGNHOSLyVOGqbZX3tNw8KUIEHYpKqi871IpXVGRQRfZjjh4Z9sb9EH2pdQ9XgPctHIWx3NpsOaw&#10;UGFHq4qK5nAxCubO/6x3enluPla8+U7G+9f2dldq+jwu30F4Gv0j/N/eaAWzBP6+hB8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tdAcUAAADbAAAADwAAAAAAAAAA&#10;AAAAAAChAgAAZHJzL2Rvd25yZXYueG1sUEsFBgAAAAAEAAQA+QAAAJMDAAAAAA==&#10;" strokecolor="red" strokeweight="1.25pt"/>
                  <v:shape id="テキスト ボックス 26" o:spid="_x0000_s1042" type="#_x0000_t202" style="position:absolute;left:65440;top:-5062;width:4953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HY8UA&#10;AADbAAAADwAAAGRycy9kb3ducmV2LnhtbESP3WrCQBSE74W+w3IK3gTd1IsQUzehFAXpRcWfBzhk&#10;T5Ng9myaXU3s03cFwcthZr5hVsVoWnGl3jWWFbzNYxDEpdUNVwpOx80sBeE8ssbWMim4kYMif5ms&#10;MNN24D1dD74SAcIuQwW1910mpStrMujmtiMO3o/tDfog+0rqHocAN61cxHEiDTYcFmrs6LOm8ny4&#10;GAVDuo6j8vuvXf5uv3i5i9ZHSs9KTV/Hj3cQnkb/DD/aW61gkcD9S/gB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4djxQAAANsAAAAPAAAAAAAAAAAAAAAAAJgCAABkcnMv&#10;ZG93bnJldi54bWxQSwUGAAAAAAQABAD1AAAAigMAAAAA&#10;" fillcolor="white [3201]" strokecolor="red" strokeweight="1.25pt">
                    <v:textbox>
                      <w:txbxContent>
                        <w:p w:rsidR="00336DE4" w:rsidRPr="00381CD4" w:rsidRDefault="00336DE4" w:rsidP="00336DE4">
                          <w:pPr>
                            <w:jc w:val="center"/>
                            <w:rPr>
                              <w:rFonts w:asciiTheme="majorEastAsia" w:eastAsiaTheme="majorEastAsia" w:hAnsiTheme="majorEastAsia"/>
                              <w:b/>
                              <w:color w:val="FF0000"/>
                              <w:sz w:val="18"/>
                            </w:rPr>
                          </w:pPr>
                        </w:p>
                      </w:txbxContent>
                    </v:textbox>
                  </v:shape>
                </v:group>
                <v:shape id="テキスト ボックス 27" o:spid="_x0000_s1043" type="#_x0000_t202" style="position:absolute;left:65251;top:-5722;width:495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b/McA&#10;AADbAAAADwAAAGRycy9kb3ducmV2LnhtbESPQWvCQBSE70L/w/IKXqRuFLGSuoooQosVaZS2x0f2&#10;NQnNvg3ZNYn+ercg9DjMzDfMfNmZUjRUu8KygtEwAkGcWl1wpuB03D7NQDiPrLG0TAou5GC5eOjN&#10;Mda25Q9qEp+JAGEXo4Lc+yqW0qU5GXRDWxEH78fWBn2QdSZ1jW2Am1KOo2gqDRYcFnKsaJ1T+puc&#10;jYJmH00+39Ovy3mw3Xy/zQ4bt2uvSvUfu9ULCE+d/w/f269awfgZ/r6EH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sm/zHAAAA2wAAAA8AAAAAAAAAAAAAAAAAmAIAAGRy&#10;cy9kb3ducmV2LnhtbFBLBQYAAAAABAAEAPUAAACMAwAAAAA=&#10;" filled="f" stroked="f" strokeweight="1.25pt">
                  <v:textbox>
                    <w:txbxContent>
                      <w:p w:rsidR="00336DE4" w:rsidRPr="00381CD4" w:rsidRDefault="00336DE4" w:rsidP="00336DE4">
                        <w:pPr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18"/>
                          </w:rPr>
                        </w:pPr>
                        <w:r w:rsidRPr="00381CD4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18"/>
                          </w:rPr>
                          <w:t>会場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36DE4"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03296" behindDoc="0" locked="0" layoutInCell="1" allowOverlap="1" wp14:anchorId="6FAF942D" wp14:editId="3DD46421">
            <wp:simplePos x="0" y="0"/>
            <wp:positionH relativeFrom="column">
              <wp:posOffset>99695</wp:posOffset>
            </wp:positionH>
            <wp:positionV relativeFrom="paragraph">
              <wp:posOffset>1430020</wp:posOffset>
            </wp:positionV>
            <wp:extent cx="657225" cy="88265"/>
            <wp:effectExtent l="0" t="0" r="9525" b="698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1" t="91119" r="65096" b="6972"/>
                    <a:stretch/>
                  </pic:blipFill>
                  <pic:spPr bwMode="auto">
                    <a:xfrm>
                      <a:off x="0" y="0"/>
                      <a:ext cx="657225" cy="8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1EC" w:rsidRDefault="00D611EC" w:rsidP="00D611EC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D611EC" w:rsidRDefault="00D611EC" w:rsidP="00D611EC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D611EC" w:rsidRDefault="00D611EC" w:rsidP="00D611EC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D611EC" w:rsidRDefault="00D611EC" w:rsidP="00D611EC">
      <w:pPr>
        <w:spacing w:line="300" w:lineRule="exact"/>
        <w:rPr>
          <w:rFonts w:asciiTheme="majorEastAsia" w:eastAsiaTheme="majorEastAsia" w:hAnsiTheme="majorEastAsia"/>
          <w:sz w:val="24"/>
        </w:rPr>
      </w:pPr>
      <w:r w:rsidRPr="00E75FD1">
        <w:rPr>
          <w:rFonts w:asciiTheme="majorEastAsia" w:eastAsiaTheme="majorEastAsia" w:hAnsiTheme="maj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74C085" wp14:editId="250A53B5">
                <wp:simplePos x="0" y="0"/>
                <wp:positionH relativeFrom="column">
                  <wp:posOffset>3194685</wp:posOffset>
                </wp:positionH>
                <wp:positionV relativeFrom="paragraph">
                  <wp:posOffset>6985</wp:posOffset>
                </wp:positionV>
                <wp:extent cx="2857500" cy="7810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2AA5" w:rsidRDefault="00F02AA5" w:rsidP="00D611EC">
                            <w:pPr>
                              <w:spacing w:beforeLines="50" w:before="151" w:line="200" w:lineRule="exac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※当日は、手話通訳者及び要約筆記者を</w:t>
                            </w:r>
                          </w:p>
                          <w:p w:rsidR="00F02AA5" w:rsidRDefault="00F02AA5" w:rsidP="00D611EC">
                            <w:pPr>
                              <w:spacing w:beforeLines="50" w:before="151" w:line="200" w:lineRule="exact"/>
                              <w:ind w:firstLineChars="100" w:firstLine="235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配置する予定です。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44" type="#_x0000_t202" style="position:absolute;left:0;text-align:left;margin-left:251.55pt;margin-top:.55pt;width:225pt;height:6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" fillcolor="white [3201]" stroked="f" strokeweight=".5pt">
                <v:textbox>
                  <w:txbxContent>
                    <w:p w:rsidR="00F02AA5" w:rsidRDefault="00F02AA5" w:rsidP="00D611EC">
                      <w:pPr>
                        <w:spacing w:beforeLines="50" w:before="151" w:line="200" w:lineRule="exac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※当日は、手話通訳者及び要約筆記者を</w:t>
                      </w:r>
                    </w:p>
                    <w:p w:rsidR="00F02AA5" w:rsidRDefault="00F02AA5" w:rsidP="00D611EC">
                      <w:pPr>
                        <w:spacing w:beforeLines="50" w:before="151" w:line="200" w:lineRule="exact"/>
                        <w:ind w:firstLineChars="100" w:firstLine="235"/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配置する予定です。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D611EC" w:rsidRDefault="00D611EC" w:rsidP="00D611EC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D611EC" w:rsidRDefault="00D611EC" w:rsidP="00D611EC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D611EC" w:rsidRDefault="00D611EC" w:rsidP="00D611EC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D611EC" w:rsidRDefault="00D611EC" w:rsidP="00D611EC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D611EC" w:rsidRDefault="00D611EC" w:rsidP="00D611EC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D611EC" w:rsidRDefault="00D611EC" w:rsidP="00D611EC">
      <w:pPr>
        <w:spacing w:line="300" w:lineRule="exact"/>
        <w:rPr>
          <w:rFonts w:asciiTheme="majorEastAsia" w:eastAsiaTheme="majorEastAsia" w:hAnsiTheme="major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7B5CF8" wp14:editId="33AA678B">
                <wp:simplePos x="0" y="0"/>
                <wp:positionH relativeFrom="column">
                  <wp:posOffset>89535</wp:posOffset>
                </wp:positionH>
                <wp:positionV relativeFrom="paragraph">
                  <wp:posOffset>149860</wp:posOffset>
                </wp:positionV>
                <wp:extent cx="6000750" cy="97155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AA5" w:rsidRPr="00121F43" w:rsidRDefault="00F02AA5" w:rsidP="00D611EC">
                            <w:pPr>
                              <w:spacing w:afterLines="50" w:after="151" w:line="3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121F4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＊お問い合わせ＊</w:t>
                            </w:r>
                          </w:p>
                          <w:p w:rsidR="00336DE4" w:rsidRPr="00121F43" w:rsidRDefault="00336DE4" w:rsidP="00336DE4">
                            <w:pPr>
                              <w:spacing w:line="300" w:lineRule="exact"/>
                              <w:ind w:firstLineChars="150" w:firstLine="323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121F4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和歌山県 知事室 広報課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　　　　　　　　有田振興局</w:t>
                            </w:r>
                            <w:r w:rsidRPr="00121F4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 地域振興部 企画産業課</w:t>
                            </w:r>
                          </w:p>
                          <w:p w:rsidR="00336DE4" w:rsidRPr="009F3B13" w:rsidRDefault="00336DE4" w:rsidP="00336DE4">
                            <w:pPr>
                              <w:spacing w:line="300" w:lineRule="exact"/>
                              <w:ind w:firstLineChars="150" w:firstLine="323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121F4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担当者：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栗栖</w:t>
                            </w:r>
                            <w:r w:rsidRPr="00121F4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、松本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　　　　　　　　　　</w:t>
                            </w:r>
                            <w:r w:rsidRPr="00121F4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担当者：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石井、萩</w:t>
                            </w:r>
                          </w:p>
                          <w:p w:rsidR="00F02AA5" w:rsidRPr="00121F43" w:rsidRDefault="00336DE4" w:rsidP="00336DE4">
                            <w:pPr>
                              <w:spacing w:line="300" w:lineRule="exact"/>
                              <w:ind w:firstLineChars="150" w:firstLine="323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121F4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TEL：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073-441-2034（</w:t>
                            </w:r>
                            <w:r w:rsidRPr="00121F4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直通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）　　　　　　　 </w:t>
                            </w:r>
                            <w:r w:rsidRPr="00121F4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TEL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：0737-64-1286（</w:t>
                            </w:r>
                            <w:r w:rsidRPr="00121F4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直通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7.05pt;margin-top:11.8pt;width:472.5pt;height:7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">
                <v:textbox inset="5.85pt,.7pt,5.85pt,.7pt">
                  <w:txbxContent>
                    <w:p w:rsidR="00F02AA5" w:rsidRPr="00121F43" w:rsidRDefault="00F02AA5" w:rsidP="00D611EC">
                      <w:pPr>
                        <w:spacing w:afterLines="50" w:after="151" w:line="300" w:lineRule="exact"/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121F4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＊お問い合わせ＊</w:t>
                      </w:r>
                    </w:p>
                    <w:p w:rsidR="00336DE4" w:rsidRPr="00121F43" w:rsidRDefault="00336DE4" w:rsidP="00336DE4">
                      <w:pPr>
                        <w:spacing w:line="300" w:lineRule="exact"/>
                        <w:ind w:firstLineChars="150" w:firstLine="323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121F4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和歌山県 知事室 広報課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　　　　　　　　有田振興局</w:t>
                      </w:r>
                      <w:r w:rsidRPr="00121F4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 地域振興部 企画産業課</w:t>
                      </w:r>
                    </w:p>
                    <w:p w:rsidR="00336DE4" w:rsidRPr="009F3B13" w:rsidRDefault="00336DE4" w:rsidP="00336DE4">
                      <w:pPr>
                        <w:spacing w:line="300" w:lineRule="exact"/>
                        <w:ind w:firstLineChars="150" w:firstLine="323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121F4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担当者：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栗栖</w:t>
                      </w:r>
                      <w:r w:rsidRPr="00121F4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、松本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　　　　　　　　　　</w:t>
                      </w:r>
                      <w:r w:rsidRPr="00121F4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担当者：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石井、萩</w:t>
                      </w:r>
                    </w:p>
                    <w:p w:rsidR="00F02AA5" w:rsidRPr="00121F43" w:rsidRDefault="00336DE4" w:rsidP="00336DE4">
                      <w:pPr>
                        <w:spacing w:line="300" w:lineRule="exact"/>
                        <w:ind w:firstLineChars="150" w:firstLine="323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121F4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TEL：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073-441-2034（</w:t>
                      </w:r>
                      <w:r w:rsidRPr="00121F4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直通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）　　　　　　　 </w:t>
                      </w:r>
                      <w:r w:rsidRPr="00121F4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TEL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：0737-64-1286（</w:t>
                      </w:r>
                      <w:r w:rsidRPr="00121F4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直通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D611EC" w:rsidRDefault="00D611EC" w:rsidP="00D611EC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D611EC" w:rsidRDefault="00D611EC" w:rsidP="00D611EC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D611EC" w:rsidRDefault="00D611EC" w:rsidP="00D611EC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D611EC" w:rsidRDefault="00D611EC" w:rsidP="00BC5E4A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1336A4" w:rsidRDefault="001336A4" w:rsidP="00BC5E4A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1336A4" w:rsidRDefault="001336A4" w:rsidP="00BC5E4A">
      <w:pPr>
        <w:spacing w:line="300" w:lineRule="exact"/>
        <w:rPr>
          <w:rFonts w:asciiTheme="majorEastAsia" w:eastAsiaTheme="majorEastAsia" w:hAnsiTheme="majorEastAsia"/>
          <w:sz w:val="24"/>
        </w:rPr>
      </w:pPr>
    </w:p>
    <w:p w:rsidR="001336A4" w:rsidRDefault="001336A4" w:rsidP="00BC5E4A">
      <w:pPr>
        <w:spacing w:line="300" w:lineRule="exact"/>
        <w:rPr>
          <w:rFonts w:asciiTheme="majorEastAsia" w:eastAsiaTheme="majorEastAsia" w:hAnsiTheme="majorEastAsia"/>
          <w:sz w:val="24"/>
        </w:rPr>
      </w:pPr>
    </w:p>
    <w:sectPr w:rsidR="001336A4" w:rsidSect="002841B5">
      <w:footerReference w:type="even" r:id="rId10"/>
      <w:type w:val="continuous"/>
      <w:pgSz w:w="11906" w:h="16838" w:code="9"/>
      <w:pgMar w:top="1134" w:right="1134" w:bottom="567" w:left="1134" w:header="284" w:footer="284" w:gutter="0"/>
      <w:cols w:space="425"/>
      <w:docGrid w:type="linesAndChars" w:linePitch="303" w:charSpace="-101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AA5" w:rsidRDefault="00F02AA5" w:rsidP="00076AC9">
      <w:r>
        <w:separator/>
      </w:r>
    </w:p>
  </w:endnote>
  <w:endnote w:type="continuationSeparator" w:id="0">
    <w:p w:rsidR="00F02AA5" w:rsidRDefault="00F02AA5" w:rsidP="00076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AA5" w:rsidRDefault="00F02AA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02AA5" w:rsidRDefault="00F02AA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AA5" w:rsidRDefault="00F02AA5" w:rsidP="00076AC9">
      <w:r>
        <w:separator/>
      </w:r>
    </w:p>
  </w:footnote>
  <w:footnote w:type="continuationSeparator" w:id="0">
    <w:p w:rsidR="00F02AA5" w:rsidRDefault="00F02AA5" w:rsidP="00076A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39"/>
  <w:drawingGridHorizontalSpacing w:val="205"/>
  <w:drawingGridVerticalSpacing w:val="303"/>
  <w:displayHorizontalDrawingGridEvery w:val="0"/>
  <w:characterSpacingControl w:val="compressPunctuation"/>
  <w:strictFirstAndLastChars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4DA"/>
    <w:rsid w:val="00067E4E"/>
    <w:rsid w:val="00076AC9"/>
    <w:rsid w:val="00084293"/>
    <w:rsid w:val="000C2451"/>
    <w:rsid w:val="00105E29"/>
    <w:rsid w:val="00121F43"/>
    <w:rsid w:val="001336A4"/>
    <w:rsid w:val="00262032"/>
    <w:rsid w:val="0026733A"/>
    <w:rsid w:val="002841B5"/>
    <w:rsid w:val="002B4E06"/>
    <w:rsid w:val="00336DE4"/>
    <w:rsid w:val="00363F53"/>
    <w:rsid w:val="0036650B"/>
    <w:rsid w:val="00373015"/>
    <w:rsid w:val="0049380E"/>
    <w:rsid w:val="004F00B7"/>
    <w:rsid w:val="00506FB4"/>
    <w:rsid w:val="00536B4A"/>
    <w:rsid w:val="005D2AEC"/>
    <w:rsid w:val="0063358A"/>
    <w:rsid w:val="00637613"/>
    <w:rsid w:val="00652542"/>
    <w:rsid w:val="0070017F"/>
    <w:rsid w:val="00716FEC"/>
    <w:rsid w:val="00766D4F"/>
    <w:rsid w:val="007852BF"/>
    <w:rsid w:val="007925D4"/>
    <w:rsid w:val="007A5C58"/>
    <w:rsid w:val="0087557D"/>
    <w:rsid w:val="008A5F07"/>
    <w:rsid w:val="008A78BA"/>
    <w:rsid w:val="009B71EB"/>
    <w:rsid w:val="00A937A5"/>
    <w:rsid w:val="00AD7687"/>
    <w:rsid w:val="00AE54DA"/>
    <w:rsid w:val="00B11650"/>
    <w:rsid w:val="00B42BE0"/>
    <w:rsid w:val="00BA779C"/>
    <w:rsid w:val="00BC12D6"/>
    <w:rsid w:val="00BC5E4A"/>
    <w:rsid w:val="00C43C9C"/>
    <w:rsid w:val="00C43DF6"/>
    <w:rsid w:val="00C472EB"/>
    <w:rsid w:val="00C649C8"/>
    <w:rsid w:val="00C91798"/>
    <w:rsid w:val="00C93465"/>
    <w:rsid w:val="00CA7AE6"/>
    <w:rsid w:val="00CB1163"/>
    <w:rsid w:val="00CB174D"/>
    <w:rsid w:val="00CC51FA"/>
    <w:rsid w:val="00D344CB"/>
    <w:rsid w:val="00D35D04"/>
    <w:rsid w:val="00D408CF"/>
    <w:rsid w:val="00D611EC"/>
    <w:rsid w:val="00D82644"/>
    <w:rsid w:val="00D93627"/>
    <w:rsid w:val="00DC3AD7"/>
    <w:rsid w:val="00E5415A"/>
    <w:rsid w:val="00E81648"/>
    <w:rsid w:val="00ED599D"/>
    <w:rsid w:val="00EE1A6F"/>
    <w:rsid w:val="00F02AA5"/>
    <w:rsid w:val="00F102D8"/>
    <w:rsid w:val="00F13187"/>
    <w:rsid w:val="00F43F56"/>
    <w:rsid w:val="00FD10C2"/>
    <w:rsid w:val="00FE0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overflowPunct w:val="0"/>
      <w:autoSpaceDE w:val="0"/>
      <w:autoSpaceDN w:val="0"/>
      <w:jc w:val="both"/>
    </w:pPr>
    <w:rPr>
      <w:rFonts w:asci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semiHidden/>
    <w:locked/>
    <w:rPr>
      <w:rFonts w:ascii="ＭＳ 明朝" w:cs="Times New Roman"/>
      <w:kern w:val="2"/>
      <w:sz w:val="24"/>
      <w:szCs w:val="24"/>
    </w:rPr>
  </w:style>
  <w:style w:type="character" w:styleId="a5">
    <w:name w:val="page number"/>
    <w:basedOn w:val="a0"/>
    <w:uiPriority w:val="99"/>
    <w:semiHidden/>
    <w:rPr>
      <w:rFonts w:cs="Times New Roman"/>
    </w:rPr>
  </w:style>
  <w:style w:type="paragraph" w:styleId="a6">
    <w:name w:val="Body Text Indent"/>
    <w:basedOn w:val="a"/>
    <w:link w:val="a7"/>
    <w:uiPriority w:val="99"/>
    <w:semiHidden/>
    <w:pPr>
      <w:spacing w:line="210" w:lineRule="atLeast"/>
      <w:ind w:leftChars="100" w:left="420" w:hangingChars="100" w:hanging="210"/>
      <w:jc w:val="left"/>
    </w:pPr>
  </w:style>
  <w:style w:type="character" w:customStyle="1" w:styleId="a7">
    <w:name w:val="本文インデント (文字)"/>
    <w:basedOn w:val="a0"/>
    <w:link w:val="a6"/>
    <w:uiPriority w:val="99"/>
    <w:semiHidden/>
    <w:locked/>
    <w:rPr>
      <w:rFonts w:ascii="ＭＳ 明朝" w:cs="Times New Roman"/>
      <w:kern w:val="2"/>
      <w:sz w:val="24"/>
      <w:szCs w:val="24"/>
    </w:rPr>
  </w:style>
  <w:style w:type="paragraph" w:styleId="a8">
    <w:name w:val="Note Heading"/>
    <w:basedOn w:val="a"/>
    <w:next w:val="a"/>
    <w:link w:val="a9"/>
    <w:uiPriority w:val="99"/>
    <w:semiHidden/>
    <w:pPr>
      <w:jc w:val="center"/>
    </w:pPr>
  </w:style>
  <w:style w:type="character" w:customStyle="1" w:styleId="a9">
    <w:name w:val="記 (文字)"/>
    <w:basedOn w:val="a0"/>
    <w:link w:val="a8"/>
    <w:uiPriority w:val="99"/>
    <w:semiHidden/>
    <w:locked/>
    <w:rPr>
      <w:rFonts w:ascii="ＭＳ 明朝" w:cs="Times New Roman"/>
      <w:kern w:val="2"/>
      <w:sz w:val="24"/>
      <w:szCs w:val="24"/>
    </w:rPr>
  </w:style>
  <w:style w:type="paragraph" w:styleId="aa">
    <w:name w:val="Closing"/>
    <w:basedOn w:val="a"/>
    <w:next w:val="a"/>
    <w:link w:val="ab"/>
    <w:uiPriority w:val="99"/>
    <w:semiHidden/>
    <w:pPr>
      <w:jc w:val="right"/>
    </w:pPr>
  </w:style>
  <w:style w:type="character" w:customStyle="1" w:styleId="ab">
    <w:name w:val="結語 (文字)"/>
    <w:basedOn w:val="a0"/>
    <w:link w:val="aa"/>
    <w:uiPriority w:val="99"/>
    <w:semiHidden/>
    <w:locked/>
    <w:rPr>
      <w:rFonts w:ascii="ＭＳ 明朝" w:cs="Times New Roman"/>
      <w:kern w:val="2"/>
      <w:sz w:val="24"/>
      <w:szCs w:val="24"/>
    </w:rPr>
  </w:style>
  <w:style w:type="paragraph" w:styleId="ac">
    <w:name w:val="header"/>
    <w:basedOn w:val="a"/>
    <w:link w:val="ad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semiHidden/>
    <w:locked/>
    <w:rPr>
      <w:rFonts w:ascii="ＭＳ 明朝" w:cs="Times New Roman"/>
      <w:kern w:val="2"/>
      <w:sz w:val="24"/>
      <w:szCs w:val="24"/>
    </w:rPr>
  </w:style>
  <w:style w:type="paragraph" w:customStyle="1" w:styleId="ae">
    <w:name w:val="標準(太郎文書スタイル)"/>
    <w:uiPriority w:val="99"/>
    <w:rsid w:val="002B4E06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sz w:val="24"/>
      <w:szCs w:val="24"/>
    </w:rPr>
  </w:style>
  <w:style w:type="table" w:styleId="af">
    <w:name w:val="Table Grid"/>
    <w:basedOn w:val="a1"/>
    <w:uiPriority w:val="59"/>
    <w:rsid w:val="00B11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A5C58"/>
    <w:pPr>
      <w:widowControl/>
      <w:wordWrap/>
      <w:overflowPunct/>
      <w:autoSpaceDE/>
      <w:autoSpaceDN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0">
    <w:name w:val="Date"/>
    <w:basedOn w:val="a"/>
    <w:next w:val="a"/>
    <w:link w:val="af1"/>
    <w:uiPriority w:val="99"/>
    <w:semiHidden/>
    <w:unhideWhenUsed/>
    <w:rsid w:val="00BC12D6"/>
  </w:style>
  <w:style w:type="character" w:customStyle="1" w:styleId="af1">
    <w:name w:val="日付 (文字)"/>
    <w:basedOn w:val="a0"/>
    <w:link w:val="af0"/>
    <w:uiPriority w:val="99"/>
    <w:semiHidden/>
    <w:rsid w:val="00BC12D6"/>
    <w:rPr>
      <w:rFonts w:ascii="ＭＳ 明朝"/>
      <w:kern w:val="2"/>
      <w:sz w:val="21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2620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26203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overflowPunct w:val="0"/>
      <w:autoSpaceDE w:val="0"/>
      <w:autoSpaceDN w:val="0"/>
      <w:jc w:val="both"/>
    </w:pPr>
    <w:rPr>
      <w:rFonts w:asci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semiHidden/>
    <w:locked/>
    <w:rPr>
      <w:rFonts w:ascii="ＭＳ 明朝" w:cs="Times New Roman"/>
      <w:kern w:val="2"/>
      <w:sz w:val="24"/>
      <w:szCs w:val="24"/>
    </w:rPr>
  </w:style>
  <w:style w:type="character" w:styleId="a5">
    <w:name w:val="page number"/>
    <w:basedOn w:val="a0"/>
    <w:uiPriority w:val="99"/>
    <w:semiHidden/>
    <w:rPr>
      <w:rFonts w:cs="Times New Roman"/>
    </w:rPr>
  </w:style>
  <w:style w:type="paragraph" w:styleId="a6">
    <w:name w:val="Body Text Indent"/>
    <w:basedOn w:val="a"/>
    <w:link w:val="a7"/>
    <w:uiPriority w:val="99"/>
    <w:semiHidden/>
    <w:pPr>
      <w:spacing w:line="210" w:lineRule="atLeast"/>
      <w:ind w:leftChars="100" w:left="420" w:hangingChars="100" w:hanging="210"/>
      <w:jc w:val="left"/>
    </w:pPr>
  </w:style>
  <w:style w:type="character" w:customStyle="1" w:styleId="a7">
    <w:name w:val="本文インデント (文字)"/>
    <w:basedOn w:val="a0"/>
    <w:link w:val="a6"/>
    <w:uiPriority w:val="99"/>
    <w:semiHidden/>
    <w:locked/>
    <w:rPr>
      <w:rFonts w:ascii="ＭＳ 明朝" w:cs="Times New Roman"/>
      <w:kern w:val="2"/>
      <w:sz w:val="24"/>
      <w:szCs w:val="24"/>
    </w:rPr>
  </w:style>
  <w:style w:type="paragraph" w:styleId="a8">
    <w:name w:val="Note Heading"/>
    <w:basedOn w:val="a"/>
    <w:next w:val="a"/>
    <w:link w:val="a9"/>
    <w:uiPriority w:val="99"/>
    <w:semiHidden/>
    <w:pPr>
      <w:jc w:val="center"/>
    </w:pPr>
  </w:style>
  <w:style w:type="character" w:customStyle="1" w:styleId="a9">
    <w:name w:val="記 (文字)"/>
    <w:basedOn w:val="a0"/>
    <w:link w:val="a8"/>
    <w:uiPriority w:val="99"/>
    <w:semiHidden/>
    <w:locked/>
    <w:rPr>
      <w:rFonts w:ascii="ＭＳ 明朝" w:cs="Times New Roman"/>
      <w:kern w:val="2"/>
      <w:sz w:val="24"/>
      <w:szCs w:val="24"/>
    </w:rPr>
  </w:style>
  <w:style w:type="paragraph" w:styleId="aa">
    <w:name w:val="Closing"/>
    <w:basedOn w:val="a"/>
    <w:next w:val="a"/>
    <w:link w:val="ab"/>
    <w:uiPriority w:val="99"/>
    <w:semiHidden/>
    <w:pPr>
      <w:jc w:val="right"/>
    </w:pPr>
  </w:style>
  <w:style w:type="character" w:customStyle="1" w:styleId="ab">
    <w:name w:val="結語 (文字)"/>
    <w:basedOn w:val="a0"/>
    <w:link w:val="aa"/>
    <w:uiPriority w:val="99"/>
    <w:semiHidden/>
    <w:locked/>
    <w:rPr>
      <w:rFonts w:ascii="ＭＳ 明朝" w:cs="Times New Roman"/>
      <w:kern w:val="2"/>
      <w:sz w:val="24"/>
      <w:szCs w:val="24"/>
    </w:rPr>
  </w:style>
  <w:style w:type="paragraph" w:styleId="ac">
    <w:name w:val="header"/>
    <w:basedOn w:val="a"/>
    <w:link w:val="ad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semiHidden/>
    <w:locked/>
    <w:rPr>
      <w:rFonts w:ascii="ＭＳ 明朝" w:cs="Times New Roman"/>
      <w:kern w:val="2"/>
      <w:sz w:val="24"/>
      <w:szCs w:val="24"/>
    </w:rPr>
  </w:style>
  <w:style w:type="paragraph" w:customStyle="1" w:styleId="ae">
    <w:name w:val="標準(太郎文書スタイル)"/>
    <w:uiPriority w:val="99"/>
    <w:rsid w:val="002B4E06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sz w:val="24"/>
      <w:szCs w:val="24"/>
    </w:rPr>
  </w:style>
  <w:style w:type="table" w:styleId="af">
    <w:name w:val="Table Grid"/>
    <w:basedOn w:val="a1"/>
    <w:uiPriority w:val="59"/>
    <w:rsid w:val="00B11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A5C58"/>
    <w:pPr>
      <w:widowControl/>
      <w:wordWrap/>
      <w:overflowPunct/>
      <w:autoSpaceDE/>
      <w:autoSpaceDN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0">
    <w:name w:val="Date"/>
    <w:basedOn w:val="a"/>
    <w:next w:val="a"/>
    <w:link w:val="af1"/>
    <w:uiPriority w:val="99"/>
    <w:semiHidden/>
    <w:unhideWhenUsed/>
    <w:rsid w:val="00BC12D6"/>
  </w:style>
  <w:style w:type="character" w:customStyle="1" w:styleId="af1">
    <w:name w:val="日付 (文字)"/>
    <w:basedOn w:val="a0"/>
    <w:link w:val="af0"/>
    <w:uiPriority w:val="99"/>
    <w:semiHidden/>
    <w:rsid w:val="00BC12D6"/>
    <w:rPr>
      <w:rFonts w:ascii="ＭＳ 明朝"/>
      <w:kern w:val="2"/>
      <w:sz w:val="21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2620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26203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731AF-0A92-4B63-838D-3993962D1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D7C16676.dotm</Template>
  <TotalTime>138</TotalTime>
  <Pages>1</Pages>
  <Words>276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別記第10号様式(第26条、第72条、第78条、第87条、第95条関係)</vt:lpstr>
    </vt:vector>
  </TitlesOfParts>
  <Company>Wakayama Prefecture</Company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別記第10号様式(第26条、第72条、第78条、第87条、第95条関係)</dc:title>
  <dc:creator>(株)ぎょうせい</dc:creator>
  <cp:lastModifiedBy>124176</cp:lastModifiedBy>
  <cp:revision>37</cp:revision>
  <cp:lastPrinted>2019-03-19T00:08:00Z</cp:lastPrinted>
  <dcterms:created xsi:type="dcterms:W3CDTF">2016-04-12T06:05:00Z</dcterms:created>
  <dcterms:modified xsi:type="dcterms:W3CDTF">2019-03-19T06:46:00Z</dcterms:modified>
</cp:coreProperties>
</file>