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E09" w:rsidRPr="008763DD" w:rsidRDefault="00C67056" w:rsidP="00DA0E09">
      <w:pPr>
        <w:overflowPunct w:val="0"/>
        <w:textAlignment w:val="baseline"/>
        <w:rPr>
          <w:rFonts w:ascii="メイリオ" w:eastAsia="メイリオ" w:hAnsi="メイリオ" w:cs="ＭＳ 明朝"/>
          <w:b/>
          <w:bCs/>
          <w:color w:val="000000"/>
          <w:kern w:val="0"/>
          <w:sz w:val="32"/>
          <w:szCs w:val="32"/>
        </w:rPr>
      </w:pPr>
      <w:r w:rsidRPr="00AA3162">
        <w:rPr>
          <w:noProof/>
        </w:rPr>
        <mc:AlternateContent>
          <mc:Choice Requires="wps">
            <w:drawing>
              <wp:anchor distT="0" distB="0" distL="114300" distR="114300" simplePos="0" relativeHeight="251660288" behindDoc="0" locked="0" layoutInCell="1" allowOverlap="1" wp14:anchorId="2DFF754B" wp14:editId="3C43777E">
                <wp:simplePos x="0" y="0"/>
                <wp:positionH relativeFrom="column">
                  <wp:posOffset>3319145</wp:posOffset>
                </wp:positionH>
                <wp:positionV relativeFrom="paragraph">
                  <wp:posOffset>154940</wp:posOffset>
                </wp:positionV>
                <wp:extent cx="2360930" cy="140335"/>
                <wp:effectExtent l="0" t="0" r="127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14033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261.35pt;margin-top:12.2pt;width:185.9pt;height:1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" fillcolor="#f60" stroked="f">
                <v:textbox inset="5.85pt,.7pt,5.85pt,.7pt"/>
              </v:rect>
            </w:pict>
          </mc:Fallback>
        </mc:AlternateContent>
      </w:r>
      <w:r w:rsidR="00747FC4">
        <w:rPr>
          <w:rFonts w:ascii="メイリオ" w:eastAsia="メイリオ" w:hAnsi="メイリオ" w:cs="ＭＳ 明朝" w:hint="eastAsia"/>
          <w:b/>
          <w:bCs/>
          <w:color w:val="000000"/>
          <w:kern w:val="0"/>
          <w:sz w:val="32"/>
          <w:szCs w:val="32"/>
        </w:rPr>
        <w:t>Ⅸ</w:t>
      </w:r>
      <w:r w:rsidR="00DA0E09">
        <w:rPr>
          <w:rFonts w:ascii="メイリオ" w:eastAsia="メイリオ" w:hAnsi="メイリオ" w:cs="ＭＳ 明朝" w:hint="eastAsia"/>
          <w:b/>
          <w:bCs/>
          <w:color w:val="000000"/>
          <w:kern w:val="0"/>
          <w:sz w:val="32"/>
          <w:szCs w:val="32"/>
        </w:rPr>
        <w:t xml:space="preserve">　</w:t>
      </w:r>
      <w:r w:rsidR="00747FC4">
        <w:rPr>
          <w:rFonts w:ascii="メイリオ" w:eastAsia="メイリオ" w:hAnsi="メイリオ" w:cs="ＭＳ 明朝" w:hint="eastAsia"/>
          <w:b/>
          <w:bCs/>
          <w:color w:val="000000"/>
          <w:kern w:val="0"/>
          <w:sz w:val="32"/>
          <w:szCs w:val="32"/>
        </w:rPr>
        <w:t>農林大学校 就農支援センター</w:t>
      </w:r>
    </w:p>
    <w:p w:rsidR="00DA0E09" w:rsidRDefault="00C47227" w:rsidP="00DA0E09">
      <w:pPr>
        <w:rPr>
          <w:rFonts w:ascii="メイリオ" w:eastAsia="メイリオ" w:hAnsi="メイリオ"/>
          <w:b/>
          <w:sz w:val="28"/>
          <w:szCs w:val="20"/>
        </w:rPr>
      </w:pPr>
      <w:r>
        <w:rPr>
          <w:rFonts w:ascii="メイリオ" w:eastAsia="メイリオ" w:hAnsi="メイリオ" w:hint="eastAsia"/>
          <w:b/>
          <w:sz w:val="28"/>
          <w:szCs w:val="20"/>
        </w:rPr>
        <w:t xml:space="preserve">1. </w:t>
      </w:r>
      <w:r w:rsidR="00417A0A">
        <w:rPr>
          <w:rFonts w:ascii="メイリオ" w:eastAsia="メイリオ" w:hAnsi="メイリオ" w:hint="eastAsia"/>
          <w:b/>
          <w:sz w:val="28"/>
          <w:szCs w:val="20"/>
        </w:rPr>
        <w:t>令和元</w:t>
      </w:r>
      <w:r w:rsidR="00747FC4">
        <w:rPr>
          <w:rFonts w:ascii="メイリオ" w:eastAsia="メイリオ" w:hAnsi="メイリオ" w:hint="eastAsia"/>
          <w:b/>
          <w:sz w:val="28"/>
          <w:szCs w:val="20"/>
        </w:rPr>
        <w:t>年度</w:t>
      </w:r>
      <w:r w:rsidR="00AA3162">
        <w:rPr>
          <w:rFonts w:ascii="メイリオ" w:eastAsia="メイリオ" w:hAnsi="メイリオ" w:hint="eastAsia"/>
          <w:b/>
          <w:sz w:val="28"/>
          <w:szCs w:val="20"/>
        </w:rPr>
        <w:t>技術修得研修(</w:t>
      </w:r>
      <w:r w:rsidR="00A067CB">
        <w:rPr>
          <w:rFonts w:ascii="メイリオ" w:eastAsia="メイリオ" w:hAnsi="メイリオ" w:hint="eastAsia"/>
          <w:b/>
          <w:sz w:val="28"/>
          <w:szCs w:val="20"/>
        </w:rPr>
        <w:t>第</w:t>
      </w:r>
      <w:r w:rsidR="001303F2">
        <w:rPr>
          <w:rFonts w:ascii="メイリオ" w:eastAsia="メイリオ" w:hAnsi="メイリオ" w:hint="eastAsia"/>
          <w:b/>
          <w:sz w:val="28"/>
          <w:szCs w:val="20"/>
        </w:rPr>
        <w:t>２</w:t>
      </w:r>
      <w:r w:rsidR="00AA3162">
        <w:rPr>
          <w:rFonts w:ascii="メイリオ" w:eastAsia="メイリオ" w:hAnsi="メイリオ" w:hint="eastAsia"/>
          <w:b/>
          <w:sz w:val="28"/>
          <w:szCs w:val="20"/>
        </w:rPr>
        <w:t>班)が</w:t>
      </w:r>
      <w:r w:rsidR="00657730">
        <w:rPr>
          <w:rFonts w:ascii="メイリオ" w:eastAsia="メイリオ" w:hAnsi="メイリオ" w:hint="eastAsia"/>
          <w:b/>
          <w:sz w:val="28"/>
          <w:szCs w:val="20"/>
        </w:rPr>
        <w:t>終了</w:t>
      </w:r>
    </w:p>
    <w:p w:rsidR="007735A7" w:rsidRDefault="001303F2" w:rsidP="00AA3162">
      <w:pPr>
        <w:ind w:firstLineChars="100" w:firstLine="220"/>
        <w:jc w:val="left"/>
        <w:rPr>
          <w:rFonts w:hAnsi="ＭＳ 明朝"/>
          <w:szCs w:val="22"/>
        </w:rPr>
      </w:pPr>
      <w:r>
        <w:rPr>
          <w:rFonts w:hAnsi="ＭＳ 明朝" w:hint="eastAsia"/>
          <w:szCs w:val="22"/>
        </w:rPr>
        <w:t>2</w:t>
      </w:r>
      <w:r w:rsidR="00567D32" w:rsidRPr="005A51AA">
        <w:rPr>
          <w:rFonts w:hAnsi="ＭＳ 明朝" w:hint="eastAsia"/>
          <w:szCs w:val="22"/>
        </w:rPr>
        <w:t>月</w:t>
      </w:r>
      <w:r w:rsidR="00417A0A">
        <w:rPr>
          <w:rFonts w:hAnsi="ＭＳ 明朝" w:hint="eastAsia"/>
          <w:szCs w:val="22"/>
        </w:rPr>
        <w:t>7</w:t>
      </w:r>
      <w:r w:rsidR="00567D32" w:rsidRPr="005A51AA">
        <w:rPr>
          <w:rFonts w:hAnsi="ＭＳ 明朝" w:hint="eastAsia"/>
          <w:szCs w:val="22"/>
        </w:rPr>
        <w:t>日、就農支援センター研修館において、技術修得研修（第</w:t>
      </w:r>
      <w:r>
        <w:rPr>
          <w:rFonts w:hAnsi="ＭＳ 明朝" w:hint="eastAsia"/>
          <w:szCs w:val="22"/>
        </w:rPr>
        <w:t>2</w:t>
      </w:r>
      <w:r w:rsidR="00567D32" w:rsidRPr="005A51AA">
        <w:rPr>
          <w:rFonts w:hAnsi="ＭＳ 明朝" w:hint="eastAsia"/>
          <w:szCs w:val="22"/>
        </w:rPr>
        <w:t>班）の営農設計発表</w:t>
      </w:r>
      <w:r w:rsidR="00567D32" w:rsidRPr="00567D32">
        <w:rPr>
          <w:rFonts w:hAnsi="ＭＳ 明朝" w:hint="eastAsia"/>
          <w:szCs w:val="22"/>
        </w:rPr>
        <w:t>会及び閉講式を開催した。</w:t>
      </w:r>
    </w:p>
    <w:p w:rsidR="00586436" w:rsidRDefault="00567D32" w:rsidP="00AA3162">
      <w:pPr>
        <w:ind w:firstLineChars="100" w:firstLine="220"/>
        <w:jc w:val="left"/>
        <w:rPr>
          <w:rFonts w:hAnsi="ＭＳ 明朝"/>
          <w:szCs w:val="22"/>
        </w:rPr>
      </w:pPr>
      <w:r w:rsidRPr="00567D32">
        <w:rPr>
          <w:rFonts w:hAnsi="ＭＳ 明朝" w:hint="eastAsia"/>
          <w:szCs w:val="22"/>
        </w:rPr>
        <w:t>営農設計発表会では</w:t>
      </w:r>
      <w:r w:rsidR="007735A7">
        <w:rPr>
          <w:rFonts w:hAnsi="ＭＳ 明朝" w:hint="eastAsia"/>
          <w:szCs w:val="22"/>
        </w:rPr>
        <w:t>、</w:t>
      </w:r>
      <w:r w:rsidR="00417A0A">
        <w:rPr>
          <w:rFonts w:hAnsi="ＭＳ 明朝" w:hint="eastAsia"/>
          <w:szCs w:val="22"/>
        </w:rPr>
        <w:t>令和元年10</w:t>
      </w:r>
      <w:r w:rsidR="007735A7" w:rsidRPr="007735A7">
        <w:rPr>
          <w:rFonts w:hAnsi="ＭＳ 明朝" w:hint="eastAsia"/>
          <w:szCs w:val="22"/>
        </w:rPr>
        <w:t>月から</w:t>
      </w:r>
      <w:r w:rsidR="00417A0A">
        <w:rPr>
          <w:rFonts w:hAnsi="ＭＳ 明朝" w:hint="eastAsia"/>
          <w:szCs w:val="22"/>
        </w:rPr>
        <w:t>令和2年</w:t>
      </w:r>
      <w:r w:rsidR="001303F2">
        <w:rPr>
          <w:rFonts w:hAnsi="ＭＳ 明朝" w:hint="eastAsia"/>
          <w:szCs w:val="22"/>
        </w:rPr>
        <w:t>2</w:t>
      </w:r>
      <w:r w:rsidR="007735A7" w:rsidRPr="007735A7">
        <w:rPr>
          <w:rFonts w:hAnsi="ＭＳ 明朝" w:hint="eastAsia"/>
          <w:szCs w:val="22"/>
        </w:rPr>
        <w:t>月までの計25日間、講義や実習</w:t>
      </w:r>
      <w:r w:rsidR="007735A7">
        <w:rPr>
          <w:rFonts w:hAnsi="ＭＳ 明朝" w:hint="eastAsia"/>
          <w:szCs w:val="22"/>
        </w:rPr>
        <w:t>を通じて学んだことを踏まえ、</w:t>
      </w:r>
      <w:r w:rsidR="00586436">
        <w:rPr>
          <w:rFonts w:hAnsi="ＭＳ 明朝" w:hint="eastAsia"/>
          <w:szCs w:val="22"/>
        </w:rPr>
        <w:t>自らの</w:t>
      </w:r>
      <w:r w:rsidR="002F38F8">
        <w:rPr>
          <w:rFonts w:hAnsi="ＭＳ 明朝" w:hint="eastAsia"/>
          <w:szCs w:val="22"/>
        </w:rPr>
        <w:t>3年後</w:t>
      </w:r>
      <w:r w:rsidR="00586436">
        <w:rPr>
          <w:rFonts w:hAnsi="ＭＳ 明朝" w:hint="eastAsia"/>
          <w:szCs w:val="22"/>
        </w:rPr>
        <w:t>、</w:t>
      </w:r>
      <w:r w:rsidR="002F38F8">
        <w:rPr>
          <w:rFonts w:hAnsi="ＭＳ 明朝" w:hint="eastAsia"/>
          <w:szCs w:val="22"/>
        </w:rPr>
        <w:t>5</w:t>
      </w:r>
      <w:r w:rsidR="008A38A9">
        <w:rPr>
          <w:rFonts w:hAnsi="ＭＳ 明朝" w:hint="eastAsia"/>
          <w:szCs w:val="22"/>
        </w:rPr>
        <w:t>年後を見据えた営農計画</w:t>
      </w:r>
      <w:r w:rsidRPr="00567D32">
        <w:rPr>
          <w:rFonts w:hAnsi="ＭＳ 明朝" w:hint="eastAsia"/>
          <w:szCs w:val="22"/>
        </w:rPr>
        <w:t>を発表し</w:t>
      </w:r>
      <w:r w:rsidR="00586436">
        <w:rPr>
          <w:rFonts w:hAnsi="ＭＳ 明朝" w:hint="eastAsia"/>
          <w:szCs w:val="22"/>
        </w:rPr>
        <w:t>、</w:t>
      </w:r>
      <w:r w:rsidRPr="00567D32">
        <w:rPr>
          <w:rFonts w:hAnsi="ＭＳ 明朝" w:hint="eastAsia"/>
          <w:szCs w:val="22"/>
        </w:rPr>
        <w:t>意見交換を行った。</w:t>
      </w:r>
      <w:r w:rsidR="001303F2">
        <w:rPr>
          <w:rFonts w:hAnsi="ＭＳ 明朝" w:hint="eastAsia"/>
          <w:szCs w:val="22"/>
        </w:rPr>
        <w:t>研修生それぞれが</w:t>
      </w:r>
      <w:r w:rsidR="00064186">
        <w:rPr>
          <w:rFonts w:hAnsi="ＭＳ 明朝" w:hint="eastAsia"/>
          <w:szCs w:val="22"/>
        </w:rPr>
        <w:t>農業に夢を描き</w:t>
      </w:r>
      <w:r w:rsidR="00586436">
        <w:rPr>
          <w:rFonts w:hAnsi="ＭＳ 明朝" w:hint="eastAsia"/>
          <w:szCs w:val="22"/>
        </w:rPr>
        <w:t>目標に向けて頑張っていこうという思いが伝わってきた。</w:t>
      </w:r>
      <w:r w:rsidR="00C47227">
        <w:rPr>
          <w:rFonts w:hAnsi="ＭＳ 明朝" w:hint="eastAsia"/>
          <w:szCs w:val="22"/>
        </w:rPr>
        <w:t>中には前職での経験を活かし、将来的に加工や飲食店経営を行いたいと言う研修生もいた。</w:t>
      </w:r>
    </w:p>
    <w:p w:rsidR="00C67056" w:rsidRDefault="009E40B2" w:rsidP="00AA3162">
      <w:pPr>
        <w:ind w:firstLineChars="100" w:firstLine="220"/>
        <w:jc w:val="left"/>
        <w:rPr>
          <w:rFonts w:hAnsi="ＭＳ 明朝"/>
          <w:szCs w:val="22"/>
        </w:rPr>
      </w:pPr>
      <w:r>
        <w:rPr>
          <w:rFonts w:hAnsi="ＭＳ 明朝" w:hint="eastAsia"/>
          <w:noProof/>
          <w:szCs w:val="22"/>
        </w:rPr>
        <mc:AlternateContent>
          <mc:Choice Requires="wpc">
            <w:drawing>
              <wp:anchor distT="0" distB="0" distL="114300" distR="114300" simplePos="0" relativeHeight="251658240" behindDoc="0" locked="0" layoutInCell="1" allowOverlap="1" wp14:anchorId="5585C540" wp14:editId="07ED19B2">
                <wp:simplePos x="0" y="0"/>
                <wp:positionH relativeFrom="column">
                  <wp:posOffset>-271145</wp:posOffset>
                </wp:positionH>
                <wp:positionV relativeFrom="paragraph">
                  <wp:posOffset>878205</wp:posOffset>
                </wp:positionV>
                <wp:extent cx="6174740" cy="2944495"/>
                <wp:effectExtent l="0" t="0" r="16510" b="27305"/>
                <wp:wrapSquare wrapText="bothSides"/>
                <wp:docPr id="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48DD4"/>
                          </a:solidFill>
                          <a:prstDash val="dash"/>
                          <a:miter lim="800000"/>
                          <a:headEnd type="none" w="med" len="med"/>
                          <a:tailEnd type="none" w="med" len="med"/>
                        </a:ln>
                      </wpc:whole>
                      <wps:wsp>
                        <wps:cNvPr id="1" name="Text Box 4"/>
                        <wps:cNvSpPr txBox="1">
                          <a:spLocks noChangeArrowheads="1"/>
                        </wps:cNvSpPr>
                        <wps:spPr bwMode="auto">
                          <a:xfrm>
                            <a:off x="3325556" y="2363188"/>
                            <a:ext cx="2613610" cy="248080"/>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730" w:rsidRPr="00F94821" w:rsidRDefault="00657730" w:rsidP="002F38F8">
                              <w:pPr>
                                <w:jc w:val="center"/>
                                <w:rPr>
                                  <w:rFonts w:ascii="ＭＳ ゴシック" w:eastAsia="ＭＳ ゴシック" w:hAnsi="ＭＳ ゴシック"/>
                                  <w:szCs w:val="22"/>
                                </w:rPr>
                              </w:pPr>
                              <w:r>
                                <w:rPr>
                                  <w:rFonts w:ascii="ＭＳ ゴシック" w:eastAsia="ＭＳ ゴシック" w:hAnsi="ＭＳ ゴシック" w:hint="eastAsia"/>
                                  <w:szCs w:val="22"/>
                                </w:rPr>
                                <w:t>修了証書授与の様子</w:t>
                              </w:r>
                            </w:p>
                          </w:txbxContent>
                        </wps:txbx>
                        <wps:bodyPr rot="0" vert="horz" wrap="square" lIns="74295" tIns="8890" rIns="74295" bIns="8890" anchor="t" anchorCtr="0" upright="1">
                          <a:noAutofit/>
                        </wps:bodyPr>
                      </wps:wsp>
                      <wps:wsp>
                        <wps:cNvPr id="5" name="Text Box 7"/>
                        <wps:cNvSpPr txBox="1">
                          <a:spLocks noChangeArrowheads="1"/>
                        </wps:cNvSpPr>
                        <wps:spPr bwMode="auto">
                          <a:xfrm>
                            <a:off x="152587" y="2362398"/>
                            <a:ext cx="2613610" cy="248870"/>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730" w:rsidRPr="00F94821" w:rsidRDefault="00657730" w:rsidP="002F38F8">
                              <w:pPr>
                                <w:jc w:val="center"/>
                                <w:rPr>
                                  <w:rFonts w:ascii="ＭＳ ゴシック" w:eastAsia="ＭＳ ゴシック" w:hAnsi="ＭＳ ゴシック"/>
                                  <w:szCs w:val="22"/>
                                </w:rPr>
                              </w:pPr>
                              <w:r>
                                <w:rPr>
                                  <w:rFonts w:ascii="ＭＳ ゴシック" w:eastAsia="ＭＳ ゴシック" w:hAnsi="ＭＳ ゴシック" w:hint="eastAsia"/>
                                  <w:szCs w:val="22"/>
                                </w:rPr>
                                <w:t>営</w:t>
                              </w:r>
                              <w:r w:rsidR="008A38A9">
                                <w:rPr>
                                  <w:rFonts w:ascii="ＭＳ ゴシック" w:eastAsia="ＭＳ ゴシック" w:hAnsi="ＭＳ ゴシック" w:hint="eastAsia"/>
                                  <w:szCs w:val="22"/>
                                </w:rPr>
                                <w:t>農設計</w:t>
                              </w:r>
                              <w:r>
                                <w:rPr>
                                  <w:rFonts w:ascii="ＭＳ ゴシック" w:eastAsia="ＭＳ ゴシック" w:hAnsi="ＭＳ ゴシック" w:hint="eastAsia"/>
                                  <w:szCs w:val="22"/>
                                </w:rPr>
                                <w:t>発表</w:t>
                              </w:r>
                              <w:r w:rsidR="008A38A9">
                                <w:rPr>
                                  <w:rFonts w:ascii="ＭＳ ゴシック" w:eastAsia="ＭＳ ゴシック" w:hAnsi="ＭＳ ゴシック" w:hint="eastAsia"/>
                                  <w:szCs w:val="22"/>
                                </w:rPr>
                                <w:t>会</w:t>
                              </w:r>
                              <w:r>
                                <w:rPr>
                                  <w:rFonts w:ascii="ＭＳ ゴシック" w:eastAsia="ＭＳ ゴシック" w:hAnsi="ＭＳ ゴシック" w:hint="eastAsia"/>
                                  <w:szCs w:val="22"/>
                                </w:rPr>
                                <w:t>の様子</w:t>
                              </w:r>
                            </w:p>
                          </w:txbxContent>
                        </wps:txbx>
                        <wps:bodyPr rot="0" vert="horz" wrap="square" lIns="74295" tIns="8890" rIns="74295" bIns="8890" anchor="t" anchorCtr="0" upright="1">
                          <a:noAutofit/>
                        </wps:bodyPr>
                      </wps:wsp>
                      <pic:pic xmlns:pic="http://schemas.openxmlformats.org/drawingml/2006/picture">
                        <pic:nvPicPr>
                          <pic:cNvPr id="7" name="図 7"/>
                          <pic:cNvPicPr>
                            <a:picLocks noChangeAspect="1"/>
                          </pic:cNvPicPr>
                        </pic:nvPicPr>
                        <pic:blipFill>
                          <a:blip r:embed="rId9"/>
                          <a:stretch>
                            <a:fillRect/>
                          </a:stretch>
                        </pic:blipFill>
                        <pic:spPr>
                          <a:xfrm>
                            <a:off x="152587" y="298753"/>
                            <a:ext cx="2877434" cy="1993184"/>
                          </a:xfrm>
                          <a:prstGeom prst="rect">
                            <a:avLst/>
                          </a:prstGeom>
                        </pic:spPr>
                      </pic:pic>
                      <pic:pic xmlns:pic="http://schemas.openxmlformats.org/drawingml/2006/picture">
                        <pic:nvPicPr>
                          <pic:cNvPr id="9" name="図 9"/>
                          <pic:cNvPicPr>
                            <a:picLocks noChangeAspect="1"/>
                          </pic:cNvPicPr>
                        </pic:nvPicPr>
                        <pic:blipFill>
                          <a:blip r:embed="rId10"/>
                          <a:stretch>
                            <a:fillRect/>
                          </a:stretch>
                        </pic:blipFill>
                        <pic:spPr>
                          <a:xfrm>
                            <a:off x="3172582" y="298753"/>
                            <a:ext cx="2878337" cy="1993184"/>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キャンバス 6" o:spid="_x0000_s1026" editas="canvas" style="position:absolute;left:0;text-align:left;margin-left:-21.35pt;margin-top:69.15pt;width:486.2pt;height:231.85pt;z-index:251658240" coordsize="61747,29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747;height:29444;visibility:visible;mso-wrap-style:square" stroked="t" strokecolor="#548dd4">
                  <v:fill o:detectmouseclick="t"/>
                  <v:stroke dashstyle="dash"/>
                  <v:path o:connecttype="none"/>
                </v:shape>
                <v:shapetype id="_x0000_t202" coordsize="21600,21600" o:spt="202" path="m,l,21600r21600,l21600,xe">
                  <v:stroke joinstyle="miter"/>
                  <v:path gradientshapeok="t" o:connecttype="rect"/>
                </v:shapetype>
                <v:shape id="Text Box 4" o:spid="_x0000_s1028" type="#_x0000_t202" style="position:absolute;left:33255;top:23631;width:26136;height:2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9JsAA&#10;AADaAAAADwAAAGRycy9kb3ducmV2LnhtbERPS4vCMBC+C/6HMIK3NVXE1a5RfKAIq4dV2fPQzLbF&#10;ZlKbaOu/N8KCp+Hje8503phC3KlyuWUF/V4EgjixOudUwfm0+RiDcB5ZY2GZFDzIwXzWbk0x1rbm&#10;H7offSpCCLsYFWTel7GULsnIoOvZkjhwf7Yy6AOsUqkrrEO4KeQgikbSYM6hIcOSVhkll+PNKBis&#10;h/X3afR7njz8Fvf0OVlezUGpbqdZfIHw1Pi3+N+902E+vF55XT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P9JsAAAADaAAAADwAAAAAAAAAAAAAAAACYAgAAZHJzL2Rvd25y&#10;ZXYueG1sUEsFBgAAAAAEAAQA9QAAAIUDAAAAAA==&#10;" filled="f" strokecolor="#e36c0a">
                  <v:stroke dashstyle="dash"/>
                  <v:textbox inset="5.85pt,.7pt,5.85pt,.7pt">
                    <w:txbxContent>
                      <w:p w:rsidR="00657730" w:rsidRPr="00F94821" w:rsidRDefault="00657730" w:rsidP="002F38F8">
                        <w:pPr>
                          <w:jc w:val="center"/>
                          <w:rPr>
                            <w:rFonts w:ascii="ＭＳ ゴシック" w:eastAsia="ＭＳ ゴシック" w:hAnsi="ＭＳ ゴシック"/>
                            <w:szCs w:val="22"/>
                          </w:rPr>
                        </w:pPr>
                        <w:r>
                          <w:rPr>
                            <w:rFonts w:ascii="ＭＳ ゴシック" w:eastAsia="ＭＳ ゴシック" w:hAnsi="ＭＳ ゴシック" w:hint="eastAsia"/>
                            <w:szCs w:val="22"/>
                          </w:rPr>
                          <w:t>修了証書授与の様子</w:t>
                        </w:r>
                      </w:p>
                    </w:txbxContent>
                  </v:textbox>
                </v:shape>
                <v:shape id="Text Box 7" o:spid="_x0000_s1029" type="#_x0000_t202" style="position:absolute;left:1525;top:23623;width:2613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7JcQA&#10;AADaAAAADwAAAGRycy9kb3ducmV2LnhtbESPW2vCQBSE3wv+h+UIfTMbpfUSXUUtLQX1wQs+H7LH&#10;JJg9G7NbE/99tyD0cZiZb5jZojWluFPtCssK+lEMgji1uuBMwen42RuDcB5ZY2mZFDzIwWLeeZlh&#10;om3De7offCYChF2CCnLvq0RKl+Zk0EW2Ig7exdYGfZB1JnWNTYCbUg7ieCgNFhwWcqxonVN6PfwY&#10;BYOPt2ZzHJ5Pk4f/wi2NJqub2Sn12m2XUxCeWv8ffra/tYJ3+LsSb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4+yXEAAAA2gAAAA8AAAAAAAAAAAAAAAAAmAIAAGRycy9k&#10;b3ducmV2LnhtbFBLBQYAAAAABAAEAPUAAACJAwAAAAA=&#10;" filled="f" strokecolor="#e36c0a">
                  <v:stroke dashstyle="dash"/>
                  <v:textbox inset="5.85pt,.7pt,5.85pt,.7pt">
                    <w:txbxContent>
                      <w:p w:rsidR="00657730" w:rsidRPr="00F94821" w:rsidRDefault="00657730" w:rsidP="002F38F8">
                        <w:pPr>
                          <w:jc w:val="center"/>
                          <w:rPr>
                            <w:rFonts w:ascii="ＭＳ ゴシック" w:eastAsia="ＭＳ ゴシック" w:hAnsi="ＭＳ ゴシック"/>
                            <w:szCs w:val="22"/>
                          </w:rPr>
                        </w:pPr>
                        <w:r>
                          <w:rPr>
                            <w:rFonts w:ascii="ＭＳ ゴシック" w:eastAsia="ＭＳ ゴシック" w:hAnsi="ＭＳ ゴシック" w:hint="eastAsia"/>
                            <w:szCs w:val="22"/>
                          </w:rPr>
                          <w:t>営</w:t>
                        </w:r>
                        <w:r w:rsidR="008A38A9">
                          <w:rPr>
                            <w:rFonts w:ascii="ＭＳ ゴシック" w:eastAsia="ＭＳ ゴシック" w:hAnsi="ＭＳ ゴシック" w:hint="eastAsia"/>
                            <w:szCs w:val="22"/>
                          </w:rPr>
                          <w:t>農設計</w:t>
                        </w:r>
                        <w:r>
                          <w:rPr>
                            <w:rFonts w:ascii="ＭＳ ゴシック" w:eastAsia="ＭＳ ゴシック" w:hAnsi="ＭＳ ゴシック" w:hint="eastAsia"/>
                            <w:szCs w:val="22"/>
                          </w:rPr>
                          <w:t>発表</w:t>
                        </w:r>
                        <w:r w:rsidR="008A38A9">
                          <w:rPr>
                            <w:rFonts w:ascii="ＭＳ ゴシック" w:eastAsia="ＭＳ ゴシック" w:hAnsi="ＭＳ ゴシック" w:hint="eastAsia"/>
                            <w:szCs w:val="22"/>
                          </w:rPr>
                          <w:t>会</w:t>
                        </w:r>
                        <w:r>
                          <w:rPr>
                            <w:rFonts w:ascii="ＭＳ ゴシック" w:eastAsia="ＭＳ ゴシック" w:hAnsi="ＭＳ ゴシック" w:hint="eastAsia"/>
                            <w:szCs w:val="22"/>
                          </w:rPr>
                          <w:t>の様子</w:t>
                        </w:r>
                      </w:p>
                    </w:txbxContent>
                  </v:textbox>
                </v:shape>
                <v:shape id="図 7" o:spid="_x0000_s1030" type="#_x0000_t75" style="position:absolute;left:1525;top:2987;width:28775;height:1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5szEAAAA2gAAAA8AAABkcnMvZG93bnJldi54bWxEj09rwkAUxO8Fv8PyCt7qJiI2RFepgmKh&#10;F/8dvD2zz2za7NuQ3Wr89l2h4HGYmd8w03lna3Gl1leOFaSDBARx4XTFpYLDfvWWgfABWWPtmBTc&#10;ycN81nuZYq7djbd03YVSRAj7HBWYEJpcSl8YsugHriGO3sW1FkOUbSl1i7cIt7UcJslYWqw4Lhhs&#10;aGmo+Nn9WgWjRfI1Pm4WJ06/P805zarzenRXqv/afUxABOrCM/zf3mgF7/C4Em+An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j5szEAAAA2gAAAA8AAAAAAAAAAAAAAAAA&#10;nwIAAGRycy9kb3ducmV2LnhtbFBLBQYAAAAABAAEAPcAAACQAwAAAAA=&#10;">
                  <v:imagedata r:id="rId11" o:title=""/>
                  <v:path arrowok="t"/>
                </v:shape>
                <v:shape id="図 9" o:spid="_x0000_s1031" type="#_x0000_t75" style="position:absolute;left:31725;top:2987;width:28784;height:1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BLFAAAA2gAAAA8AAABkcnMvZG93bnJldi54bWxEj1FLw0AQhN8F/8Oxgm/2YhWxsdciLYIW&#10;EZuWFt/W3Jqkze2Fu20b/70nCD4OM/MNM572rlVHCrHxbOB6kIEiLr1tuDKwXj1d3YOKgmyx9UwG&#10;vinCdHJ+Nsbc+hMv6VhIpRKEY44GapEu1zqWNTmMA98RJ+/LB4eSZKi0DXhKcNfqYZbdaYcNp4Ua&#10;O5rVVO6LgzPwMtzILsznxfbmffH6ET7ldvcmxlxe9I8PoIR6+Q//tZ+tgRH8Xkk3QE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fgQSxQAAANoAAAAPAAAAAAAAAAAAAAAA&#10;AJ8CAABkcnMvZG93bnJldi54bWxQSwUGAAAAAAQABAD3AAAAkQMAAAAA&#10;">
                  <v:imagedata r:id="rId12" o:title=""/>
                  <v:path arrowok="t"/>
                </v:shape>
                <w10:wrap type="square"/>
              </v:group>
            </w:pict>
          </mc:Fallback>
        </mc:AlternateContent>
      </w:r>
      <w:r w:rsidR="00567D32" w:rsidRPr="00567D32">
        <w:rPr>
          <w:rFonts w:hAnsi="ＭＳ 明朝" w:hint="eastAsia"/>
          <w:szCs w:val="22"/>
        </w:rPr>
        <w:t>閉講式では、</w:t>
      </w:r>
      <w:r w:rsidR="00657730">
        <w:rPr>
          <w:rFonts w:hAnsi="ＭＳ 明朝" w:hint="eastAsia"/>
          <w:szCs w:val="22"/>
        </w:rPr>
        <w:t>修了認定基準を満たした</w:t>
      </w:r>
      <w:r w:rsidR="00417A0A">
        <w:rPr>
          <w:rFonts w:hAnsi="ＭＳ 明朝" w:hint="eastAsia"/>
          <w:szCs w:val="22"/>
        </w:rPr>
        <w:t>5</w:t>
      </w:r>
      <w:r w:rsidR="00567D32" w:rsidRPr="00567D32">
        <w:rPr>
          <w:rFonts w:hAnsi="ＭＳ 明朝" w:hint="eastAsia"/>
          <w:szCs w:val="22"/>
        </w:rPr>
        <w:t>名に修了証書が手渡された。</w:t>
      </w:r>
      <w:r w:rsidR="00657730">
        <w:rPr>
          <w:rFonts w:hAnsi="ＭＳ 明朝" w:hint="eastAsia"/>
          <w:szCs w:val="22"/>
        </w:rPr>
        <w:t>修了生には今後日高郡内や田辺市、広川町で就農する方や更に専門的な研修を就農予定地で受ける</w:t>
      </w:r>
      <w:bookmarkStart w:id="0" w:name="_GoBack"/>
      <w:bookmarkEnd w:id="0"/>
      <w:r w:rsidR="00657730">
        <w:rPr>
          <w:rFonts w:hAnsi="ＭＳ 明朝" w:hint="eastAsia"/>
          <w:szCs w:val="22"/>
        </w:rPr>
        <w:t>方がいる。</w:t>
      </w:r>
      <w:r w:rsidR="00567D32" w:rsidRPr="00567D32">
        <w:rPr>
          <w:rFonts w:hAnsi="ＭＳ 明朝" w:hint="eastAsia"/>
          <w:szCs w:val="22"/>
        </w:rPr>
        <w:t>目指す農業経営の実現に邁進されることを祈念する。</w:t>
      </w:r>
    </w:p>
    <w:p w:rsidR="00C67056" w:rsidRPr="00C67056" w:rsidRDefault="00C67056" w:rsidP="00C67056">
      <w:pPr>
        <w:rPr>
          <w:rFonts w:hAnsi="ＭＳ 明朝"/>
          <w:szCs w:val="22"/>
        </w:rPr>
      </w:pPr>
    </w:p>
    <w:p w:rsidR="00C67056" w:rsidRPr="003D1C91" w:rsidRDefault="00C67056" w:rsidP="00C67056">
      <w:pPr>
        <w:ind w:right="28"/>
        <w:rPr>
          <w:rFonts w:ascii="メイリオ" w:eastAsia="メイリオ" w:hAnsi="メイリオ"/>
          <w:b/>
          <w:sz w:val="28"/>
          <w:szCs w:val="20"/>
        </w:rPr>
      </w:pPr>
      <w:r>
        <w:rPr>
          <w:rFonts w:ascii="メイリオ" w:eastAsia="メイリオ" w:hAnsi="メイリオ" w:hint="eastAsia"/>
          <w:b/>
          <w:sz w:val="28"/>
          <w:szCs w:val="20"/>
        </w:rPr>
        <w:t>2．</w:t>
      </w:r>
      <w:r w:rsidRPr="003D1C91">
        <w:rPr>
          <w:rFonts w:ascii="メイリオ" w:eastAsia="メイリオ" w:hAnsi="メイリオ" w:hint="eastAsia"/>
          <w:b/>
          <w:sz w:val="28"/>
          <w:szCs w:val="20"/>
        </w:rPr>
        <w:t>社会人課程（離転職者等職業訓練「農業科」）</w:t>
      </w:r>
      <w:r w:rsidR="00657730">
        <w:rPr>
          <w:rFonts w:ascii="メイリオ" w:eastAsia="メイリオ" w:hAnsi="メイリオ" w:hint="eastAsia"/>
          <w:b/>
          <w:sz w:val="28"/>
          <w:szCs w:val="20"/>
        </w:rPr>
        <w:t>閉講</w:t>
      </w:r>
      <w:r w:rsidRPr="003D1C91">
        <w:rPr>
          <w:rFonts w:ascii="メイリオ" w:eastAsia="メイリオ" w:hAnsi="メイリオ" w:hint="eastAsia"/>
          <w:b/>
          <w:sz w:val="28"/>
          <w:szCs w:val="20"/>
        </w:rPr>
        <w:t>式</w:t>
      </w:r>
      <w:r>
        <w:rPr>
          <w:rFonts w:ascii="メイリオ" w:eastAsia="メイリオ" w:hAnsi="メイリオ" w:hint="eastAsia"/>
          <w:b/>
          <w:sz w:val="28"/>
          <w:szCs w:val="20"/>
        </w:rPr>
        <w:t>を</w:t>
      </w:r>
      <w:r w:rsidRPr="003D1C91">
        <w:rPr>
          <w:rFonts w:ascii="メイリオ" w:eastAsia="メイリオ" w:hAnsi="メイリオ" w:hint="eastAsia"/>
          <w:b/>
          <w:sz w:val="28"/>
          <w:szCs w:val="20"/>
        </w:rPr>
        <w:t>開催</w:t>
      </w:r>
    </w:p>
    <w:p w:rsidR="00C67056" w:rsidRPr="003D1C91" w:rsidRDefault="00C67056" w:rsidP="00C67056">
      <w:pPr>
        <w:ind w:leftChars="100" w:left="1540" w:right="28" w:hangingChars="600" w:hanging="1320"/>
        <w:rPr>
          <w:rFonts w:hAnsi="ＭＳ 明朝"/>
          <w:szCs w:val="22"/>
        </w:rPr>
      </w:pPr>
      <w:r w:rsidRPr="003D1C91">
        <w:rPr>
          <w:rFonts w:hAnsi="ＭＳ 明朝" w:hint="eastAsia"/>
          <w:szCs w:val="22"/>
        </w:rPr>
        <w:t>2月</w:t>
      </w:r>
      <w:r>
        <w:rPr>
          <w:rFonts w:hAnsi="ＭＳ 明朝" w:hint="eastAsia"/>
          <w:szCs w:val="22"/>
        </w:rPr>
        <w:t>14</w:t>
      </w:r>
      <w:r w:rsidRPr="003D1C91">
        <w:rPr>
          <w:rFonts w:hAnsi="ＭＳ 明朝" w:hint="eastAsia"/>
          <w:szCs w:val="22"/>
        </w:rPr>
        <w:t>日、就農支援センター研修館において、社会人課程修了式を開催した。</w:t>
      </w:r>
    </w:p>
    <w:p w:rsidR="008A38A9" w:rsidRDefault="008A38A9" w:rsidP="00C67056">
      <w:pPr>
        <w:ind w:leftChars="100" w:left="1540" w:right="28" w:hangingChars="600" w:hanging="1320"/>
        <w:rPr>
          <w:rFonts w:hAnsi="ＭＳ 明朝" w:hint="eastAsia"/>
          <w:szCs w:val="22"/>
        </w:rPr>
      </w:pPr>
      <w:r>
        <w:rPr>
          <w:rFonts w:hAnsi="ＭＳ 明朝" w:hint="eastAsia"/>
          <w:szCs w:val="22"/>
        </w:rPr>
        <w:t>令和元年</w:t>
      </w:r>
      <w:r w:rsidR="00C67056" w:rsidRPr="003D1C91">
        <w:rPr>
          <w:rFonts w:hAnsi="ＭＳ 明朝" w:hint="eastAsia"/>
          <w:szCs w:val="22"/>
        </w:rPr>
        <w:t>5月から</w:t>
      </w:r>
      <w:r>
        <w:rPr>
          <w:rFonts w:hAnsi="ＭＳ 明朝" w:hint="eastAsia"/>
          <w:szCs w:val="22"/>
        </w:rPr>
        <w:t>令和2年2月までの</w:t>
      </w:r>
      <w:r w:rsidR="00C67056" w:rsidRPr="003D1C91">
        <w:rPr>
          <w:rFonts w:hAnsi="ＭＳ 明朝" w:hint="eastAsia"/>
          <w:szCs w:val="22"/>
        </w:rPr>
        <w:t>9ヶ月間にわたり研修をおこなった</w:t>
      </w:r>
      <w:r w:rsidR="00C67056">
        <w:rPr>
          <w:rFonts w:hAnsi="ＭＳ 明朝" w:hint="eastAsia"/>
          <w:szCs w:val="22"/>
        </w:rPr>
        <w:t>8</w:t>
      </w:r>
      <w:r w:rsidR="00C67056" w:rsidRPr="003D1C91">
        <w:rPr>
          <w:rFonts w:hAnsi="ＭＳ 明朝" w:hint="eastAsia"/>
          <w:szCs w:val="22"/>
        </w:rPr>
        <w:t>名が、田辺産</w:t>
      </w:r>
    </w:p>
    <w:p w:rsidR="00C67056" w:rsidRPr="003D1C91" w:rsidRDefault="00C67056" w:rsidP="008A38A9">
      <w:pPr>
        <w:ind w:right="28"/>
        <w:rPr>
          <w:rFonts w:hAnsi="ＭＳ 明朝"/>
          <w:szCs w:val="22"/>
        </w:rPr>
      </w:pPr>
      <w:r w:rsidRPr="003D1C91">
        <w:rPr>
          <w:rFonts w:hAnsi="ＭＳ 明朝" w:hint="eastAsia"/>
          <w:szCs w:val="22"/>
        </w:rPr>
        <w:t>業技術専門学院の</w:t>
      </w:r>
      <w:r>
        <w:rPr>
          <w:rFonts w:hAnsi="ＭＳ 明朝" w:hint="eastAsia"/>
          <w:szCs w:val="22"/>
        </w:rPr>
        <w:t>峠</w:t>
      </w:r>
      <w:r w:rsidRPr="003D1C91">
        <w:rPr>
          <w:rFonts w:hAnsi="ＭＳ 明朝" w:hint="eastAsia"/>
          <w:szCs w:val="22"/>
        </w:rPr>
        <w:t>学院長から一名ずつ修了証書を手渡された。</w:t>
      </w:r>
    </w:p>
    <w:p w:rsidR="00C67056" w:rsidRDefault="00C67056" w:rsidP="00C67056">
      <w:pPr>
        <w:ind w:leftChars="100" w:left="1540" w:right="28" w:hangingChars="600" w:hanging="1320"/>
        <w:jc w:val="left"/>
        <w:rPr>
          <w:rFonts w:hAnsi="ＭＳ 明朝"/>
          <w:szCs w:val="22"/>
        </w:rPr>
      </w:pPr>
      <w:r w:rsidRPr="003D1C91">
        <w:rPr>
          <w:rFonts w:hAnsi="ＭＳ 明朝" w:hint="eastAsia"/>
          <w:szCs w:val="22"/>
        </w:rPr>
        <w:t>また、修了式の後、研修修了生がこれまで学んできた知識と経験を活かして、</w:t>
      </w:r>
      <w:r>
        <w:rPr>
          <w:rFonts w:hAnsi="ＭＳ 明朝" w:hint="eastAsia"/>
          <w:szCs w:val="22"/>
        </w:rPr>
        <w:t>5年先を見</w:t>
      </w:r>
    </w:p>
    <w:p w:rsidR="00C67056" w:rsidRDefault="00C67056" w:rsidP="00C67056">
      <w:pPr>
        <w:ind w:right="28"/>
        <w:jc w:val="left"/>
        <w:rPr>
          <w:rFonts w:hAnsi="ＭＳ 明朝"/>
          <w:szCs w:val="22"/>
        </w:rPr>
      </w:pPr>
      <w:r>
        <w:rPr>
          <w:rFonts w:hAnsi="ＭＳ 明朝" w:hint="eastAsia"/>
          <w:szCs w:val="22"/>
        </w:rPr>
        <w:t>据えたて作成した</w:t>
      </w:r>
      <w:r w:rsidR="008A38A9">
        <w:rPr>
          <w:rFonts w:hint="eastAsia"/>
        </w:rPr>
        <w:t>“私の営農設計</w:t>
      </w:r>
      <w:r>
        <w:rPr>
          <w:rFonts w:hint="eastAsia"/>
        </w:rPr>
        <w:t>”を</w:t>
      </w:r>
      <w:r w:rsidRPr="003D1C91">
        <w:rPr>
          <w:rFonts w:hAnsi="ＭＳ 明朝" w:hint="eastAsia"/>
          <w:szCs w:val="22"/>
        </w:rPr>
        <w:t>発表し、意見交換を行った。</w:t>
      </w:r>
      <w:r>
        <w:rPr>
          <w:rFonts w:hAnsi="ＭＳ 明朝" w:hint="eastAsia"/>
          <w:szCs w:val="22"/>
        </w:rPr>
        <w:t>中には、露地野菜の栽培に加え新たにハウスを建設してミニトマトの栽培に取り組みたいと語る研修生や</w:t>
      </w:r>
      <w:r w:rsidR="008A38A9">
        <w:rPr>
          <w:rFonts w:hAnsi="ＭＳ 明朝" w:hint="eastAsia"/>
          <w:szCs w:val="22"/>
        </w:rPr>
        <w:t>過疎地域や耕作放棄が進む山間地で</w:t>
      </w:r>
      <w:r>
        <w:rPr>
          <w:rFonts w:hAnsi="ＭＳ 明朝" w:hint="eastAsia"/>
          <w:szCs w:val="22"/>
        </w:rPr>
        <w:t xml:space="preserve">千両栽培を担っていきたいと語る研修生もいた。　　　　　　　　　　　　　　　</w:t>
      </w:r>
    </w:p>
    <w:p w:rsidR="00C67056" w:rsidRDefault="00C67056" w:rsidP="00C67056">
      <w:pPr>
        <w:ind w:leftChars="100" w:left="1540" w:right="28" w:hangingChars="600" w:hanging="1320"/>
        <w:jc w:val="left"/>
        <w:rPr>
          <w:rFonts w:hAnsi="ＭＳ 明朝"/>
          <w:szCs w:val="22"/>
        </w:rPr>
      </w:pPr>
      <w:r>
        <w:rPr>
          <w:rFonts w:hAnsi="ＭＳ 明朝" w:hint="eastAsia"/>
          <w:szCs w:val="22"/>
        </w:rPr>
        <w:t>彼らは今後、自分か思い描く営農プランに向けて、また、地域農業の担い手としての第一</w:t>
      </w:r>
    </w:p>
    <w:p w:rsidR="00C67056" w:rsidRDefault="00C67056" w:rsidP="00C67056">
      <w:pPr>
        <w:ind w:right="28"/>
        <w:jc w:val="left"/>
        <w:rPr>
          <w:rFonts w:hAnsi="ＭＳ 明朝"/>
          <w:szCs w:val="22"/>
        </w:rPr>
      </w:pPr>
      <w:r>
        <w:rPr>
          <w:rFonts w:hAnsi="ＭＳ 明朝" w:hint="eastAsia"/>
          <w:szCs w:val="22"/>
        </w:rPr>
        <w:t>歩を踏み出す。</w:t>
      </w:r>
    </w:p>
    <w:p w:rsidR="00C67056" w:rsidRDefault="00C67056" w:rsidP="00C67056">
      <w:pPr>
        <w:ind w:right="28"/>
        <w:rPr>
          <w:rFonts w:hAnsi="ＭＳ 明朝"/>
          <w:szCs w:val="22"/>
        </w:rPr>
      </w:pPr>
      <w:r>
        <w:rPr>
          <w:rFonts w:hAnsi="ＭＳ 明朝" w:hint="eastAsia"/>
          <w:noProof/>
          <w:szCs w:val="22"/>
        </w:rPr>
        <w:lastRenderedPageBreak/>
        <mc:AlternateContent>
          <mc:Choice Requires="wpc">
            <w:drawing>
              <wp:anchor distT="0" distB="0" distL="114300" distR="114300" simplePos="0" relativeHeight="251661312" behindDoc="0" locked="1" layoutInCell="1" allowOverlap="1" wp14:anchorId="43755A37" wp14:editId="0812D357">
                <wp:simplePos x="0" y="0"/>
                <wp:positionH relativeFrom="column">
                  <wp:posOffset>-354965</wp:posOffset>
                </wp:positionH>
                <wp:positionV relativeFrom="paragraph">
                  <wp:posOffset>46355</wp:posOffset>
                </wp:positionV>
                <wp:extent cx="6341110" cy="2956560"/>
                <wp:effectExtent l="0" t="0" r="21590" b="15240"/>
                <wp:wrapSquare wrapText="bothSides"/>
                <wp:docPr id="12" name="キャンバス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548DD4"/>
                          </a:solidFill>
                          <a:prstDash val="dash"/>
                          <a:miter lim="800000"/>
                          <a:headEnd type="none" w="med" len="med"/>
                          <a:tailEnd type="none" w="med" len="med"/>
                        </a:ln>
                      </wpc:whole>
                      <wps:wsp>
                        <wps:cNvPr id="3" name="Text Box 4"/>
                        <wps:cNvSpPr txBox="1">
                          <a:spLocks noChangeArrowheads="1"/>
                        </wps:cNvSpPr>
                        <wps:spPr bwMode="auto">
                          <a:xfrm>
                            <a:off x="546264" y="2418588"/>
                            <a:ext cx="1876301" cy="248885"/>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730" w:rsidRPr="00091A00" w:rsidRDefault="008A38A9" w:rsidP="00C67056">
                              <w:pPr>
                                <w:jc w:val="center"/>
                                <w:rPr>
                                  <w:rFonts w:ascii="ＭＳ ゴシック" w:eastAsia="ＭＳ ゴシック" w:hAnsi="ＭＳ ゴシック"/>
                                  <w:szCs w:val="22"/>
                                </w:rPr>
                              </w:pPr>
                              <w:r>
                                <w:rPr>
                                  <w:rFonts w:ascii="ＭＳ ゴシック" w:eastAsia="ＭＳ ゴシック" w:hAnsi="ＭＳ ゴシック" w:hint="eastAsia"/>
                                  <w:szCs w:val="22"/>
                                </w:rPr>
                                <w:t>閉講</w:t>
                              </w:r>
                              <w:r w:rsidR="00657730">
                                <w:rPr>
                                  <w:rFonts w:ascii="ＭＳ ゴシック" w:eastAsia="ＭＳ ゴシック" w:hAnsi="ＭＳ ゴシック" w:hint="eastAsia"/>
                                  <w:szCs w:val="22"/>
                                </w:rPr>
                                <w:t>式の様子</w:t>
                              </w:r>
                            </w:p>
                          </w:txbxContent>
                        </wps:txbx>
                        <wps:bodyPr rot="0" vert="horz" wrap="square" lIns="74295" tIns="8890" rIns="74295" bIns="8890" anchor="t" anchorCtr="0" upright="1">
                          <a:noAutofit/>
                        </wps:bodyPr>
                      </wps:wsp>
                      <wps:wsp>
                        <wps:cNvPr id="4" name="Text Box 5"/>
                        <wps:cNvSpPr txBox="1">
                          <a:spLocks noChangeArrowheads="1"/>
                        </wps:cNvSpPr>
                        <wps:spPr bwMode="auto">
                          <a:xfrm>
                            <a:off x="665017" y="320634"/>
                            <a:ext cx="532003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E36C0A"/>
                                </a:solidFill>
                                <a:prstDash val="dash"/>
                                <a:miter lim="800000"/>
                                <a:headEnd/>
                                <a:tailEnd/>
                              </a14:hiddenLine>
                            </a:ext>
                          </a:extLst>
                        </wps:spPr>
                        <wps:txbx>
                          <w:txbxContent>
                            <w:p w:rsidR="00657730" w:rsidRPr="00F94821" w:rsidRDefault="00657730" w:rsidP="00C67056">
                              <w:pPr>
                                <w:jc w:val="center"/>
                                <w:rPr>
                                  <w:rFonts w:ascii="ＭＳ ゴシック" w:eastAsia="ＭＳ ゴシック" w:hAnsi="ＭＳ ゴシック"/>
                                  <w:szCs w:val="22"/>
                                </w:rPr>
                              </w:pPr>
                            </w:p>
                          </w:txbxContent>
                        </wps:txbx>
                        <wps:bodyPr rot="0" vert="horz" wrap="square" lIns="74295" tIns="8890" rIns="74295" bIns="8890" anchor="t" anchorCtr="0" upright="1">
                          <a:spAutoFit/>
                        </wps:bodyPr>
                      </wps:wsp>
                      <wps:wsp>
                        <wps:cNvPr id="8" name="Text Box 4"/>
                        <wps:cNvSpPr txBox="1">
                          <a:spLocks noChangeArrowheads="1"/>
                        </wps:cNvSpPr>
                        <wps:spPr bwMode="auto">
                          <a:xfrm>
                            <a:off x="3728852" y="2411196"/>
                            <a:ext cx="1899936" cy="243896"/>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730" w:rsidRPr="00091A00" w:rsidRDefault="00657730" w:rsidP="00C67056">
                              <w:pPr>
                                <w:pStyle w:val="Web"/>
                                <w:spacing w:before="0" w:beforeAutospacing="0" w:after="0" w:afterAutospacing="0"/>
                                <w:jc w:val="center"/>
                                <w:rPr>
                                  <w:sz w:val="22"/>
                                  <w:szCs w:val="22"/>
                                </w:rPr>
                              </w:pPr>
                              <w:r>
                                <w:rPr>
                                  <w:rFonts w:ascii="ＭＳ 明朝" w:eastAsia="ＭＳ ゴシック" w:hAnsi="ＭＳ ゴシック" w:cs="Times New Roman" w:hint="eastAsia"/>
                                  <w:kern w:val="2"/>
                                  <w:sz w:val="22"/>
                                  <w:szCs w:val="22"/>
                                </w:rPr>
                                <w:t>営</w:t>
                              </w:r>
                              <w:r w:rsidR="008A38A9">
                                <w:rPr>
                                  <w:rFonts w:ascii="ＭＳ 明朝" w:eastAsia="ＭＳ ゴシック" w:hAnsi="ＭＳ ゴシック" w:cs="Times New Roman" w:hint="eastAsia"/>
                                  <w:kern w:val="2"/>
                                  <w:sz w:val="22"/>
                                  <w:szCs w:val="22"/>
                                </w:rPr>
                                <w:t>農設計</w:t>
                              </w:r>
                              <w:r>
                                <w:rPr>
                                  <w:rFonts w:ascii="ＭＳ 明朝" w:eastAsia="ＭＳ ゴシック" w:hAnsi="ＭＳ ゴシック" w:cs="Times New Roman" w:hint="eastAsia"/>
                                  <w:kern w:val="2"/>
                                  <w:sz w:val="22"/>
                                  <w:szCs w:val="22"/>
                                </w:rPr>
                                <w:t>発表会の様子</w:t>
                              </w:r>
                            </w:p>
                          </w:txbxContent>
                        </wps:txbx>
                        <wps:bodyPr rot="0" vert="horz" wrap="square" lIns="74295" tIns="8890" rIns="74295" bIns="8890" anchor="t" anchorCtr="0" upright="1">
                          <a:noAutofit/>
                        </wps:bodyPr>
                      </wps:wsp>
                      <pic:pic xmlns:pic="http://schemas.openxmlformats.org/drawingml/2006/picture">
                        <pic:nvPicPr>
                          <pic:cNvPr id="10" name="図 10"/>
                          <pic:cNvPicPr>
                            <a:picLocks noChangeAspect="1"/>
                          </pic:cNvPicPr>
                        </pic:nvPicPr>
                        <pic:blipFill>
                          <a:blip r:embed="rId13"/>
                          <a:stretch>
                            <a:fillRect/>
                          </a:stretch>
                        </pic:blipFill>
                        <pic:spPr>
                          <a:xfrm>
                            <a:off x="96872" y="320634"/>
                            <a:ext cx="2848852" cy="1971304"/>
                          </a:xfrm>
                          <a:prstGeom prst="rect">
                            <a:avLst/>
                          </a:prstGeom>
                        </pic:spPr>
                      </pic:pic>
                      <pic:pic xmlns:pic="http://schemas.openxmlformats.org/drawingml/2006/picture">
                        <pic:nvPicPr>
                          <pic:cNvPr id="11" name="図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83470" y="320634"/>
                            <a:ext cx="3039200" cy="1971304"/>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キャンバス 12" o:spid="_x0000_s1032" editas="canvas" style="position:absolute;left:0;text-align:left;margin-left:-27.95pt;margin-top:3.65pt;width:499.3pt;height:232.8pt;z-index:251661312" coordsize="63411,29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">
                <v:shape id="_x0000_s1033" type="#_x0000_t75" style="position:absolute;width:63411;height:29565;visibility:visible;mso-wrap-style:square" stroked="t" strokecolor="#548dd4">
                  <v:fill o:detectmouseclick="t"/>
                  <v:stroke dashstyle="dash"/>
                  <v:path o:connecttype="none"/>
                </v:shape>
                <v:shape id="Text Box 4" o:spid="_x0000_s1034" type="#_x0000_t202" style="position:absolute;left:5462;top:24185;width:18763;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GysQA&#10;AADaAAAADwAAAGRycy9kb3ducmV2LnhtbESPW2vCQBSE3wv+h+UIfTMbbfESXUUtLQX1wQs+H7LH&#10;JJg9G7NbE/99tyD0cZiZb5jZojWluFPtCssK+lEMgji1uuBMwen42RuDcB5ZY2mZFDzIwWLeeZlh&#10;om3De7offCYChF2CCnLvq0RKl+Zk0EW2Ig7exdYGfZB1JnWNTYCbUg7ieCgNFhwWcqxonVN6PfwY&#10;BYOP92ZzHJ5Pk4f/wi2NJqub2Sn12m2XUxCeWv8ffra/tYI3+LsSb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dxsrEAAAA2gAAAA8AAAAAAAAAAAAAAAAAmAIAAGRycy9k&#10;b3ducmV2LnhtbFBLBQYAAAAABAAEAPUAAACJAwAAAAA=&#10;" filled="f" strokecolor="#e36c0a">
                  <v:stroke dashstyle="dash"/>
                  <v:textbox inset="5.85pt,.7pt,5.85pt,.7pt">
                    <w:txbxContent>
                      <w:p w:rsidR="00657730" w:rsidRPr="00091A00" w:rsidRDefault="008A38A9" w:rsidP="00C67056">
                        <w:pPr>
                          <w:jc w:val="center"/>
                          <w:rPr>
                            <w:rFonts w:ascii="ＭＳ ゴシック" w:eastAsia="ＭＳ ゴシック" w:hAnsi="ＭＳ ゴシック"/>
                            <w:szCs w:val="22"/>
                          </w:rPr>
                        </w:pPr>
                        <w:r>
                          <w:rPr>
                            <w:rFonts w:ascii="ＭＳ ゴシック" w:eastAsia="ＭＳ ゴシック" w:hAnsi="ＭＳ ゴシック" w:hint="eastAsia"/>
                            <w:szCs w:val="22"/>
                          </w:rPr>
                          <w:t>閉講</w:t>
                        </w:r>
                        <w:r w:rsidR="00657730">
                          <w:rPr>
                            <w:rFonts w:ascii="ＭＳ ゴシック" w:eastAsia="ＭＳ ゴシック" w:hAnsi="ＭＳ ゴシック" w:hint="eastAsia"/>
                            <w:szCs w:val="22"/>
                          </w:rPr>
                          <w:t>式の様子</w:t>
                        </w:r>
                      </w:p>
                    </w:txbxContent>
                  </v:textbox>
                </v:shape>
                <v:shape id="Text Box 5" o:spid="_x0000_s1035" type="#_x0000_t202" style="position:absolute;left:6650;top:3206;width:5320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xN8IA&#10;AADaAAAADwAAAGRycy9kb3ducmV2LnhtbESPQWsCMRSE74X+h/AK3jSr6LZujSIFwRYE1xbPj83r&#10;ZnHzkm6ibv99Iwg9DjPzDbNY9bYVF+pC41jBeJSBIK6cbrhW8PW5Gb6ACBFZY+uYFPxSgNXy8WGB&#10;hXZXLulyiLVIEA4FKjAx+kLKUBmyGEbOEyfv23UWY5JdLXWH1wS3rZxkWS4tNpwWDHp6M1SdDmer&#10;IP/Y53Mzfa887sqj5pl/5p+ZUoOnfv0KIlIf/8P39lYrmMLtSr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fE3wgAAANoAAAAPAAAAAAAAAAAAAAAAAJgCAABkcnMvZG93&#10;bnJldi54bWxQSwUGAAAAAAQABAD1AAAAhwMAAAAA&#10;" filled="f" stroked="f" strokecolor="#e36c0a">
                  <v:stroke dashstyle="dash"/>
                  <v:textbox style="mso-fit-shape-to-text:t" inset="5.85pt,.7pt,5.85pt,.7pt">
                    <w:txbxContent>
                      <w:p w:rsidR="00657730" w:rsidRPr="00F94821" w:rsidRDefault="00657730" w:rsidP="00C67056">
                        <w:pPr>
                          <w:jc w:val="center"/>
                          <w:rPr>
                            <w:rFonts w:ascii="ＭＳ ゴシック" w:eastAsia="ＭＳ ゴシック" w:hAnsi="ＭＳ ゴシック"/>
                            <w:szCs w:val="22"/>
                          </w:rPr>
                        </w:pPr>
                      </w:p>
                    </w:txbxContent>
                  </v:textbox>
                </v:shape>
                <v:shape id="Text Box 4" o:spid="_x0000_s1036" type="#_x0000_t202" style="position:absolute;left:37288;top:24111;width:18999;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Uu78A&#10;AADaAAAADwAAAGRycy9kb3ducmV2LnhtbERPy4rCMBTdD/gP4QruNFXERzWKjigD6sIHri/NtS02&#10;N50m2vr3k4Uwy8N5z5eNKcSLKpdbVtDvRSCIE6tzThVcL9vuBITzyBoLy6TgTQ6Wi9bXHGNtaz7R&#10;6+xTEULYxagg876MpXRJRgZdz5bEgbvbyqAPsEqlrrAO4aaQgygaSYM5h4YMS/rOKHmcn0bBYDOs&#10;95fR7Tp9+x0eaDxd/5qjUp12s5qB8NT4f/HH/aMVhK3hSrg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VS7vwAAANoAAAAPAAAAAAAAAAAAAAAAAJgCAABkcnMvZG93bnJl&#10;di54bWxQSwUGAAAAAAQABAD1AAAAhAMAAAAA&#10;" filled="f" strokecolor="#e36c0a">
                  <v:stroke dashstyle="dash"/>
                  <v:textbox inset="5.85pt,.7pt,5.85pt,.7pt">
                    <w:txbxContent>
                      <w:p w:rsidR="00657730" w:rsidRPr="00091A00" w:rsidRDefault="00657730" w:rsidP="00C67056">
                        <w:pPr>
                          <w:pStyle w:val="Web"/>
                          <w:spacing w:before="0" w:beforeAutospacing="0" w:after="0" w:afterAutospacing="0"/>
                          <w:jc w:val="center"/>
                          <w:rPr>
                            <w:sz w:val="22"/>
                            <w:szCs w:val="22"/>
                          </w:rPr>
                        </w:pPr>
                        <w:r>
                          <w:rPr>
                            <w:rFonts w:ascii="ＭＳ 明朝" w:eastAsia="ＭＳ ゴシック" w:hAnsi="ＭＳ ゴシック" w:cs="Times New Roman" w:hint="eastAsia"/>
                            <w:kern w:val="2"/>
                            <w:sz w:val="22"/>
                            <w:szCs w:val="22"/>
                          </w:rPr>
                          <w:t>営</w:t>
                        </w:r>
                        <w:r w:rsidR="008A38A9">
                          <w:rPr>
                            <w:rFonts w:ascii="ＭＳ 明朝" w:eastAsia="ＭＳ ゴシック" w:hAnsi="ＭＳ ゴシック" w:cs="Times New Roman" w:hint="eastAsia"/>
                            <w:kern w:val="2"/>
                            <w:sz w:val="22"/>
                            <w:szCs w:val="22"/>
                          </w:rPr>
                          <w:t>農設計</w:t>
                        </w:r>
                        <w:r>
                          <w:rPr>
                            <w:rFonts w:ascii="ＭＳ 明朝" w:eastAsia="ＭＳ ゴシック" w:hAnsi="ＭＳ ゴシック" w:cs="Times New Roman" w:hint="eastAsia"/>
                            <w:kern w:val="2"/>
                            <w:sz w:val="22"/>
                            <w:szCs w:val="22"/>
                          </w:rPr>
                          <w:t>発表会の様子</w:t>
                        </w:r>
                      </w:p>
                    </w:txbxContent>
                  </v:textbox>
                </v:shape>
                <v:shape id="図 10" o:spid="_x0000_s1037" type="#_x0000_t75" style="position:absolute;left:968;top:3206;width:28489;height:1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YbdLCAAAA2wAAAA8AAABkcnMvZG93bnJldi54bWxEj0FPwzAMhe9I/IfISLuxhB0mKMumgUCa&#10;hDhs8AOsxjTdGrtqwtr9+/mAxM3We37v82ozpc6cacitsIeHuQNDXEtoufHw/fV+/wgmF+SAnTB5&#10;uFCGzfr2ZoVVkJH3dD6UxmgI5wo9xFL6ytpcR0qY59ITq/YjQ8Ki69DYMOCo4amzC+eWNmHL2hCx&#10;p9dI9enwmzz0+bLYy8tnHOUoT8Ud3Ye8Oe9nd9P2GUyhqfyb/653QfGVXn/RAez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GG3SwgAAANsAAAAPAAAAAAAAAAAAAAAAAJ8C&#10;AABkcnMvZG93bnJldi54bWxQSwUGAAAAAAQABAD3AAAAjgMAAAAA&#10;">
                  <v:imagedata r:id="rId15" o:title=""/>
                  <v:path arrowok="t"/>
                </v:shape>
                <v:shape id="図 11" o:spid="_x0000_s1038" type="#_x0000_t75" style="position:absolute;left:31834;top:3206;width:30392;height:1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8FLAAAAA2wAAAA8AAABkcnMvZG93bnJldi54bWxET0uLwjAQvgv+hzCCN03tQaQaRUTBy8L6&#10;APE2bca2tpmUJtbuv98sLHibj+85q01vatFR60rLCmbTCARxZnXJuYLr5TBZgHAeWWNtmRT8kIPN&#10;ejhYYaLtm0/UnX0uQgi7BBUU3jeJlC4ryKCb2oY4cA/bGvQBtrnULb5DuKllHEVzabDk0FBgQ7uC&#10;sur8Mgqep3vcXdJ053y6+JZ2X8Vft0qp8ajfLkF46v1H/O8+6jB/Bn+/h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GrwUsAAAADbAAAADwAAAAAAAAAAAAAAAACfAgAA&#10;ZHJzL2Rvd25yZXYueG1sUEsFBgAAAAAEAAQA9wAAAIwDAAAAAA==&#10;">
                  <v:imagedata r:id="rId16" o:title=""/>
                  <v:path arrowok="t"/>
                </v:shape>
                <w10:wrap type="square"/>
                <w10:anchorlock/>
              </v:group>
            </w:pict>
          </mc:Fallback>
        </mc:AlternateContent>
      </w:r>
    </w:p>
    <w:p w:rsidR="00C67056" w:rsidRDefault="00C67056" w:rsidP="00C67056">
      <w:pPr>
        <w:rPr>
          <w:rFonts w:ascii="メイリオ" w:eastAsia="メイリオ" w:hAnsi="メイリオ"/>
          <w:b/>
          <w:sz w:val="28"/>
          <w:szCs w:val="20"/>
        </w:rPr>
      </w:pPr>
      <w:r>
        <w:rPr>
          <w:rFonts w:ascii="メイリオ" w:eastAsia="メイリオ" w:hAnsi="メイリオ" w:hint="eastAsia"/>
          <w:b/>
          <w:sz w:val="28"/>
          <w:szCs w:val="20"/>
        </w:rPr>
        <w:t>3</w:t>
      </w:r>
      <w:r w:rsidRPr="00F17982">
        <w:rPr>
          <w:rFonts w:ascii="メイリオ" w:eastAsia="メイリオ" w:hAnsi="メイリオ" w:hint="eastAsia"/>
          <w:b/>
          <w:sz w:val="28"/>
          <w:szCs w:val="20"/>
        </w:rPr>
        <w:t>．</w:t>
      </w:r>
      <w:r>
        <w:rPr>
          <w:rFonts w:ascii="メイリオ" w:eastAsia="メイリオ" w:hAnsi="メイリオ" w:hint="eastAsia"/>
          <w:b/>
          <w:sz w:val="28"/>
          <w:szCs w:val="20"/>
        </w:rPr>
        <w:t>ＵＩターン就農相談フェアを開催</w:t>
      </w:r>
    </w:p>
    <w:p w:rsidR="00657730" w:rsidRPr="00423DB9" w:rsidRDefault="00657730" w:rsidP="00657730">
      <w:pPr>
        <w:autoSpaceDE w:val="0"/>
        <w:autoSpaceDN w:val="0"/>
        <w:adjustRightInd w:val="0"/>
        <w:ind w:firstLineChars="100" w:firstLine="220"/>
        <w:jc w:val="left"/>
        <w:rPr>
          <w:rFonts w:ascii="Times New Roman"/>
          <w:kern w:val="0"/>
          <w:szCs w:val="22"/>
        </w:rPr>
      </w:pPr>
      <w:r>
        <w:rPr>
          <w:rFonts w:ascii="Times New Roman" w:hint="eastAsia"/>
          <w:kern w:val="0"/>
          <w:szCs w:val="22"/>
        </w:rPr>
        <w:t>2</w:t>
      </w:r>
      <w:r w:rsidRPr="00995C92">
        <w:rPr>
          <w:rFonts w:ascii="Times New Roman" w:hint="eastAsia"/>
          <w:kern w:val="0"/>
          <w:szCs w:val="22"/>
        </w:rPr>
        <w:t>月</w:t>
      </w:r>
      <w:r>
        <w:rPr>
          <w:rFonts w:ascii="Times New Roman" w:hint="eastAsia"/>
          <w:kern w:val="0"/>
          <w:szCs w:val="22"/>
        </w:rPr>
        <w:t>23</w:t>
      </w:r>
      <w:r>
        <w:rPr>
          <w:rFonts w:ascii="Times New Roman" w:hint="eastAsia"/>
          <w:kern w:val="0"/>
          <w:szCs w:val="22"/>
        </w:rPr>
        <w:t>日、和歌山県ＪＡビル</w:t>
      </w:r>
      <w:r w:rsidRPr="00995C92">
        <w:rPr>
          <w:rFonts w:ascii="Times New Roman" w:hint="eastAsia"/>
          <w:kern w:val="0"/>
          <w:szCs w:val="22"/>
        </w:rPr>
        <w:t>において、</w:t>
      </w:r>
      <w:r>
        <w:rPr>
          <w:rFonts w:ascii="Times New Roman" w:hint="eastAsia"/>
          <w:kern w:val="0"/>
          <w:szCs w:val="22"/>
        </w:rPr>
        <w:t>今年度最後の開催となる</w:t>
      </w:r>
      <w:r>
        <w:rPr>
          <w:rFonts w:ascii="Century" w:hAnsi="Century" w:hint="eastAsia"/>
        </w:rPr>
        <w:t>「</w:t>
      </w:r>
      <w:r w:rsidRPr="00995C92">
        <w:rPr>
          <w:rFonts w:ascii="Times New Roman" w:hint="eastAsia"/>
          <w:kern w:val="0"/>
          <w:szCs w:val="22"/>
        </w:rPr>
        <w:t>ＵＩターン就農相談フェア</w:t>
      </w:r>
      <w:r>
        <w:rPr>
          <w:rFonts w:ascii="Times New Roman" w:hint="eastAsia"/>
          <w:kern w:val="0"/>
          <w:szCs w:val="22"/>
        </w:rPr>
        <w:t>」</w:t>
      </w:r>
      <w:r w:rsidRPr="00995C92">
        <w:rPr>
          <w:rFonts w:ascii="Times New Roman" w:hint="eastAsia"/>
          <w:kern w:val="0"/>
          <w:szCs w:val="22"/>
        </w:rPr>
        <w:t>を</w:t>
      </w:r>
      <w:r>
        <w:rPr>
          <w:rFonts w:ascii="Times New Roman" w:hint="eastAsia"/>
          <w:kern w:val="0"/>
          <w:szCs w:val="22"/>
        </w:rPr>
        <w:t>、マスク着用・アルコール消毒液設置など新型コロナウイルスの感染防止策をとり、</w:t>
      </w:r>
      <w:r w:rsidRPr="00995C92">
        <w:rPr>
          <w:rFonts w:ascii="Times New Roman" w:hint="eastAsia"/>
          <w:kern w:val="0"/>
          <w:szCs w:val="22"/>
        </w:rPr>
        <w:t>開催した。相談会には、</w:t>
      </w:r>
      <w:r>
        <w:rPr>
          <w:rFonts w:ascii="Times New Roman" w:hint="eastAsia"/>
          <w:kern w:val="0"/>
          <w:szCs w:val="22"/>
        </w:rPr>
        <w:t>県内への</w:t>
      </w:r>
      <w:r w:rsidRPr="00995C92">
        <w:rPr>
          <w:rFonts w:hAnsi="ＭＳ 明朝" w:cs="ＭＳ 明朝" w:hint="eastAsia"/>
          <w:color w:val="000000"/>
          <w:kern w:val="0"/>
          <w:szCs w:val="22"/>
        </w:rPr>
        <w:t>就農を考えている</w:t>
      </w:r>
      <w:r>
        <w:rPr>
          <w:rFonts w:hAnsi="ＭＳ 明朝" w:cs="ＭＳ 明朝" w:hint="eastAsia"/>
          <w:color w:val="000000"/>
          <w:kern w:val="0"/>
          <w:szCs w:val="22"/>
        </w:rPr>
        <w:t>方や農業に興味のある方23</w:t>
      </w:r>
      <w:r w:rsidRPr="00995C92">
        <w:rPr>
          <w:rFonts w:hAnsi="ＭＳ 明朝" w:cs="ＭＳ 明朝" w:hint="eastAsia"/>
          <w:color w:val="000000"/>
          <w:kern w:val="0"/>
          <w:szCs w:val="22"/>
        </w:rPr>
        <w:t>組</w:t>
      </w:r>
      <w:r>
        <w:rPr>
          <w:rFonts w:hAnsi="ＭＳ 明朝" w:cs="ＭＳ 明朝" w:hint="eastAsia"/>
          <w:color w:val="000000"/>
          <w:kern w:val="0"/>
          <w:szCs w:val="22"/>
        </w:rPr>
        <w:t>27名（うち県内19組、県外4組）が来場した。県や農協、一部の市町による農業に関する相談に加え、移住相談、資金相談、林業就業相談など幅広い分野</w:t>
      </w:r>
      <w:r w:rsidRPr="00995C92">
        <w:rPr>
          <w:rFonts w:hAnsi="ＭＳ 明朝" w:cs="ＭＳ 明朝" w:hint="eastAsia"/>
          <w:color w:val="000000"/>
          <w:kern w:val="0"/>
          <w:szCs w:val="22"/>
        </w:rPr>
        <w:t>の</w:t>
      </w:r>
      <w:r>
        <w:rPr>
          <w:rFonts w:hAnsi="ＭＳ 明朝" w:cs="ＭＳ 明朝" w:hint="eastAsia"/>
          <w:color w:val="000000"/>
          <w:kern w:val="0"/>
          <w:szCs w:val="22"/>
        </w:rPr>
        <w:t>ブースでそれぞれの相談者に合った相談対応が行われた</w:t>
      </w:r>
      <w:r w:rsidRPr="00995C92">
        <w:rPr>
          <w:rFonts w:hAnsi="ＭＳ 明朝" w:cs="ＭＳ 明朝" w:hint="eastAsia"/>
          <w:color w:val="000000"/>
          <w:kern w:val="0"/>
          <w:szCs w:val="22"/>
        </w:rPr>
        <w:t>。</w:t>
      </w:r>
    </w:p>
    <w:p w:rsidR="00657730" w:rsidRDefault="00657730" w:rsidP="00657730">
      <w:pPr>
        <w:ind w:right="28" w:firstLineChars="100" w:firstLine="220"/>
        <w:jc w:val="left"/>
        <w:rPr>
          <w:rFonts w:hAnsi="ＭＳ 明朝" w:hint="eastAsia"/>
          <w:szCs w:val="22"/>
        </w:rPr>
      </w:pPr>
      <w:r w:rsidRPr="002548EF">
        <w:rPr>
          <w:rFonts w:hAnsi="ＭＳ 明朝" w:hint="eastAsia"/>
          <w:szCs w:val="22"/>
        </w:rPr>
        <w:t>また、相談と並行して、新規就農セミナーを開催した。このセミナーでは、</w:t>
      </w:r>
      <w:r>
        <w:rPr>
          <w:rFonts w:hAnsi="ＭＳ 明朝" w:hint="eastAsia"/>
          <w:szCs w:val="22"/>
        </w:rPr>
        <w:t>印南町で平成</w:t>
      </w:r>
    </w:p>
    <w:p w:rsidR="00657730" w:rsidRPr="002548EF" w:rsidRDefault="00657730" w:rsidP="00657730">
      <w:pPr>
        <w:ind w:leftChars="14" w:left="31" w:right="28"/>
        <w:jc w:val="left"/>
        <w:rPr>
          <w:rFonts w:hAnsi="ＭＳ 明朝"/>
          <w:szCs w:val="22"/>
        </w:rPr>
      </w:pPr>
      <w:r>
        <w:rPr>
          <w:rFonts w:hAnsi="ＭＳ 明朝" w:hint="eastAsia"/>
          <w:szCs w:val="22"/>
        </w:rPr>
        <w:t>29年に</w:t>
      </w:r>
      <w:r w:rsidRPr="002548EF">
        <w:rPr>
          <w:rFonts w:hAnsi="ＭＳ 明朝" w:hint="eastAsia"/>
          <w:szCs w:val="22"/>
        </w:rPr>
        <w:t>就農し</w:t>
      </w:r>
      <w:r>
        <w:rPr>
          <w:rFonts w:hAnsi="ＭＳ 明朝" w:hint="eastAsia"/>
          <w:szCs w:val="22"/>
        </w:rPr>
        <w:t>ミニトマト栽培を行っている方と和歌山市で平成28年に就農しイチゴの栽培を行っている方</w:t>
      </w:r>
      <w:r w:rsidRPr="002548EF">
        <w:rPr>
          <w:rFonts w:hAnsi="ＭＳ 明朝" w:hint="eastAsia"/>
          <w:szCs w:val="22"/>
        </w:rPr>
        <w:t>が、就農した際の</w:t>
      </w:r>
      <w:r>
        <w:rPr>
          <w:rFonts w:hAnsi="ＭＳ 明朝" w:hint="eastAsia"/>
          <w:szCs w:val="22"/>
        </w:rPr>
        <w:t>経験談や現在の状況について発表した。「農業を始めるにあたって資金がかなり必要である」という厳しい意見や「地域に馴染むことを考え地域の行事に参加した」という移住する際の心構えなどを聞いた参加者は「実際に就農した方から実情を聞くことができ、改めてきちんと就農について考える良い機会となった。」と感想を述べていた。</w:t>
      </w:r>
    </w:p>
    <w:p w:rsidR="00567D32" w:rsidRPr="00C67056" w:rsidRDefault="00C67056" w:rsidP="00657730">
      <w:pPr>
        <w:ind w:right="28"/>
        <w:rPr>
          <w:rFonts w:hAnsi="ＭＳ 明朝"/>
          <w:szCs w:val="22"/>
        </w:rPr>
      </w:pPr>
      <w:r>
        <w:rPr>
          <w:rFonts w:hAnsi="ＭＳ 明朝"/>
          <w:noProof/>
          <w:szCs w:val="22"/>
        </w:rPr>
        <w:drawing>
          <wp:anchor distT="0" distB="0" distL="114300" distR="114300" simplePos="0" relativeHeight="251664384" behindDoc="0" locked="0" layoutInCell="1" allowOverlap="1" wp14:anchorId="06035166" wp14:editId="4856713F">
            <wp:simplePos x="0" y="0"/>
            <wp:positionH relativeFrom="column">
              <wp:posOffset>3184525</wp:posOffset>
            </wp:positionH>
            <wp:positionV relativeFrom="paragraph">
              <wp:posOffset>530860</wp:posOffset>
            </wp:positionV>
            <wp:extent cx="3010535" cy="1697990"/>
            <wp:effectExtent l="0" t="0" r="0" b="0"/>
            <wp:wrapSquare wrapText="bothSides"/>
            <wp:docPr id="16" name="図 16" descr="Y:\01総括\0総括\01広報\★普及現地情報\H31\2月\写真等\セミナー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1総括\0総括\01広報\★普及現地情報\H31\2月\写真等\セミナー写真.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0535"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明朝"/>
          <w:noProof/>
          <w:szCs w:val="22"/>
        </w:rPr>
        <w:drawing>
          <wp:anchor distT="0" distB="0" distL="114300" distR="114300" simplePos="0" relativeHeight="251665408" behindDoc="0" locked="0" layoutInCell="1" allowOverlap="1" wp14:anchorId="37436AC2" wp14:editId="30636B65">
            <wp:simplePos x="0" y="0"/>
            <wp:positionH relativeFrom="column">
              <wp:posOffset>-509270</wp:posOffset>
            </wp:positionH>
            <wp:positionV relativeFrom="paragraph">
              <wp:posOffset>528320</wp:posOffset>
            </wp:positionV>
            <wp:extent cx="3004185" cy="1694815"/>
            <wp:effectExtent l="0" t="0" r="5715" b="635"/>
            <wp:wrapSquare wrapText="bothSides"/>
            <wp:docPr id="17" name="図 17" descr="Y:\01総括\0総括\01広報\★普及現地情報\H31\2月\写真等\相談全体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1総括\0総括\01広報\★普及現地情報\H31\2月\写真等\相談全体写真.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4185"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明朝"/>
          <w:noProof/>
          <w:szCs w:val="22"/>
        </w:rPr>
        <mc:AlternateContent>
          <mc:Choice Requires="wpc">
            <w:drawing>
              <wp:anchor distT="0" distB="0" distL="114300" distR="114300" simplePos="0" relativeHeight="251663360" behindDoc="0" locked="0" layoutInCell="1" allowOverlap="1" wp14:anchorId="711BD023" wp14:editId="530CD5BC">
                <wp:simplePos x="0" y="0"/>
                <wp:positionH relativeFrom="column">
                  <wp:posOffset>-639445</wp:posOffset>
                </wp:positionH>
                <wp:positionV relativeFrom="paragraph">
                  <wp:posOffset>269240</wp:posOffset>
                </wp:positionV>
                <wp:extent cx="7101205" cy="2766695"/>
                <wp:effectExtent l="0" t="0" r="23495" b="14605"/>
                <wp:wrapSquare wrapText="bothSides"/>
                <wp:docPr id="18" name="キャンバス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48DD4"/>
                          </a:solidFill>
                          <a:prstDash val="dash"/>
                          <a:miter lim="800000"/>
                          <a:headEnd type="none" w="med" len="med"/>
                          <a:tailEnd type="none" w="med" len="med"/>
                        </a:ln>
                      </wpc:whole>
                      <wps:wsp>
                        <wps:cNvPr id="13" name="Text Box 4"/>
                        <wps:cNvSpPr txBox="1">
                          <a:spLocks noChangeArrowheads="1"/>
                        </wps:cNvSpPr>
                        <wps:spPr bwMode="auto">
                          <a:xfrm>
                            <a:off x="320633" y="2320373"/>
                            <a:ext cx="2614213" cy="248885"/>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730" w:rsidRPr="00F94821" w:rsidRDefault="00657730" w:rsidP="00C67056">
                              <w:pPr>
                                <w:jc w:val="center"/>
                                <w:rPr>
                                  <w:rFonts w:ascii="ＭＳ ゴシック" w:eastAsia="ＭＳ ゴシック" w:hAnsi="ＭＳ ゴシック"/>
                                  <w:szCs w:val="22"/>
                                </w:rPr>
                              </w:pPr>
                              <w:r>
                                <w:rPr>
                                  <w:rFonts w:ascii="ＭＳ ゴシック" w:eastAsia="ＭＳ ゴシック" w:hAnsi="ＭＳ ゴシック" w:hint="eastAsia"/>
                                  <w:szCs w:val="22"/>
                                </w:rPr>
                                <w:t>相談会場の様子</w:t>
                              </w:r>
                            </w:p>
                          </w:txbxContent>
                        </wps:txbx>
                        <wps:bodyPr rot="0" vert="horz" wrap="square" lIns="74295" tIns="8890" rIns="74295" bIns="8890" anchor="t" anchorCtr="0" upright="1">
                          <a:noAutofit/>
                        </wps:bodyPr>
                      </wps:wsp>
                      <wps:wsp>
                        <wps:cNvPr id="14" name="Text Box 5"/>
                        <wps:cNvSpPr txBox="1">
                          <a:spLocks noChangeArrowheads="1"/>
                        </wps:cNvSpPr>
                        <wps:spPr bwMode="auto">
                          <a:xfrm>
                            <a:off x="1674420" y="0"/>
                            <a:ext cx="26352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E36C0A"/>
                                </a:solidFill>
                                <a:prstDash val="dash"/>
                                <a:miter lim="800000"/>
                                <a:headEnd/>
                                <a:tailEnd/>
                              </a14:hiddenLine>
                            </a:ext>
                            <a:ext uri="{AF507438-7753-43E0-B8FC-AC1667EBCBE1}">
                              <a14:hiddenEffects xmlns:a14="http://schemas.microsoft.com/office/drawing/2010/main">
                                <a:effectLst/>
                              </a14:hiddenEffects>
                            </a:ext>
                          </a:extLst>
                        </wps:spPr>
                        <wps:txbx>
                          <w:txbxContent>
                            <w:p w:rsidR="00657730" w:rsidRPr="00F94821" w:rsidRDefault="00657730" w:rsidP="00C67056">
                              <w:pPr>
                                <w:jc w:val="center"/>
                                <w:rPr>
                                  <w:rFonts w:ascii="ＭＳ ゴシック" w:eastAsia="ＭＳ ゴシック" w:hAnsi="ＭＳ ゴシック"/>
                                  <w:szCs w:val="22"/>
                                </w:rPr>
                              </w:pPr>
                            </w:p>
                          </w:txbxContent>
                        </wps:txbx>
                        <wps:bodyPr rot="0" vert="horz" wrap="none" lIns="74295" tIns="8890" rIns="74295" bIns="8890" anchor="t" anchorCtr="0" upright="1">
                          <a:spAutoFit/>
                        </wps:bodyPr>
                      </wps:wsp>
                      <wps:wsp>
                        <wps:cNvPr id="15" name="Text Box 4"/>
                        <wps:cNvSpPr txBox="1">
                          <a:spLocks noChangeArrowheads="1"/>
                        </wps:cNvSpPr>
                        <wps:spPr bwMode="auto">
                          <a:xfrm>
                            <a:off x="4061915" y="2301204"/>
                            <a:ext cx="2613660" cy="248285"/>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57730" w:rsidRDefault="00657730" w:rsidP="00C67056">
                              <w:pPr>
                                <w:pStyle w:val="Web"/>
                                <w:spacing w:before="0" w:beforeAutospacing="0" w:after="0" w:afterAutospacing="0"/>
                                <w:jc w:val="center"/>
                              </w:pPr>
                              <w:r>
                                <w:rPr>
                                  <w:rFonts w:ascii="ＭＳ 明朝" w:eastAsia="ＭＳ ゴシック" w:hAnsi="ＭＳ ゴシック" w:cs="Times New Roman" w:hint="eastAsia"/>
                                  <w:kern w:val="2"/>
                                  <w:sz w:val="22"/>
                                  <w:szCs w:val="22"/>
                                </w:rPr>
                                <w:t>新規就農セミナーの様子</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8" o:spid="_x0000_s1039" editas="canvas" style="position:absolute;left:0;text-align:left;margin-left:-50.35pt;margin-top:21.2pt;width:559.15pt;height:217.85pt;z-index:251663360" coordsize="71012,27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">
                <v:shape id="_x0000_s1040" type="#_x0000_t75" style="position:absolute;width:71012;height:27666;visibility:visible;mso-wrap-style:square" stroked="t" strokecolor="#548dd4">
                  <v:fill o:detectmouseclick="t"/>
                  <v:stroke dashstyle="dash"/>
                  <v:path o:connecttype="none"/>
                </v:shape>
                <v:shape id="Text Box 4" o:spid="_x0000_s1041" type="#_x0000_t202" style="position:absolute;left:3206;top:23203;width:2614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gGcIA&#10;AADbAAAADwAAAGRycy9kb3ducmV2LnhtbERPS2vCQBC+F/wPywje6kYtWqOrtEpFUA8+6HnIjkkw&#10;Oxuzq4n/3hUKvc3H95zpvDGFuFPlcssKet0IBHFidc6pgtPx5/0ThPPIGgvLpOBBDuaz1tsUY21r&#10;3tP94FMRQtjFqCDzvoyldElGBl3XlsSBO9vKoA+wSqWusA7hppD9KBpKgzmHhgxLWmSUXA43o6C/&#10;/Kg3x+HvafzwK9zSaPx9NTulOu3mawLCU+P/xX/utQ7zB/D6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eAZwgAAANsAAAAPAAAAAAAAAAAAAAAAAJgCAABkcnMvZG93&#10;bnJldi54bWxQSwUGAAAAAAQABAD1AAAAhwMAAAAA&#10;" filled="f" strokecolor="#e36c0a">
                  <v:stroke dashstyle="dash"/>
                  <v:textbox inset="5.85pt,.7pt,5.85pt,.7pt">
                    <w:txbxContent>
                      <w:p w:rsidR="00657730" w:rsidRPr="00F94821" w:rsidRDefault="00657730" w:rsidP="00C67056">
                        <w:pPr>
                          <w:jc w:val="center"/>
                          <w:rPr>
                            <w:rFonts w:ascii="ＭＳ ゴシック" w:eastAsia="ＭＳ ゴシック" w:hAnsi="ＭＳ ゴシック"/>
                            <w:szCs w:val="22"/>
                          </w:rPr>
                        </w:pPr>
                        <w:r>
                          <w:rPr>
                            <w:rFonts w:ascii="ＭＳ ゴシック" w:eastAsia="ＭＳ ゴシック" w:hAnsi="ＭＳ ゴシック" w:hint="eastAsia"/>
                            <w:szCs w:val="22"/>
                          </w:rPr>
                          <w:t>相談会場の様子</w:t>
                        </w:r>
                      </w:p>
                    </w:txbxContent>
                  </v:textbox>
                </v:shape>
                <v:shape id="Text Box 5" o:spid="_x0000_s1042" type="#_x0000_t202" style="position:absolute;left:16744;width:2635;height:25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1UMIA&#10;AADbAAAADwAAAGRycy9kb3ducmV2LnhtbERPTWvCQBC9C/6HZYRepG5arJToKiIIgnhoWj1PsmOS&#10;Njub7q4m/vtuQfA2j/c5i1VvGnEl52vLCl4mCQjiwuqaSwVfn9vndxA+IGtsLJOCG3lYLYeDBaba&#10;dvxB1yyUIoawT1FBFUKbSumLigz6iW2JI3e2zmCI0JVSO+xiuGnka5LMpMGaY0OFLW0qKn6yi1Hw&#10;fczpdLy5bpwf3vLfvskTne2Vehr16zmIQH14iO/unY7zp/D/Sz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PVQwgAAANsAAAAPAAAAAAAAAAAAAAAAAJgCAABkcnMvZG93&#10;bnJldi54bWxQSwUGAAAAAAQABAD1AAAAhwMAAAAA&#10;" filled="f" stroked="f" strokecolor="#e36c0a">
                  <v:stroke dashstyle="dash"/>
                  <v:textbox style="mso-fit-shape-to-text:t" inset="5.85pt,.7pt,5.85pt,.7pt">
                    <w:txbxContent>
                      <w:p w:rsidR="00657730" w:rsidRPr="00F94821" w:rsidRDefault="00657730" w:rsidP="00C67056">
                        <w:pPr>
                          <w:jc w:val="center"/>
                          <w:rPr>
                            <w:rFonts w:ascii="ＭＳ ゴシック" w:eastAsia="ＭＳ ゴシック" w:hAnsi="ＭＳ ゴシック"/>
                            <w:szCs w:val="22"/>
                          </w:rPr>
                        </w:pPr>
                      </w:p>
                    </w:txbxContent>
                  </v:textbox>
                </v:shape>
                <v:shape id="Text Box 4" o:spid="_x0000_s1043" type="#_x0000_t202" style="position:absolute;left:40619;top:23012;width:26136;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d9sIA&#10;AADbAAAADwAAAGRycy9kb3ducmV2LnhtbERPS2vCQBC+F/wPywje6kaxWqOrtEpFUA8+6HnIjkkw&#10;Oxuzq4n/3hUKvc3H95zpvDGFuFPlcssKet0IBHFidc6pgtPx5/0ThPPIGgvLpOBBDuaz1tsUY21r&#10;3tP94FMRQtjFqCDzvoyldElGBl3XlsSBO9vKoA+wSqWusA7hppD9KBpKgzmHhgxLWmSUXA43o6C/&#10;HNSb4/D3NH74FW5pNP6+mp1SnXbzNQHhqfH/4j/3Wof5H/D6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N32wgAAANsAAAAPAAAAAAAAAAAAAAAAAJgCAABkcnMvZG93&#10;bnJldi54bWxQSwUGAAAAAAQABAD1AAAAhwMAAAAA&#10;" filled="f" strokecolor="#e36c0a">
                  <v:stroke dashstyle="dash"/>
                  <v:textbox inset="5.85pt,.7pt,5.85pt,.7pt">
                    <w:txbxContent>
                      <w:p w:rsidR="00657730" w:rsidRDefault="00657730" w:rsidP="00C67056">
                        <w:pPr>
                          <w:pStyle w:val="Web"/>
                          <w:spacing w:before="0" w:beforeAutospacing="0" w:after="0" w:afterAutospacing="0"/>
                          <w:jc w:val="center"/>
                        </w:pPr>
                        <w:r>
                          <w:rPr>
                            <w:rFonts w:ascii="ＭＳ 明朝" w:eastAsia="ＭＳ ゴシック" w:hAnsi="ＭＳ ゴシック" w:cs="Times New Roman" w:hint="eastAsia"/>
                            <w:kern w:val="2"/>
                            <w:sz w:val="22"/>
                            <w:szCs w:val="22"/>
                          </w:rPr>
                          <w:t>新規就農セミナーの様子</w:t>
                        </w:r>
                      </w:p>
                    </w:txbxContent>
                  </v:textbox>
                </v:shape>
                <w10:wrap type="square"/>
              </v:group>
            </w:pict>
          </mc:Fallback>
        </mc:AlternateContent>
      </w:r>
    </w:p>
    <w:sectPr w:rsidR="00567D32" w:rsidRPr="00C67056" w:rsidSect="00BF129F">
      <w:footerReference w:type="default" r:id="rId19"/>
      <w:pgSz w:w="11906" w:h="16838" w:code="9"/>
      <w:pgMar w:top="907" w:right="1474" w:bottom="1134" w:left="1474" w:header="397" w:footer="397" w:gutter="0"/>
      <w:pgNumType w:fmt="numberInDash" w:start="1"/>
      <w:cols w:space="425"/>
      <w:titlePg/>
      <w:docGrid w:type="lines"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730" w:rsidRDefault="00657730">
      <w:r>
        <w:separator/>
      </w:r>
    </w:p>
  </w:endnote>
  <w:endnote w:type="continuationSeparator" w:id="0">
    <w:p w:rsidR="00657730" w:rsidRDefault="00657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730" w:rsidRDefault="00657730">
    <w:pPr>
      <w:pStyle w:val="a8"/>
      <w:jc w:val="center"/>
    </w:pPr>
    <w:r>
      <w:fldChar w:fldCharType="begin"/>
    </w:r>
    <w:r>
      <w:instrText>PAGE   \* MERGEFORMAT</w:instrText>
    </w:r>
    <w:r>
      <w:fldChar w:fldCharType="separate"/>
    </w:r>
    <w:r w:rsidR="004F7B67" w:rsidRPr="004F7B67">
      <w:rPr>
        <w:noProof/>
        <w:lang w:val="ja-JP"/>
      </w:rPr>
      <w:t>-</w:t>
    </w:r>
    <w:r w:rsidR="004F7B67">
      <w:rPr>
        <w:noProof/>
      </w:rPr>
      <w:t xml:space="preserve"> 2 -</w:t>
    </w:r>
    <w:r>
      <w:fldChar w:fldCharType="end"/>
    </w:r>
  </w:p>
  <w:p w:rsidR="00657730" w:rsidRDefault="0065773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730" w:rsidRDefault="00657730">
      <w:r>
        <w:separator/>
      </w:r>
    </w:p>
  </w:footnote>
  <w:footnote w:type="continuationSeparator" w:id="0">
    <w:p w:rsidR="00657730" w:rsidRDefault="006577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4163"/>
    <w:multiLevelType w:val="hybridMultilevel"/>
    <w:tmpl w:val="EB7813EE"/>
    <w:lvl w:ilvl="0" w:tplc="3380FBF0">
      <w:start w:val="1"/>
      <w:numFmt w:val="decimalFullWidth"/>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57C6C58"/>
    <w:multiLevelType w:val="hybridMultilevel"/>
    <w:tmpl w:val="96420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9D323C"/>
    <w:multiLevelType w:val="hybridMultilevel"/>
    <w:tmpl w:val="E5AA593C"/>
    <w:lvl w:ilvl="0" w:tplc="7F685FD4">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20E47369"/>
    <w:multiLevelType w:val="hybridMultilevel"/>
    <w:tmpl w:val="FBCC4E60"/>
    <w:lvl w:ilvl="0" w:tplc="05665958">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216B2D28"/>
    <w:multiLevelType w:val="hybridMultilevel"/>
    <w:tmpl w:val="600AB602"/>
    <w:lvl w:ilvl="0" w:tplc="9C62F84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nsid w:val="27911FEF"/>
    <w:multiLevelType w:val="hybridMultilevel"/>
    <w:tmpl w:val="A01CD916"/>
    <w:lvl w:ilvl="0" w:tplc="DB48EEE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nsid w:val="28D4025A"/>
    <w:multiLevelType w:val="hybridMultilevel"/>
    <w:tmpl w:val="096250DE"/>
    <w:lvl w:ilvl="0" w:tplc="3E582830">
      <w:start w:val="3"/>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nsid w:val="29097CAB"/>
    <w:multiLevelType w:val="hybridMultilevel"/>
    <w:tmpl w:val="D76CC8F6"/>
    <w:lvl w:ilvl="0" w:tplc="6234CC44">
      <w:start w:val="1"/>
      <w:numFmt w:val="decimalFullWidth"/>
      <w:lvlText w:val="%1．"/>
      <w:lvlJc w:val="left"/>
      <w:pPr>
        <w:tabs>
          <w:tab w:val="num" w:pos="405"/>
        </w:tabs>
        <w:ind w:left="405" w:hanging="405"/>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8">
    <w:nsid w:val="2CE629C4"/>
    <w:multiLevelType w:val="hybridMultilevel"/>
    <w:tmpl w:val="A5FAF434"/>
    <w:lvl w:ilvl="0" w:tplc="850C7EB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nsid w:val="318743E8"/>
    <w:multiLevelType w:val="hybridMultilevel"/>
    <w:tmpl w:val="628ABAEC"/>
    <w:lvl w:ilvl="0" w:tplc="8BD4E4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C70604"/>
    <w:multiLevelType w:val="hybridMultilevel"/>
    <w:tmpl w:val="E7E0066C"/>
    <w:lvl w:ilvl="0" w:tplc="0E3A0A3C">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3F9A41C4"/>
    <w:multiLevelType w:val="hybridMultilevel"/>
    <w:tmpl w:val="7B3E894E"/>
    <w:lvl w:ilvl="0" w:tplc="BF48DB6C">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nsid w:val="419003DC"/>
    <w:multiLevelType w:val="hybridMultilevel"/>
    <w:tmpl w:val="36ACE6F6"/>
    <w:lvl w:ilvl="0" w:tplc="A78C2412">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nsid w:val="43F53DCD"/>
    <w:multiLevelType w:val="hybridMultilevel"/>
    <w:tmpl w:val="38D47D08"/>
    <w:lvl w:ilvl="0" w:tplc="0E5C5A14">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nsid w:val="4ADE68A2"/>
    <w:multiLevelType w:val="hybridMultilevel"/>
    <w:tmpl w:val="E86C2594"/>
    <w:lvl w:ilvl="0" w:tplc="17B02608">
      <w:start w:val="3"/>
      <w:numFmt w:val="decimalFullWidth"/>
      <w:lvlText w:val="%1．"/>
      <w:lvlJc w:val="left"/>
      <w:pPr>
        <w:ind w:left="720" w:hanging="48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nsid w:val="4B4E3DF8"/>
    <w:multiLevelType w:val="hybridMultilevel"/>
    <w:tmpl w:val="9B66386A"/>
    <w:lvl w:ilvl="0" w:tplc="D1E499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4D778A0"/>
    <w:multiLevelType w:val="hybridMultilevel"/>
    <w:tmpl w:val="B798BF4A"/>
    <w:lvl w:ilvl="0" w:tplc="56B4910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AFB0E1B"/>
    <w:multiLevelType w:val="hybridMultilevel"/>
    <w:tmpl w:val="37F40724"/>
    <w:lvl w:ilvl="0" w:tplc="F6BAE0D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nsid w:val="7AFD1536"/>
    <w:multiLevelType w:val="hybridMultilevel"/>
    <w:tmpl w:val="EC66A4DC"/>
    <w:lvl w:ilvl="0" w:tplc="F76A427E">
      <w:start w:val="1"/>
      <w:numFmt w:val="decimalFullWidth"/>
      <w:lvlText w:val="%1．"/>
      <w:lvlJc w:val="left"/>
      <w:pPr>
        <w:ind w:left="862" w:hanging="720"/>
      </w:pPr>
      <w:rPr>
        <w:rFonts w:hint="default"/>
        <w:b/>
      </w:rPr>
    </w:lvl>
    <w:lvl w:ilvl="1" w:tplc="04090017" w:tentative="1">
      <w:start w:val="1"/>
      <w:numFmt w:val="aiueoFullWidth"/>
      <w:lvlText w:val="(%2)"/>
      <w:lvlJc w:val="left"/>
      <w:pPr>
        <w:ind w:left="-11" w:hanging="420"/>
      </w:pPr>
    </w:lvl>
    <w:lvl w:ilvl="2" w:tplc="04090011" w:tentative="1">
      <w:start w:val="1"/>
      <w:numFmt w:val="decimalEnclosedCircle"/>
      <w:lvlText w:val="%3"/>
      <w:lvlJc w:val="left"/>
      <w:pPr>
        <w:ind w:left="409" w:hanging="420"/>
      </w:pPr>
    </w:lvl>
    <w:lvl w:ilvl="3" w:tplc="0409000F" w:tentative="1">
      <w:start w:val="1"/>
      <w:numFmt w:val="decimal"/>
      <w:lvlText w:val="%4."/>
      <w:lvlJc w:val="left"/>
      <w:pPr>
        <w:ind w:left="829" w:hanging="420"/>
      </w:pPr>
    </w:lvl>
    <w:lvl w:ilvl="4" w:tplc="04090017" w:tentative="1">
      <w:start w:val="1"/>
      <w:numFmt w:val="aiueoFullWidth"/>
      <w:lvlText w:val="(%5)"/>
      <w:lvlJc w:val="left"/>
      <w:pPr>
        <w:ind w:left="1249" w:hanging="420"/>
      </w:pPr>
    </w:lvl>
    <w:lvl w:ilvl="5" w:tplc="04090011" w:tentative="1">
      <w:start w:val="1"/>
      <w:numFmt w:val="decimalEnclosedCircle"/>
      <w:lvlText w:val="%6"/>
      <w:lvlJc w:val="left"/>
      <w:pPr>
        <w:ind w:left="1669" w:hanging="420"/>
      </w:pPr>
    </w:lvl>
    <w:lvl w:ilvl="6" w:tplc="0409000F" w:tentative="1">
      <w:start w:val="1"/>
      <w:numFmt w:val="decimal"/>
      <w:lvlText w:val="%7."/>
      <w:lvlJc w:val="left"/>
      <w:pPr>
        <w:ind w:left="2089" w:hanging="420"/>
      </w:pPr>
    </w:lvl>
    <w:lvl w:ilvl="7" w:tplc="04090017" w:tentative="1">
      <w:start w:val="1"/>
      <w:numFmt w:val="aiueoFullWidth"/>
      <w:lvlText w:val="(%8)"/>
      <w:lvlJc w:val="left"/>
      <w:pPr>
        <w:ind w:left="2509" w:hanging="420"/>
      </w:pPr>
    </w:lvl>
    <w:lvl w:ilvl="8" w:tplc="04090011" w:tentative="1">
      <w:start w:val="1"/>
      <w:numFmt w:val="decimalEnclosedCircle"/>
      <w:lvlText w:val="%9"/>
      <w:lvlJc w:val="left"/>
      <w:pPr>
        <w:ind w:left="2929" w:hanging="420"/>
      </w:pPr>
    </w:lvl>
  </w:abstractNum>
  <w:abstractNum w:abstractNumId="19">
    <w:nsid w:val="7B831B4E"/>
    <w:multiLevelType w:val="hybridMultilevel"/>
    <w:tmpl w:val="45C29626"/>
    <w:lvl w:ilvl="0" w:tplc="8E76BF4C">
      <w:start w:val="5"/>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nsid w:val="7B971468"/>
    <w:multiLevelType w:val="hybridMultilevel"/>
    <w:tmpl w:val="7F7AD5C2"/>
    <w:lvl w:ilvl="0" w:tplc="45F8CF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num>
  <w:num w:numId="4">
    <w:abstractNumId w:val="20"/>
  </w:num>
  <w:num w:numId="5">
    <w:abstractNumId w:val="10"/>
  </w:num>
  <w:num w:numId="6">
    <w:abstractNumId w:val="6"/>
  </w:num>
  <w:num w:numId="7">
    <w:abstractNumId w:val="16"/>
  </w:num>
  <w:num w:numId="8">
    <w:abstractNumId w:val="1"/>
  </w:num>
  <w:num w:numId="9">
    <w:abstractNumId w:val="17"/>
  </w:num>
  <w:num w:numId="10">
    <w:abstractNumId w:val="2"/>
  </w:num>
  <w:num w:numId="11">
    <w:abstractNumId w:val="12"/>
  </w:num>
  <w:num w:numId="12">
    <w:abstractNumId w:val="3"/>
  </w:num>
  <w:num w:numId="13">
    <w:abstractNumId w:val="4"/>
  </w:num>
  <w:num w:numId="14">
    <w:abstractNumId w:val="11"/>
  </w:num>
  <w:num w:numId="15">
    <w:abstractNumId w:val="15"/>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4"/>
  </w:num>
  <w:num w:numId="20">
    <w:abstractNumId w:val="13"/>
  </w:num>
  <w:num w:numId="21">
    <w:abstractNumId w:val="0"/>
  </w:num>
  <w:num w:numId="2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autoHyphenation/>
  <w:drawingGridHorizontalSpacing w:val="110"/>
  <w:drawingGridVerticalSpacing w:val="190"/>
  <w:displayHorizontalDrawingGridEvery w:val="0"/>
  <w:displayVerticalDrawingGridEvery w:val="2"/>
  <w:characterSpacingControl w:val="compressPunctuation"/>
  <w:hdrShapeDefaults>
    <o:shapedefaults v:ext="edit" spidmax="3481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42F"/>
    <w:rsid w:val="0000186F"/>
    <w:rsid w:val="000032C0"/>
    <w:rsid w:val="00003418"/>
    <w:rsid w:val="000036A8"/>
    <w:rsid w:val="00004859"/>
    <w:rsid w:val="000050CC"/>
    <w:rsid w:val="0000572E"/>
    <w:rsid w:val="0000714C"/>
    <w:rsid w:val="00007AC0"/>
    <w:rsid w:val="00007EAD"/>
    <w:rsid w:val="00011C0B"/>
    <w:rsid w:val="00011FFF"/>
    <w:rsid w:val="00013327"/>
    <w:rsid w:val="00014FC0"/>
    <w:rsid w:val="000213AC"/>
    <w:rsid w:val="0002295D"/>
    <w:rsid w:val="00025AC7"/>
    <w:rsid w:val="00025E4D"/>
    <w:rsid w:val="000271AA"/>
    <w:rsid w:val="00032C00"/>
    <w:rsid w:val="00033536"/>
    <w:rsid w:val="000351B2"/>
    <w:rsid w:val="0003558F"/>
    <w:rsid w:val="00036ACF"/>
    <w:rsid w:val="000437E5"/>
    <w:rsid w:val="0004551A"/>
    <w:rsid w:val="00045A7B"/>
    <w:rsid w:val="000507DC"/>
    <w:rsid w:val="00052D36"/>
    <w:rsid w:val="00053A3C"/>
    <w:rsid w:val="000540C3"/>
    <w:rsid w:val="00054CBA"/>
    <w:rsid w:val="000553A4"/>
    <w:rsid w:val="0006117B"/>
    <w:rsid w:val="0006208D"/>
    <w:rsid w:val="000635B6"/>
    <w:rsid w:val="00063A82"/>
    <w:rsid w:val="00063DD1"/>
    <w:rsid w:val="00064186"/>
    <w:rsid w:val="00066778"/>
    <w:rsid w:val="00066888"/>
    <w:rsid w:val="00071F86"/>
    <w:rsid w:val="000725D2"/>
    <w:rsid w:val="00074104"/>
    <w:rsid w:val="0008034B"/>
    <w:rsid w:val="00082C58"/>
    <w:rsid w:val="0008485D"/>
    <w:rsid w:val="00086D48"/>
    <w:rsid w:val="0008754C"/>
    <w:rsid w:val="00090155"/>
    <w:rsid w:val="00090DF6"/>
    <w:rsid w:val="00092A0C"/>
    <w:rsid w:val="00094F5A"/>
    <w:rsid w:val="000974C1"/>
    <w:rsid w:val="00097753"/>
    <w:rsid w:val="000A0091"/>
    <w:rsid w:val="000A087F"/>
    <w:rsid w:val="000A0A58"/>
    <w:rsid w:val="000A11BE"/>
    <w:rsid w:val="000A2C86"/>
    <w:rsid w:val="000A32C8"/>
    <w:rsid w:val="000A3D69"/>
    <w:rsid w:val="000A7D73"/>
    <w:rsid w:val="000B012C"/>
    <w:rsid w:val="000B10B0"/>
    <w:rsid w:val="000B1C9A"/>
    <w:rsid w:val="000B27CA"/>
    <w:rsid w:val="000B2D9C"/>
    <w:rsid w:val="000B32A2"/>
    <w:rsid w:val="000B7FF2"/>
    <w:rsid w:val="000C091A"/>
    <w:rsid w:val="000C1D05"/>
    <w:rsid w:val="000C2A7C"/>
    <w:rsid w:val="000C3119"/>
    <w:rsid w:val="000C4741"/>
    <w:rsid w:val="000D0922"/>
    <w:rsid w:val="000D502B"/>
    <w:rsid w:val="000D60D7"/>
    <w:rsid w:val="000D62F6"/>
    <w:rsid w:val="000D6306"/>
    <w:rsid w:val="000D766A"/>
    <w:rsid w:val="000E0D6F"/>
    <w:rsid w:val="000E3B6B"/>
    <w:rsid w:val="000E406D"/>
    <w:rsid w:val="000E48E5"/>
    <w:rsid w:val="000E5262"/>
    <w:rsid w:val="000E561F"/>
    <w:rsid w:val="000E5BA6"/>
    <w:rsid w:val="000E624B"/>
    <w:rsid w:val="000E78EA"/>
    <w:rsid w:val="000E7986"/>
    <w:rsid w:val="000F0C37"/>
    <w:rsid w:val="000F1A5C"/>
    <w:rsid w:val="000F29EA"/>
    <w:rsid w:val="000F2EC1"/>
    <w:rsid w:val="000F3A06"/>
    <w:rsid w:val="000F5AC2"/>
    <w:rsid w:val="000F5E2F"/>
    <w:rsid w:val="001011CD"/>
    <w:rsid w:val="00101530"/>
    <w:rsid w:val="00103414"/>
    <w:rsid w:val="00106406"/>
    <w:rsid w:val="001076B3"/>
    <w:rsid w:val="00110485"/>
    <w:rsid w:val="0011196D"/>
    <w:rsid w:val="00116BCF"/>
    <w:rsid w:val="00120331"/>
    <w:rsid w:val="00124AD1"/>
    <w:rsid w:val="0012522B"/>
    <w:rsid w:val="00127542"/>
    <w:rsid w:val="001303F2"/>
    <w:rsid w:val="00132588"/>
    <w:rsid w:val="0013377A"/>
    <w:rsid w:val="001340BA"/>
    <w:rsid w:val="00144039"/>
    <w:rsid w:val="001443A6"/>
    <w:rsid w:val="00146691"/>
    <w:rsid w:val="00146D1F"/>
    <w:rsid w:val="00146D7B"/>
    <w:rsid w:val="001526CF"/>
    <w:rsid w:val="0015303B"/>
    <w:rsid w:val="00155B48"/>
    <w:rsid w:val="00156180"/>
    <w:rsid w:val="001565E1"/>
    <w:rsid w:val="00156858"/>
    <w:rsid w:val="00156E61"/>
    <w:rsid w:val="00156F82"/>
    <w:rsid w:val="001574EE"/>
    <w:rsid w:val="00157621"/>
    <w:rsid w:val="00160147"/>
    <w:rsid w:val="0016128B"/>
    <w:rsid w:val="00161FEA"/>
    <w:rsid w:val="00162B14"/>
    <w:rsid w:val="00164E08"/>
    <w:rsid w:val="00164FCC"/>
    <w:rsid w:val="00171392"/>
    <w:rsid w:val="001721DA"/>
    <w:rsid w:val="001745E1"/>
    <w:rsid w:val="00175004"/>
    <w:rsid w:val="00175DCE"/>
    <w:rsid w:val="001770D7"/>
    <w:rsid w:val="001819BE"/>
    <w:rsid w:val="00183921"/>
    <w:rsid w:val="001853BE"/>
    <w:rsid w:val="0018550F"/>
    <w:rsid w:val="0018647D"/>
    <w:rsid w:val="00186E33"/>
    <w:rsid w:val="00186E37"/>
    <w:rsid w:val="001928F8"/>
    <w:rsid w:val="001931FC"/>
    <w:rsid w:val="00194EC9"/>
    <w:rsid w:val="00195A95"/>
    <w:rsid w:val="00195D1B"/>
    <w:rsid w:val="0019684D"/>
    <w:rsid w:val="001975B5"/>
    <w:rsid w:val="001A0C24"/>
    <w:rsid w:val="001A128A"/>
    <w:rsid w:val="001A1EF3"/>
    <w:rsid w:val="001A2BD4"/>
    <w:rsid w:val="001A6A00"/>
    <w:rsid w:val="001A7366"/>
    <w:rsid w:val="001A737D"/>
    <w:rsid w:val="001B01B6"/>
    <w:rsid w:val="001B1A9C"/>
    <w:rsid w:val="001B3A45"/>
    <w:rsid w:val="001B3A8D"/>
    <w:rsid w:val="001B4DD3"/>
    <w:rsid w:val="001B5267"/>
    <w:rsid w:val="001B5C57"/>
    <w:rsid w:val="001B5EBE"/>
    <w:rsid w:val="001B795E"/>
    <w:rsid w:val="001C1339"/>
    <w:rsid w:val="001C200E"/>
    <w:rsid w:val="001C2A31"/>
    <w:rsid w:val="001C3E74"/>
    <w:rsid w:val="001C5CA8"/>
    <w:rsid w:val="001C743B"/>
    <w:rsid w:val="001D24A4"/>
    <w:rsid w:val="001D28B2"/>
    <w:rsid w:val="001D35E3"/>
    <w:rsid w:val="001D4E0E"/>
    <w:rsid w:val="001D62A2"/>
    <w:rsid w:val="001D6F21"/>
    <w:rsid w:val="001D749E"/>
    <w:rsid w:val="001D7930"/>
    <w:rsid w:val="001E0E5C"/>
    <w:rsid w:val="001E11B0"/>
    <w:rsid w:val="001E13CB"/>
    <w:rsid w:val="001E24E7"/>
    <w:rsid w:val="001E2C94"/>
    <w:rsid w:val="001E31A4"/>
    <w:rsid w:val="001E44B8"/>
    <w:rsid w:val="001F1A3E"/>
    <w:rsid w:val="001F2227"/>
    <w:rsid w:val="001F2F3C"/>
    <w:rsid w:val="001F4DF2"/>
    <w:rsid w:val="001F67F3"/>
    <w:rsid w:val="001F72FB"/>
    <w:rsid w:val="001F77C7"/>
    <w:rsid w:val="0020228C"/>
    <w:rsid w:val="00203404"/>
    <w:rsid w:val="00203B15"/>
    <w:rsid w:val="0020483F"/>
    <w:rsid w:val="00207FD6"/>
    <w:rsid w:val="002125D3"/>
    <w:rsid w:val="00212735"/>
    <w:rsid w:val="00212C8A"/>
    <w:rsid w:val="002133C0"/>
    <w:rsid w:val="00220A8F"/>
    <w:rsid w:val="002272FF"/>
    <w:rsid w:val="00231A2D"/>
    <w:rsid w:val="002321C8"/>
    <w:rsid w:val="00233E9E"/>
    <w:rsid w:val="00234A24"/>
    <w:rsid w:val="00234B68"/>
    <w:rsid w:val="00236F86"/>
    <w:rsid w:val="00237D2E"/>
    <w:rsid w:val="002408B8"/>
    <w:rsid w:val="0024099C"/>
    <w:rsid w:val="002413E9"/>
    <w:rsid w:val="0024172C"/>
    <w:rsid w:val="002421ED"/>
    <w:rsid w:val="00242E17"/>
    <w:rsid w:val="0024335A"/>
    <w:rsid w:val="002462D8"/>
    <w:rsid w:val="0024644A"/>
    <w:rsid w:val="00246DE0"/>
    <w:rsid w:val="00251750"/>
    <w:rsid w:val="00252189"/>
    <w:rsid w:val="002526E0"/>
    <w:rsid w:val="00255E50"/>
    <w:rsid w:val="002569D0"/>
    <w:rsid w:val="00262051"/>
    <w:rsid w:val="002632FC"/>
    <w:rsid w:val="002642CD"/>
    <w:rsid w:val="00264B59"/>
    <w:rsid w:val="00265164"/>
    <w:rsid w:val="0026542B"/>
    <w:rsid w:val="002720A7"/>
    <w:rsid w:val="002729B1"/>
    <w:rsid w:val="00272E11"/>
    <w:rsid w:val="0027376A"/>
    <w:rsid w:val="00276120"/>
    <w:rsid w:val="00276163"/>
    <w:rsid w:val="00276EFF"/>
    <w:rsid w:val="0027725C"/>
    <w:rsid w:val="002776F4"/>
    <w:rsid w:val="00277BF2"/>
    <w:rsid w:val="00277D64"/>
    <w:rsid w:val="0028029B"/>
    <w:rsid w:val="00280687"/>
    <w:rsid w:val="00280ECA"/>
    <w:rsid w:val="002814E7"/>
    <w:rsid w:val="00283EDC"/>
    <w:rsid w:val="002851B4"/>
    <w:rsid w:val="00290B4E"/>
    <w:rsid w:val="002920E2"/>
    <w:rsid w:val="002926E4"/>
    <w:rsid w:val="00293DC6"/>
    <w:rsid w:val="00294148"/>
    <w:rsid w:val="00295579"/>
    <w:rsid w:val="002A2349"/>
    <w:rsid w:val="002A3764"/>
    <w:rsid w:val="002A5284"/>
    <w:rsid w:val="002A6363"/>
    <w:rsid w:val="002A6504"/>
    <w:rsid w:val="002A734A"/>
    <w:rsid w:val="002B0EED"/>
    <w:rsid w:val="002B3559"/>
    <w:rsid w:val="002B426F"/>
    <w:rsid w:val="002B42D1"/>
    <w:rsid w:val="002B42FE"/>
    <w:rsid w:val="002B4E87"/>
    <w:rsid w:val="002B50F1"/>
    <w:rsid w:val="002B524A"/>
    <w:rsid w:val="002C009C"/>
    <w:rsid w:val="002C0202"/>
    <w:rsid w:val="002C1582"/>
    <w:rsid w:val="002C2F82"/>
    <w:rsid w:val="002D010C"/>
    <w:rsid w:val="002D03BD"/>
    <w:rsid w:val="002D0AF9"/>
    <w:rsid w:val="002D5E56"/>
    <w:rsid w:val="002D7BC4"/>
    <w:rsid w:val="002E0355"/>
    <w:rsid w:val="002E3098"/>
    <w:rsid w:val="002E7775"/>
    <w:rsid w:val="002F004F"/>
    <w:rsid w:val="002F0BB9"/>
    <w:rsid w:val="002F38F8"/>
    <w:rsid w:val="002F3F2A"/>
    <w:rsid w:val="002F4893"/>
    <w:rsid w:val="002F51DF"/>
    <w:rsid w:val="002F6E47"/>
    <w:rsid w:val="002F7C50"/>
    <w:rsid w:val="002F7CD0"/>
    <w:rsid w:val="002F7E2A"/>
    <w:rsid w:val="00300266"/>
    <w:rsid w:val="00310D9D"/>
    <w:rsid w:val="00313B2B"/>
    <w:rsid w:val="00315F99"/>
    <w:rsid w:val="00316C93"/>
    <w:rsid w:val="003176EB"/>
    <w:rsid w:val="003177F2"/>
    <w:rsid w:val="00321264"/>
    <w:rsid w:val="00321671"/>
    <w:rsid w:val="0032275D"/>
    <w:rsid w:val="00323611"/>
    <w:rsid w:val="003236DB"/>
    <w:rsid w:val="003251BD"/>
    <w:rsid w:val="00327775"/>
    <w:rsid w:val="0032780F"/>
    <w:rsid w:val="00327FF4"/>
    <w:rsid w:val="0033053B"/>
    <w:rsid w:val="00330951"/>
    <w:rsid w:val="00330C94"/>
    <w:rsid w:val="00332C7F"/>
    <w:rsid w:val="003332AB"/>
    <w:rsid w:val="00333385"/>
    <w:rsid w:val="003336F6"/>
    <w:rsid w:val="00333F05"/>
    <w:rsid w:val="00335248"/>
    <w:rsid w:val="0033679C"/>
    <w:rsid w:val="003374DD"/>
    <w:rsid w:val="00340A1F"/>
    <w:rsid w:val="00341130"/>
    <w:rsid w:val="003450F4"/>
    <w:rsid w:val="00347545"/>
    <w:rsid w:val="00352775"/>
    <w:rsid w:val="003529B7"/>
    <w:rsid w:val="00354E75"/>
    <w:rsid w:val="00356580"/>
    <w:rsid w:val="00360423"/>
    <w:rsid w:val="003615A9"/>
    <w:rsid w:val="003624E4"/>
    <w:rsid w:val="00363C94"/>
    <w:rsid w:val="003669F5"/>
    <w:rsid w:val="00370EE4"/>
    <w:rsid w:val="00371AF6"/>
    <w:rsid w:val="00373BAB"/>
    <w:rsid w:val="0037461B"/>
    <w:rsid w:val="00374FE1"/>
    <w:rsid w:val="003764F7"/>
    <w:rsid w:val="00376557"/>
    <w:rsid w:val="00377548"/>
    <w:rsid w:val="00382A55"/>
    <w:rsid w:val="0038376C"/>
    <w:rsid w:val="003852B8"/>
    <w:rsid w:val="00387DFC"/>
    <w:rsid w:val="00390953"/>
    <w:rsid w:val="003910D6"/>
    <w:rsid w:val="00391141"/>
    <w:rsid w:val="003918ED"/>
    <w:rsid w:val="00391A6C"/>
    <w:rsid w:val="00392E2A"/>
    <w:rsid w:val="003935E7"/>
    <w:rsid w:val="0039469A"/>
    <w:rsid w:val="003975B2"/>
    <w:rsid w:val="003A1587"/>
    <w:rsid w:val="003A301C"/>
    <w:rsid w:val="003A4F4D"/>
    <w:rsid w:val="003A510F"/>
    <w:rsid w:val="003A6ECF"/>
    <w:rsid w:val="003A75F7"/>
    <w:rsid w:val="003A7E14"/>
    <w:rsid w:val="003B1340"/>
    <w:rsid w:val="003B250E"/>
    <w:rsid w:val="003B5098"/>
    <w:rsid w:val="003B70B1"/>
    <w:rsid w:val="003C0BE9"/>
    <w:rsid w:val="003C1030"/>
    <w:rsid w:val="003C31F1"/>
    <w:rsid w:val="003C427B"/>
    <w:rsid w:val="003D2387"/>
    <w:rsid w:val="003D2466"/>
    <w:rsid w:val="003D2A5D"/>
    <w:rsid w:val="003D456B"/>
    <w:rsid w:val="003D5121"/>
    <w:rsid w:val="003D5819"/>
    <w:rsid w:val="003D59E6"/>
    <w:rsid w:val="003E2875"/>
    <w:rsid w:val="003E372D"/>
    <w:rsid w:val="003E3908"/>
    <w:rsid w:val="003E47BF"/>
    <w:rsid w:val="003E6183"/>
    <w:rsid w:val="003E63B9"/>
    <w:rsid w:val="003E6998"/>
    <w:rsid w:val="003F0795"/>
    <w:rsid w:val="003F297A"/>
    <w:rsid w:val="003F37EB"/>
    <w:rsid w:val="003F3CBA"/>
    <w:rsid w:val="003F410A"/>
    <w:rsid w:val="003F60D7"/>
    <w:rsid w:val="003F6672"/>
    <w:rsid w:val="003F6AD7"/>
    <w:rsid w:val="00400A20"/>
    <w:rsid w:val="00400C4C"/>
    <w:rsid w:val="004028A6"/>
    <w:rsid w:val="00406869"/>
    <w:rsid w:val="0040689B"/>
    <w:rsid w:val="00406E6A"/>
    <w:rsid w:val="0040713B"/>
    <w:rsid w:val="00411732"/>
    <w:rsid w:val="004147B6"/>
    <w:rsid w:val="00415A71"/>
    <w:rsid w:val="0041614D"/>
    <w:rsid w:val="0041772D"/>
    <w:rsid w:val="00417A0A"/>
    <w:rsid w:val="00423FC0"/>
    <w:rsid w:val="00424BFE"/>
    <w:rsid w:val="004250B5"/>
    <w:rsid w:val="0042516A"/>
    <w:rsid w:val="0043344F"/>
    <w:rsid w:val="004342B8"/>
    <w:rsid w:val="00434F17"/>
    <w:rsid w:val="004416AC"/>
    <w:rsid w:val="00442C95"/>
    <w:rsid w:val="00442CD4"/>
    <w:rsid w:val="00442E9E"/>
    <w:rsid w:val="00443D20"/>
    <w:rsid w:val="00444029"/>
    <w:rsid w:val="00446E31"/>
    <w:rsid w:val="004470E0"/>
    <w:rsid w:val="00450800"/>
    <w:rsid w:val="00450AE9"/>
    <w:rsid w:val="004545CD"/>
    <w:rsid w:val="00455195"/>
    <w:rsid w:val="00456AF1"/>
    <w:rsid w:val="00456AFA"/>
    <w:rsid w:val="00456F2C"/>
    <w:rsid w:val="004571F5"/>
    <w:rsid w:val="0045747B"/>
    <w:rsid w:val="0046038A"/>
    <w:rsid w:val="0046147C"/>
    <w:rsid w:val="00462057"/>
    <w:rsid w:val="00462E62"/>
    <w:rsid w:val="00463455"/>
    <w:rsid w:val="00463D9F"/>
    <w:rsid w:val="004653BD"/>
    <w:rsid w:val="004665A9"/>
    <w:rsid w:val="004708FD"/>
    <w:rsid w:val="00473177"/>
    <w:rsid w:val="00473234"/>
    <w:rsid w:val="0047396E"/>
    <w:rsid w:val="004746A9"/>
    <w:rsid w:val="00476E0C"/>
    <w:rsid w:val="00477B39"/>
    <w:rsid w:val="004819D7"/>
    <w:rsid w:val="00481BF2"/>
    <w:rsid w:val="0048377B"/>
    <w:rsid w:val="004853AC"/>
    <w:rsid w:val="00485C95"/>
    <w:rsid w:val="004900AA"/>
    <w:rsid w:val="0049012A"/>
    <w:rsid w:val="004908EE"/>
    <w:rsid w:val="0049192A"/>
    <w:rsid w:val="0049290B"/>
    <w:rsid w:val="0049648D"/>
    <w:rsid w:val="004A0331"/>
    <w:rsid w:val="004A1169"/>
    <w:rsid w:val="004A143D"/>
    <w:rsid w:val="004A1699"/>
    <w:rsid w:val="004A1C28"/>
    <w:rsid w:val="004A5A56"/>
    <w:rsid w:val="004A70D0"/>
    <w:rsid w:val="004B0258"/>
    <w:rsid w:val="004B06EE"/>
    <w:rsid w:val="004B1AEC"/>
    <w:rsid w:val="004B1F86"/>
    <w:rsid w:val="004B2CBD"/>
    <w:rsid w:val="004B7469"/>
    <w:rsid w:val="004C0526"/>
    <w:rsid w:val="004C155E"/>
    <w:rsid w:val="004C3726"/>
    <w:rsid w:val="004C4BEA"/>
    <w:rsid w:val="004C7795"/>
    <w:rsid w:val="004D0A59"/>
    <w:rsid w:val="004D140E"/>
    <w:rsid w:val="004D22D6"/>
    <w:rsid w:val="004D47F7"/>
    <w:rsid w:val="004D5B89"/>
    <w:rsid w:val="004E1D0A"/>
    <w:rsid w:val="004E3016"/>
    <w:rsid w:val="004E4125"/>
    <w:rsid w:val="004E6205"/>
    <w:rsid w:val="004E69BD"/>
    <w:rsid w:val="004F16A1"/>
    <w:rsid w:val="004F1B1D"/>
    <w:rsid w:val="004F1E29"/>
    <w:rsid w:val="004F2401"/>
    <w:rsid w:val="004F2446"/>
    <w:rsid w:val="004F28EE"/>
    <w:rsid w:val="004F2A72"/>
    <w:rsid w:val="004F3B66"/>
    <w:rsid w:val="004F5964"/>
    <w:rsid w:val="004F5CE6"/>
    <w:rsid w:val="004F6AD8"/>
    <w:rsid w:val="004F7834"/>
    <w:rsid w:val="004F7B67"/>
    <w:rsid w:val="005029D1"/>
    <w:rsid w:val="00503074"/>
    <w:rsid w:val="005046E0"/>
    <w:rsid w:val="00507636"/>
    <w:rsid w:val="0051115F"/>
    <w:rsid w:val="00513CF3"/>
    <w:rsid w:val="005152C2"/>
    <w:rsid w:val="00515510"/>
    <w:rsid w:val="00517706"/>
    <w:rsid w:val="00524247"/>
    <w:rsid w:val="005244EC"/>
    <w:rsid w:val="005248D9"/>
    <w:rsid w:val="005250ED"/>
    <w:rsid w:val="00526EC7"/>
    <w:rsid w:val="0052729E"/>
    <w:rsid w:val="00527F52"/>
    <w:rsid w:val="00530D04"/>
    <w:rsid w:val="00531065"/>
    <w:rsid w:val="00532E42"/>
    <w:rsid w:val="0053459D"/>
    <w:rsid w:val="005346A2"/>
    <w:rsid w:val="0053478E"/>
    <w:rsid w:val="005349B2"/>
    <w:rsid w:val="00534A44"/>
    <w:rsid w:val="005358EF"/>
    <w:rsid w:val="00536DC6"/>
    <w:rsid w:val="00545C2A"/>
    <w:rsid w:val="005474D7"/>
    <w:rsid w:val="00550B84"/>
    <w:rsid w:val="00552D58"/>
    <w:rsid w:val="00553720"/>
    <w:rsid w:val="00555023"/>
    <w:rsid w:val="00555F1B"/>
    <w:rsid w:val="00556479"/>
    <w:rsid w:val="005647F8"/>
    <w:rsid w:val="00567741"/>
    <w:rsid w:val="00567D32"/>
    <w:rsid w:val="00571D32"/>
    <w:rsid w:val="005721FA"/>
    <w:rsid w:val="005722E1"/>
    <w:rsid w:val="005757AB"/>
    <w:rsid w:val="00577069"/>
    <w:rsid w:val="00580B49"/>
    <w:rsid w:val="00581C6D"/>
    <w:rsid w:val="00585967"/>
    <w:rsid w:val="00586436"/>
    <w:rsid w:val="00586907"/>
    <w:rsid w:val="005870F8"/>
    <w:rsid w:val="005872A2"/>
    <w:rsid w:val="0059225A"/>
    <w:rsid w:val="00593B66"/>
    <w:rsid w:val="0059552A"/>
    <w:rsid w:val="0059611F"/>
    <w:rsid w:val="005A035C"/>
    <w:rsid w:val="005A07AF"/>
    <w:rsid w:val="005A3177"/>
    <w:rsid w:val="005A40FB"/>
    <w:rsid w:val="005A4B54"/>
    <w:rsid w:val="005A56D9"/>
    <w:rsid w:val="005A5FFC"/>
    <w:rsid w:val="005B1D4A"/>
    <w:rsid w:val="005B1FBC"/>
    <w:rsid w:val="005B463A"/>
    <w:rsid w:val="005B4E4F"/>
    <w:rsid w:val="005B6988"/>
    <w:rsid w:val="005B7AEB"/>
    <w:rsid w:val="005C1978"/>
    <w:rsid w:val="005C451B"/>
    <w:rsid w:val="005C4867"/>
    <w:rsid w:val="005C524D"/>
    <w:rsid w:val="005D0E42"/>
    <w:rsid w:val="005D1B18"/>
    <w:rsid w:val="005D345A"/>
    <w:rsid w:val="005D45EC"/>
    <w:rsid w:val="005D6467"/>
    <w:rsid w:val="005D6DFE"/>
    <w:rsid w:val="005E282A"/>
    <w:rsid w:val="005E32E7"/>
    <w:rsid w:val="005E48C6"/>
    <w:rsid w:val="005E4B22"/>
    <w:rsid w:val="005E632D"/>
    <w:rsid w:val="005E7AA5"/>
    <w:rsid w:val="005F102F"/>
    <w:rsid w:val="005F3C3B"/>
    <w:rsid w:val="005F5128"/>
    <w:rsid w:val="005F569D"/>
    <w:rsid w:val="005F5E91"/>
    <w:rsid w:val="005F5F4C"/>
    <w:rsid w:val="005F7489"/>
    <w:rsid w:val="0060150A"/>
    <w:rsid w:val="00602B2A"/>
    <w:rsid w:val="00602BED"/>
    <w:rsid w:val="006046B1"/>
    <w:rsid w:val="00604ACD"/>
    <w:rsid w:val="00607469"/>
    <w:rsid w:val="00610B61"/>
    <w:rsid w:val="006112F3"/>
    <w:rsid w:val="006118E1"/>
    <w:rsid w:val="00611BF7"/>
    <w:rsid w:val="00612FBE"/>
    <w:rsid w:val="006137B2"/>
    <w:rsid w:val="006164EC"/>
    <w:rsid w:val="00616DAE"/>
    <w:rsid w:val="00617E3A"/>
    <w:rsid w:val="00620EB9"/>
    <w:rsid w:val="00622334"/>
    <w:rsid w:val="00622850"/>
    <w:rsid w:val="00622D5F"/>
    <w:rsid w:val="00625BEA"/>
    <w:rsid w:val="006278AC"/>
    <w:rsid w:val="00627D04"/>
    <w:rsid w:val="0063005E"/>
    <w:rsid w:val="00631114"/>
    <w:rsid w:val="0063169C"/>
    <w:rsid w:val="00633A6F"/>
    <w:rsid w:val="00634F3B"/>
    <w:rsid w:val="00641316"/>
    <w:rsid w:val="00642CD7"/>
    <w:rsid w:val="00644CE6"/>
    <w:rsid w:val="006462A8"/>
    <w:rsid w:val="00647B8A"/>
    <w:rsid w:val="00652F7B"/>
    <w:rsid w:val="00653804"/>
    <w:rsid w:val="00656754"/>
    <w:rsid w:val="006570A9"/>
    <w:rsid w:val="00657730"/>
    <w:rsid w:val="006577A3"/>
    <w:rsid w:val="0066130E"/>
    <w:rsid w:val="0066352C"/>
    <w:rsid w:val="00666676"/>
    <w:rsid w:val="00670324"/>
    <w:rsid w:val="006704F5"/>
    <w:rsid w:val="006707DB"/>
    <w:rsid w:val="00670C14"/>
    <w:rsid w:val="006752BC"/>
    <w:rsid w:val="006773CE"/>
    <w:rsid w:val="00677DDE"/>
    <w:rsid w:val="00681402"/>
    <w:rsid w:val="00682CD9"/>
    <w:rsid w:val="00691A52"/>
    <w:rsid w:val="00693DBB"/>
    <w:rsid w:val="006974C4"/>
    <w:rsid w:val="006A38B8"/>
    <w:rsid w:val="006A6CC7"/>
    <w:rsid w:val="006B028C"/>
    <w:rsid w:val="006B1D11"/>
    <w:rsid w:val="006B2712"/>
    <w:rsid w:val="006B2EAE"/>
    <w:rsid w:val="006B3098"/>
    <w:rsid w:val="006B3D84"/>
    <w:rsid w:val="006B7F6C"/>
    <w:rsid w:val="006C2F5A"/>
    <w:rsid w:val="006C5330"/>
    <w:rsid w:val="006C6B97"/>
    <w:rsid w:val="006C7B6D"/>
    <w:rsid w:val="006D06AC"/>
    <w:rsid w:val="006D2156"/>
    <w:rsid w:val="006E4CE7"/>
    <w:rsid w:val="006E5085"/>
    <w:rsid w:val="006E6018"/>
    <w:rsid w:val="006E6A8C"/>
    <w:rsid w:val="006F4CD6"/>
    <w:rsid w:val="006F4F99"/>
    <w:rsid w:val="006F79BA"/>
    <w:rsid w:val="00704A09"/>
    <w:rsid w:val="00710AF1"/>
    <w:rsid w:val="00711AD8"/>
    <w:rsid w:val="007121D5"/>
    <w:rsid w:val="0072228B"/>
    <w:rsid w:val="00723990"/>
    <w:rsid w:val="007241E8"/>
    <w:rsid w:val="0072442F"/>
    <w:rsid w:val="00726617"/>
    <w:rsid w:val="00727C6C"/>
    <w:rsid w:val="0073043E"/>
    <w:rsid w:val="00732215"/>
    <w:rsid w:val="00732CB0"/>
    <w:rsid w:val="00740B8B"/>
    <w:rsid w:val="00740D9F"/>
    <w:rsid w:val="00741AEB"/>
    <w:rsid w:val="00742163"/>
    <w:rsid w:val="00744C1D"/>
    <w:rsid w:val="00745CD3"/>
    <w:rsid w:val="00746DA1"/>
    <w:rsid w:val="00747FC4"/>
    <w:rsid w:val="00752474"/>
    <w:rsid w:val="007527D2"/>
    <w:rsid w:val="00752F80"/>
    <w:rsid w:val="0075561A"/>
    <w:rsid w:val="00757D3D"/>
    <w:rsid w:val="00757DE8"/>
    <w:rsid w:val="00762629"/>
    <w:rsid w:val="00762640"/>
    <w:rsid w:val="00762735"/>
    <w:rsid w:val="007630D9"/>
    <w:rsid w:val="0076363B"/>
    <w:rsid w:val="0076447C"/>
    <w:rsid w:val="00764B87"/>
    <w:rsid w:val="0076580A"/>
    <w:rsid w:val="00767243"/>
    <w:rsid w:val="007706DD"/>
    <w:rsid w:val="00770FA3"/>
    <w:rsid w:val="007715FE"/>
    <w:rsid w:val="00771AE4"/>
    <w:rsid w:val="007735A7"/>
    <w:rsid w:val="00773CD5"/>
    <w:rsid w:val="00774609"/>
    <w:rsid w:val="0077463C"/>
    <w:rsid w:val="0077498F"/>
    <w:rsid w:val="00775398"/>
    <w:rsid w:val="00781D27"/>
    <w:rsid w:val="0078264E"/>
    <w:rsid w:val="00782FC4"/>
    <w:rsid w:val="0078710A"/>
    <w:rsid w:val="00791854"/>
    <w:rsid w:val="007953B2"/>
    <w:rsid w:val="00796456"/>
    <w:rsid w:val="00796A8A"/>
    <w:rsid w:val="007A0067"/>
    <w:rsid w:val="007A055E"/>
    <w:rsid w:val="007A2610"/>
    <w:rsid w:val="007A2FC8"/>
    <w:rsid w:val="007A42A5"/>
    <w:rsid w:val="007A60FD"/>
    <w:rsid w:val="007A67DB"/>
    <w:rsid w:val="007B4BEC"/>
    <w:rsid w:val="007B72B8"/>
    <w:rsid w:val="007C0EC0"/>
    <w:rsid w:val="007C2467"/>
    <w:rsid w:val="007C2657"/>
    <w:rsid w:val="007C3F20"/>
    <w:rsid w:val="007C4CC3"/>
    <w:rsid w:val="007C549C"/>
    <w:rsid w:val="007C5798"/>
    <w:rsid w:val="007C5B1F"/>
    <w:rsid w:val="007C5F7F"/>
    <w:rsid w:val="007C699C"/>
    <w:rsid w:val="007C6E59"/>
    <w:rsid w:val="007D1427"/>
    <w:rsid w:val="007D16CE"/>
    <w:rsid w:val="007D2B30"/>
    <w:rsid w:val="007D54FB"/>
    <w:rsid w:val="007D646A"/>
    <w:rsid w:val="007D72F5"/>
    <w:rsid w:val="007E2C17"/>
    <w:rsid w:val="007E5682"/>
    <w:rsid w:val="007E6720"/>
    <w:rsid w:val="007E6D45"/>
    <w:rsid w:val="007F13CA"/>
    <w:rsid w:val="007F1882"/>
    <w:rsid w:val="007F2844"/>
    <w:rsid w:val="007F45B2"/>
    <w:rsid w:val="007F4A45"/>
    <w:rsid w:val="007F7076"/>
    <w:rsid w:val="00801F45"/>
    <w:rsid w:val="00804738"/>
    <w:rsid w:val="00804BD1"/>
    <w:rsid w:val="00804C30"/>
    <w:rsid w:val="00805861"/>
    <w:rsid w:val="008063FE"/>
    <w:rsid w:val="008065CC"/>
    <w:rsid w:val="00810094"/>
    <w:rsid w:val="00813A92"/>
    <w:rsid w:val="00816E1B"/>
    <w:rsid w:val="0082189E"/>
    <w:rsid w:val="00822E0E"/>
    <w:rsid w:val="008244DD"/>
    <w:rsid w:val="008259E5"/>
    <w:rsid w:val="008263E4"/>
    <w:rsid w:val="00827D87"/>
    <w:rsid w:val="00833204"/>
    <w:rsid w:val="00834CF6"/>
    <w:rsid w:val="008363E9"/>
    <w:rsid w:val="0083644F"/>
    <w:rsid w:val="008366E4"/>
    <w:rsid w:val="00836DF1"/>
    <w:rsid w:val="00837283"/>
    <w:rsid w:val="00837755"/>
    <w:rsid w:val="00840780"/>
    <w:rsid w:val="0084182A"/>
    <w:rsid w:val="00841E3C"/>
    <w:rsid w:val="00842F5D"/>
    <w:rsid w:val="008435D5"/>
    <w:rsid w:val="00843A04"/>
    <w:rsid w:val="00844058"/>
    <w:rsid w:val="00846ED2"/>
    <w:rsid w:val="00847B6C"/>
    <w:rsid w:val="008513E0"/>
    <w:rsid w:val="008531D7"/>
    <w:rsid w:val="0085394C"/>
    <w:rsid w:val="008549B3"/>
    <w:rsid w:val="0085624D"/>
    <w:rsid w:val="008562CF"/>
    <w:rsid w:val="00856D02"/>
    <w:rsid w:val="00857052"/>
    <w:rsid w:val="008608D8"/>
    <w:rsid w:val="008635EE"/>
    <w:rsid w:val="00863C7F"/>
    <w:rsid w:val="00864129"/>
    <w:rsid w:val="0086725C"/>
    <w:rsid w:val="00867FDE"/>
    <w:rsid w:val="00870BA8"/>
    <w:rsid w:val="00870D0F"/>
    <w:rsid w:val="0087195D"/>
    <w:rsid w:val="00872140"/>
    <w:rsid w:val="00872CA4"/>
    <w:rsid w:val="00872F04"/>
    <w:rsid w:val="00873F6C"/>
    <w:rsid w:val="00875FEB"/>
    <w:rsid w:val="008763DD"/>
    <w:rsid w:val="00876FA8"/>
    <w:rsid w:val="00880148"/>
    <w:rsid w:val="00881AB2"/>
    <w:rsid w:val="00887A7C"/>
    <w:rsid w:val="00891940"/>
    <w:rsid w:val="00892128"/>
    <w:rsid w:val="008927BB"/>
    <w:rsid w:val="00892C5C"/>
    <w:rsid w:val="008932ED"/>
    <w:rsid w:val="00893C5F"/>
    <w:rsid w:val="008962B4"/>
    <w:rsid w:val="008976A3"/>
    <w:rsid w:val="008A1633"/>
    <w:rsid w:val="008A244F"/>
    <w:rsid w:val="008A2984"/>
    <w:rsid w:val="008A38A9"/>
    <w:rsid w:val="008A3A0E"/>
    <w:rsid w:val="008A3CBD"/>
    <w:rsid w:val="008A4C8B"/>
    <w:rsid w:val="008A594A"/>
    <w:rsid w:val="008A5D11"/>
    <w:rsid w:val="008B1553"/>
    <w:rsid w:val="008B1B9E"/>
    <w:rsid w:val="008B233A"/>
    <w:rsid w:val="008B2FB9"/>
    <w:rsid w:val="008B496F"/>
    <w:rsid w:val="008B4F43"/>
    <w:rsid w:val="008B66AD"/>
    <w:rsid w:val="008C04EF"/>
    <w:rsid w:val="008C0D0D"/>
    <w:rsid w:val="008C2535"/>
    <w:rsid w:val="008C272D"/>
    <w:rsid w:val="008C3B5D"/>
    <w:rsid w:val="008C3FB2"/>
    <w:rsid w:val="008C5CC5"/>
    <w:rsid w:val="008C6B1C"/>
    <w:rsid w:val="008D23F6"/>
    <w:rsid w:val="008D291E"/>
    <w:rsid w:val="008D2DCB"/>
    <w:rsid w:val="008D30B8"/>
    <w:rsid w:val="008D3775"/>
    <w:rsid w:val="008D4073"/>
    <w:rsid w:val="008D4900"/>
    <w:rsid w:val="008D6215"/>
    <w:rsid w:val="008D64D1"/>
    <w:rsid w:val="008D6725"/>
    <w:rsid w:val="008D7EC0"/>
    <w:rsid w:val="008E2339"/>
    <w:rsid w:val="008E4EBD"/>
    <w:rsid w:val="008F0731"/>
    <w:rsid w:val="008F0AE8"/>
    <w:rsid w:val="008F17BA"/>
    <w:rsid w:val="008F2163"/>
    <w:rsid w:val="008F296A"/>
    <w:rsid w:val="008F32A6"/>
    <w:rsid w:val="008F7F67"/>
    <w:rsid w:val="0090331B"/>
    <w:rsid w:val="00903E92"/>
    <w:rsid w:val="009054E4"/>
    <w:rsid w:val="009060D0"/>
    <w:rsid w:val="009060DD"/>
    <w:rsid w:val="00907419"/>
    <w:rsid w:val="00910780"/>
    <w:rsid w:val="009111C7"/>
    <w:rsid w:val="00911DE3"/>
    <w:rsid w:val="00915675"/>
    <w:rsid w:val="0092034B"/>
    <w:rsid w:val="00922378"/>
    <w:rsid w:val="009264D6"/>
    <w:rsid w:val="0092795C"/>
    <w:rsid w:val="009332C1"/>
    <w:rsid w:val="00933C19"/>
    <w:rsid w:val="00935E97"/>
    <w:rsid w:val="0094007E"/>
    <w:rsid w:val="009401DD"/>
    <w:rsid w:val="00940975"/>
    <w:rsid w:val="00940E28"/>
    <w:rsid w:val="009428CB"/>
    <w:rsid w:val="009438B1"/>
    <w:rsid w:val="009462AA"/>
    <w:rsid w:val="009462B9"/>
    <w:rsid w:val="00951DB9"/>
    <w:rsid w:val="00954972"/>
    <w:rsid w:val="00956805"/>
    <w:rsid w:val="00956B04"/>
    <w:rsid w:val="009577D5"/>
    <w:rsid w:val="00957DC1"/>
    <w:rsid w:val="00962A14"/>
    <w:rsid w:val="00962E77"/>
    <w:rsid w:val="0096337C"/>
    <w:rsid w:val="00963660"/>
    <w:rsid w:val="00964144"/>
    <w:rsid w:val="00965486"/>
    <w:rsid w:val="00965F3D"/>
    <w:rsid w:val="00977391"/>
    <w:rsid w:val="00981D93"/>
    <w:rsid w:val="0098322B"/>
    <w:rsid w:val="00983E99"/>
    <w:rsid w:val="009846E4"/>
    <w:rsid w:val="00986068"/>
    <w:rsid w:val="0098660C"/>
    <w:rsid w:val="009916DF"/>
    <w:rsid w:val="009921EF"/>
    <w:rsid w:val="009933F3"/>
    <w:rsid w:val="009943D1"/>
    <w:rsid w:val="00996986"/>
    <w:rsid w:val="00996A96"/>
    <w:rsid w:val="00996CDD"/>
    <w:rsid w:val="00997050"/>
    <w:rsid w:val="009978BB"/>
    <w:rsid w:val="00997AF7"/>
    <w:rsid w:val="009A02F1"/>
    <w:rsid w:val="009A16D4"/>
    <w:rsid w:val="009A292A"/>
    <w:rsid w:val="009A29BC"/>
    <w:rsid w:val="009A461A"/>
    <w:rsid w:val="009A588D"/>
    <w:rsid w:val="009B1372"/>
    <w:rsid w:val="009B31FF"/>
    <w:rsid w:val="009B490A"/>
    <w:rsid w:val="009B564D"/>
    <w:rsid w:val="009C183F"/>
    <w:rsid w:val="009C190E"/>
    <w:rsid w:val="009C1B21"/>
    <w:rsid w:val="009C24A3"/>
    <w:rsid w:val="009C4408"/>
    <w:rsid w:val="009C668E"/>
    <w:rsid w:val="009D05DD"/>
    <w:rsid w:val="009D09CA"/>
    <w:rsid w:val="009D24D2"/>
    <w:rsid w:val="009D33D3"/>
    <w:rsid w:val="009D3F98"/>
    <w:rsid w:val="009D40F1"/>
    <w:rsid w:val="009D442C"/>
    <w:rsid w:val="009D48B5"/>
    <w:rsid w:val="009D4CFD"/>
    <w:rsid w:val="009D7509"/>
    <w:rsid w:val="009D7922"/>
    <w:rsid w:val="009E0EFB"/>
    <w:rsid w:val="009E2186"/>
    <w:rsid w:val="009E2850"/>
    <w:rsid w:val="009E3D19"/>
    <w:rsid w:val="009E40B2"/>
    <w:rsid w:val="009E68E2"/>
    <w:rsid w:val="009F1512"/>
    <w:rsid w:val="009F1725"/>
    <w:rsid w:val="009F178D"/>
    <w:rsid w:val="009F1D87"/>
    <w:rsid w:val="009F24AF"/>
    <w:rsid w:val="009F26E1"/>
    <w:rsid w:val="009F328F"/>
    <w:rsid w:val="009F3556"/>
    <w:rsid w:val="009F4A8C"/>
    <w:rsid w:val="009F7776"/>
    <w:rsid w:val="009F7FE1"/>
    <w:rsid w:val="00A019EC"/>
    <w:rsid w:val="00A067CB"/>
    <w:rsid w:val="00A1184C"/>
    <w:rsid w:val="00A1197B"/>
    <w:rsid w:val="00A14CC0"/>
    <w:rsid w:val="00A20D9B"/>
    <w:rsid w:val="00A217AD"/>
    <w:rsid w:val="00A225A8"/>
    <w:rsid w:val="00A2367D"/>
    <w:rsid w:val="00A247E5"/>
    <w:rsid w:val="00A268CE"/>
    <w:rsid w:val="00A26F94"/>
    <w:rsid w:val="00A272CA"/>
    <w:rsid w:val="00A30F2B"/>
    <w:rsid w:val="00A325FE"/>
    <w:rsid w:val="00A3700C"/>
    <w:rsid w:val="00A37062"/>
    <w:rsid w:val="00A37D23"/>
    <w:rsid w:val="00A410B3"/>
    <w:rsid w:val="00A41442"/>
    <w:rsid w:val="00A42D5F"/>
    <w:rsid w:val="00A43D27"/>
    <w:rsid w:val="00A456BB"/>
    <w:rsid w:val="00A4718D"/>
    <w:rsid w:val="00A473AB"/>
    <w:rsid w:val="00A5015D"/>
    <w:rsid w:val="00A50A68"/>
    <w:rsid w:val="00A50C16"/>
    <w:rsid w:val="00A52C5C"/>
    <w:rsid w:val="00A53990"/>
    <w:rsid w:val="00A54898"/>
    <w:rsid w:val="00A55571"/>
    <w:rsid w:val="00A5592A"/>
    <w:rsid w:val="00A55974"/>
    <w:rsid w:val="00A55C9D"/>
    <w:rsid w:val="00A56BD5"/>
    <w:rsid w:val="00A56DDC"/>
    <w:rsid w:val="00A57CAA"/>
    <w:rsid w:val="00A609A7"/>
    <w:rsid w:val="00A60B97"/>
    <w:rsid w:val="00A6284C"/>
    <w:rsid w:val="00A65FBE"/>
    <w:rsid w:val="00A66297"/>
    <w:rsid w:val="00A66DC2"/>
    <w:rsid w:val="00A7107B"/>
    <w:rsid w:val="00A72C23"/>
    <w:rsid w:val="00A73EB5"/>
    <w:rsid w:val="00A765C3"/>
    <w:rsid w:val="00A765CA"/>
    <w:rsid w:val="00A804EE"/>
    <w:rsid w:val="00A83AFF"/>
    <w:rsid w:val="00A84F5D"/>
    <w:rsid w:val="00A86909"/>
    <w:rsid w:val="00A910F5"/>
    <w:rsid w:val="00A93429"/>
    <w:rsid w:val="00A942DD"/>
    <w:rsid w:val="00A94C0D"/>
    <w:rsid w:val="00A94D99"/>
    <w:rsid w:val="00A95735"/>
    <w:rsid w:val="00A977A9"/>
    <w:rsid w:val="00AA0316"/>
    <w:rsid w:val="00AA04A9"/>
    <w:rsid w:val="00AA07B3"/>
    <w:rsid w:val="00AA1398"/>
    <w:rsid w:val="00AA28B0"/>
    <w:rsid w:val="00AA3162"/>
    <w:rsid w:val="00AA7C59"/>
    <w:rsid w:val="00AB0120"/>
    <w:rsid w:val="00AB018F"/>
    <w:rsid w:val="00AB1D32"/>
    <w:rsid w:val="00AB42D3"/>
    <w:rsid w:val="00AB4DC4"/>
    <w:rsid w:val="00AC0AE5"/>
    <w:rsid w:val="00AC122A"/>
    <w:rsid w:val="00AC189F"/>
    <w:rsid w:val="00AC1D2A"/>
    <w:rsid w:val="00AC1EC8"/>
    <w:rsid w:val="00AC2D7C"/>
    <w:rsid w:val="00AC39A1"/>
    <w:rsid w:val="00AC3A81"/>
    <w:rsid w:val="00AC3F44"/>
    <w:rsid w:val="00AC44E9"/>
    <w:rsid w:val="00AC7936"/>
    <w:rsid w:val="00AD0F37"/>
    <w:rsid w:val="00AD2482"/>
    <w:rsid w:val="00AD2E77"/>
    <w:rsid w:val="00AD3BDA"/>
    <w:rsid w:val="00AD6103"/>
    <w:rsid w:val="00AD6843"/>
    <w:rsid w:val="00AD6E8A"/>
    <w:rsid w:val="00AD77D0"/>
    <w:rsid w:val="00AE0F3E"/>
    <w:rsid w:val="00AE1928"/>
    <w:rsid w:val="00AE25B7"/>
    <w:rsid w:val="00AE2D4A"/>
    <w:rsid w:val="00AE668A"/>
    <w:rsid w:val="00AF17A4"/>
    <w:rsid w:val="00AF17E3"/>
    <w:rsid w:val="00AF2918"/>
    <w:rsid w:val="00AF2C1F"/>
    <w:rsid w:val="00AF44F3"/>
    <w:rsid w:val="00AF6826"/>
    <w:rsid w:val="00AF6D84"/>
    <w:rsid w:val="00AF709D"/>
    <w:rsid w:val="00AF7399"/>
    <w:rsid w:val="00AF73D7"/>
    <w:rsid w:val="00AF79E1"/>
    <w:rsid w:val="00AF7E7F"/>
    <w:rsid w:val="00B01A1B"/>
    <w:rsid w:val="00B01F25"/>
    <w:rsid w:val="00B07922"/>
    <w:rsid w:val="00B10C38"/>
    <w:rsid w:val="00B10EA0"/>
    <w:rsid w:val="00B138ED"/>
    <w:rsid w:val="00B13E8F"/>
    <w:rsid w:val="00B15F08"/>
    <w:rsid w:val="00B16784"/>
    <w:rsid w:val="00B17DA5"/>
    <w:rsid w:val="00B20266"/>
    <w:rsid w:val="00B21CCA"/>
    <w:rsid w:val="00B221AD"/>
    <w:rsid w:val="00B247FF"/>
    <w:rsid w:val="00B30AB3"/>
    <w:rsid w:val="00B31285"/>
    <w:rsid w:val="00B31903"/>
    <w:rsid w:val="00B31C21"/>
    <w:rsid w:val="00B338E7"/>
    <w:rsid w:val="00B33E0C"/>
    <w:rsid w:val="00B33FE0"/>
    <w:rsid w:val="00B3417E"/>
    <w:rsid w:val="00B347D7"/>
    <w:rsid w:val="00B352F9"/>
    <w:rsid w:val="00B40FA6"/>
    <w:rsid w:val="00B41152"/>
    <w:rsid w:val="00B41A09"/>
    <w:rsid w:val="00B42E39"/>
    <w:rsid w:val="00B44BCD"/>
    <w:rsid w:val="00B44DA5"/>
    <w:rsid w:val="00B458EA"/>
    <w:rsid w:val="00B50657"/>
    <w:rsid w:val="00B51C8F"/>
    <w:rsid w:val="00B52EAE"/>
    <w:rsid w:val="00B532AC"/>
    <w:rsid w:val="00B53EDF"/>
    <w:rsid w:val="00B564E6"/>
    <w:rsid w:val="00B57315"/>
    <w:rsid w:val="00B6121E"/>
    <w:rsid w:val="00B62168"/>
    <w:rsid w:val="00B621C1"/>
    <w:rsid w:val="00B66178"/>
    <w:rsid w:val="00B66E25"/>
    <w:rsid w:val="00B673EF"/>
    <w:rsid w:val="00B7227E"/>
    <w:rsid w:val="00B732D0"/>
    <w:rsid w:val="00B735FB"/>
    <w:rsid w:val="00B7421A"/>
    <w:rsid w:val="00B745D7"/>
    <w:rsid w:val="00B7566B"/>
    <w:rsid w:val="00B77725"/>
    <w:rsid w:val="00B80FBE"/>
    <w:rsid w:val="00B8204C"/>
    <w:rsid w:val="00B82510"/>
    <w:rsid w:val="00B830ED"/>
    <w:rsid w:val="00B919B0"/>
    <w:rsid w:val="00B91EA7"/>
    <w:rsid w:val="00B94965"/>
    <w:rsid w:val="00B954E8"/>
    <w:rsid w:val="00B95F72"/>
    <w:rsid w:val="00BA27A8"/>
    <w:rsid w:val="00BA38C5"/>
    <w:rsid w:val="00BA5D40"/>
    <w:rsid w:val="00BA6DDA"/>
    <w:rsid w:val="00BA760E"/>
    <w:rsid w:val="00BB01A9"/>
    <w:rsid w:val="00BB0E91"/>
    <w:rsid w:val="00BB2BCE"/>
    <w:rsid w:val="00BB465D"/>
    <w:rsid w:val="00BB4C03"/>
    <w:rsid w:val="00BB4EE7"/>
    <w:rsid w:val="00BB581A"/>
    <w:rsid w:val="00BB769A"/>
    <w:rsid w:val="00BB77CE"/>
    <w:rsid w:val="00BB7AC4"/>
    <w:rsid w:val="00BC0942"/>
    <w:rsid w:val="00BC0C10"/>
    <w:rsid w:val="00BC0FD5"/>
    <w:rsid w:val="00BC1A5B"/>
    <w:rsid w:val="00BC27EE"/>
    <w:rsid w:val="00BC2A94"/>
    <w:rsid w:val="00BC33B1"/>
    <w:rsid w:val="00BC3471"/>
    <w:rsid w:val="00BC47D3"/>
    <w:rsid w:val="00BD00BB"/>
    <w:rsid w:val="00BD0E41"/>
    <w:rsid w:val="00BD2E50"/>
    <w:rsid w:val="00BD3294"/>
    <w:rsid w:val="00BD3BA1"/>
    <w:rsid w:val="00BD6762"/>
    <w:rsid w:val="00BE03EF"/>
    <w:rsid w:val="00BE1657"/>
    <w:rsid w:val="00BE233F"/>
    <w:rsid w:val="00BE2CA4"/>
    <w:rsid w:val="00BE375C"/>
    <w:rsid w:val="00BE376E"/>
    <w:rsid w:val="00BE42CF"/>
    <w:rsid w:val="00BE5D90"/>
    <w:rsid w:val="00BF027E"/>
    <w:rsid w:val="00BF0F5C"/>
    <w:rsid w:val="00BF129F"/>
    <w:rsid w:val="00BF204B"/>
    <w:rsid w:val="00BF4AB7"/>
    <w:rsid w:val="00BF4D0D"/>
    <w:rsid w:val="00BF52D1"/>
    <w:rsid w:val="00BF70FC"/>
    <w:rsid w:val="00C01F15"/>
    <w:rsid w:val="00C02AEF"/>
    <w:rsid w:val="00C031AD"/>
    <w:rsid w:val="00C04F8B"/>
    <w:rsid w:val="00C06D65"/>
    <w:rsid w:val="00C10ACD"/>
    <w:rsid w:val="00C10F83"/>
    <w:rsid w:val="00C138F5"/>
    <w:rsid w:val="00C14C0C"/>
    <w:rsid w:val="00C14D12"/>
    <w:rsid w:val="00C1596B"/>
    <w:rsid w:val="00C17278"/>
    <w:rsid w:val="00C20CC3"/>
    <w:rsid w:val="00C22FB8"/>
    <w:rsid w:val="00C233F0"/>
    <w:rsid w:val="00C2384F"/>
    <w:rsid w:val="00C248CB"/>
    <w:rsid w:val="00C24B07"/>
    <w:rsid w:val="00C27434"/>
    <w:rsid w:val="00C31F3B"/>
    <w:rsid w:val="00C33336"/>
    <w:rsid w:val="00C37B86"/>
    <w:rsid w:val="00C40091"/>
    <w:rsid w:val="00C430D1"/>
    <w:rsid w:val="00C44776"/>
    <w:rsid w:val="00C45966"/>
    <w:rsid w:val="00C46C89"/>
    <w:rsid w:val="00C47227"/>
    <w:rsid w:val="00C47DF5"/>
    <w:rsid w:val="00C51D84"/>
    <w:rsid w:val="00C52E2A"/>
    <w:rsid w:val="00C56400"/>
    <w:rsid w:val="00C56695"/>
    <w:rsid w:val="00C56DD0"/>
    <w:rsid w:val="00C56E84"/>
    <w:rsid w:val="00C57A7C"/>
    <w:rsid w:val="00C60700"/>
    <w:rsid w:val="00C64ABA"/>
    <w:rsid w:val="00C662AC"/>
    <w:rsid w:val="00C663E1"/>
    <w:rsid w:val="00C67056"/>
    <w:rsid w:val="00C7410D"/>
    <w:rsid w:val="00C75288"/>
    <w:rsid w:val="00C7543F"/>
    <w:rsid w:val="00C806B3"/>
    <w:rsid w:val="00C80761"/>
    <w:rsid w:val="00C8097D"/>
    <w:rsid w:val="00C842CD"/>
    <w:rsid w:val="00C84DBC"/>
    <w:rsid w:val="00C90843"/>
    <w:rsid w:val="00C90B10"/>
    <w:rsid w:val="00C92346"/>
    <w:rsid w:val="00C93D60"/>
    <w:rsid w:val="00C972C7"/>
    <w:rsid w:val="00C97DCE"/>
    <w:rsid w:val="00CA0B31"/>
    <w:rsid w:val="00CA0EFB"/>
    <w:rsid w:val="00CA2933"/>
    <w:rsid w:val="00CA2EBE"/>
    <w:rsid w:val="00CA37AF"/>
    <w:rsid w:val="00CA3BF6"/>
    <w:rsid w:val="00CA4537"/>
    <w:rsid w:val="00CA57CA"/>
    <w:rsid w:val="00CA5850"/>
    <w:rsid w:val="00CA5A2C"/>
    <w:rsid w:val="00CA60F0"/>
    <w:rsid w:val="00CA6893"/>
    <w:rsid w:val="00CB140A"/>
    <w:rsid w:val="00CB1485"/>
    <w:rsid w:val="00CB6543"/>
    <w:rsid w:val="00CB7539"/>
    <w:rsid w:val="00CC04B3"/>
    <w:rsid w:val="00CC1887"/>
    <w:rsid w:val="00CC1C26"/>
    <w:rsid w:val="00CC25F7"/>
    <w:rsid w:val="00CC27EA"/>
    <w:rsid w:val="00CC288E"/>
    <w:rsid w:val="00CC3141"/>
    <w:rsid w:val="00CC33D0"/>
    <w:rsid w:val="00CC3426"/>
    <w:rsid w:val="00CC3456"/>
    <w:rsid w:val="00CC39B7"/>
    <w:rsid w:val="00CC4ED6"/>
    <w:rsid w:val="00CC5C93"/>
    <w:rsid w:val="00CC628B"/>
    <w:rsid w:val="00CD0652"/>
    <w:rsid w:val="00CD29FA"/>
    <w:rsid w:val="00CD44D9"/>
    <w:rsid w:val="00CD4B24"/>
    <w:rsid w:val="00CD7DEE"/>
    <w:rsid w:val="00CE2FA0"/>
    <w:rsid w:val="00CE3919"/>
    <w:rsid w:val="00CE3E8C"/>
    <w:rsid w:val="00CE49C7"/>
    <w:rsid w:val="00CE50B5"/>
    <w:rsid w:val="00CE5AEF"/>
    <w:rsid w:val="00CE7A03"/>
    <w:rsid w:val="00CF0940"/>
    <w:rsid w:val="00CF09A0"/>
    <w:rsid w:val="00CF1066"/>
    <w:rsid w:val="00CF1A95"/>
    <w:rsid w:val="00CF3C2B"/>
    <w:rsid w:val="00CF4DC5"/>
    <w:rsid w:val="00CF5847"/>
    <w:rsid w:val="00D00F25"/>
    <w:rsid w:val="00D0119D"/>
    <w:rsid w:val="00D03264"/>
    <w:rsid w:val="00D038D2"/>
    <w:rsid w:val="00D04949"/>
    <w:rsid w:val="00D04B64"/>
    <w:rsid w:val="00D05F5A"/>
    <w:rsid w:val="00D10D1D"/>
    <w:rsid w:val="00D118E2"/>
    <w:rsid w:val="00D1230B"/>
    <w:rsid w:val="00D13273"/>
    <w:rsid w:val="00D13BF3"/>
    <w:rsid w:val="00D14489"/>
    <w:rsid w:val="00D151AA"/>
    <w:rsid w:val="00D15F98"/>
    <w:rsid w:val="00D212D5"/>
    <w:rsid w:val="00D21327"/>
    <w:rsid w:val="00D21F7A"/>
    <w:rsid w:val="00D23A8D"/>
    <w:rsid w:val="00D24473"/>
    <w:rsid w:val="00D25023"/>
    <w:rsid w:val="00D2505A"/>
    <w:rsid w:val="00D27503"/>
    <w:rsid w:val="00D27A4D"/>
    <w:rsid w:val="00D27FAF"/>
    <w:rsid w:val="00D31068"/>
    <w:rsid w:val="00D35043"/>
    <w:rsid w:val="00D36C70"/>
    <w:rsid w:val="00D37385"/>
    <w:rsid w:val="00D37BF7"/>
    <w:rsid w:val="00D44BF1"/>
    <w:rsid w:val="00D45725"/>
    <w:rsid w:val="00D50209"/>
    <w:rsid w:val="00D52842"/>
    <w:rsid w:val="00D53680"/>
    <w:rsid w:val="00D53842"/>
    <w:rsid w:val="00D54A3A"/>
    <w:rsid w:val="00D56949"/>
    <w:rsid w:val="00D60400"/>
    <w:rsid w:val="00D64897"/>
    <w:rsid w:val="00D66D52"/>
    <w:rsid w:val="00D6740A"/>
    <w:rsid w:val="00D71B35"/>
    <w:rsid w:val="00D71E2F"/>
    <w:rsid w:val="00D743E1"/>
    <w:rsid w:val="00D770D7"/>
    <w:rsid w:val="00D776CA"/>
    <w:rsid w:val="00D84634"/>
    <w:rsid w:val="00D84728"/>
    <w:rsid w:val="00D84A14"/>
    <w:rsid w:val="00D8687A"/>
    <w:rsid w:val="00D86C14"/>
    <w:rsid w:val="00D97C34"/>
    <w:rsid w:val="00DA0745"/>
    <w:rsid w:val="00DA0A48"/>
    <w:rsid w:val="00DA0D85"/>
    <w:rsid w:val="00DA0E09"/>
    <w:rsid w:val="00DA14A2"/>
    <w:rsid w:val="00DA223F"/>
    <w:rsid w:val="00DA26BD"/>
    <w:rsid w:val="00DA27A2"/>
    <w:rsid w:val="00DA2B82"/>
    <w:rsid w:val="00DA32FD"/>
    <w:rsid w:val="00DA44CA"/>
    <w:rsid w:val="00DA5A24"/>
    <w:rsid w:val="00DB22A4"/>
    <w:rsid w:val="00DB31CA"/>
    <w:rsid w:val="00DB35F5"/>
    <w:rsid w:val="00DB568C"/>
    <w:rsid w:val="00DC3DD4"/>
    <w:rsid w:val="00DC597C"/>
    <w:rsid w:val="00DC6597"/>
    <w:rsid w:val="00DC73D7"/>
    <w:rsid w:val="00DC751D"/>
    <w:rsid w:val="00DD58F0"/>
    <w:rsid w:val="00DD743A"/>
    <w:rsid w:val="00DE0C6B"/>
    <w:rsid w:val="00DE44A1"/>
    <w:rsid w:val="00DE5310"/>
    <w:rsid w:val="00DE6C4E"/>
    <w:rsid w:val="00DF165B"/>
    <w:rsid w:val="00DF1661"/>
    <w:rsid w:val="00DF1AC5"/>
    <w:rsid w:val="00DF2152"/>
    <w:rsid w:val="00DF2BE5"/>
    <w:rsid w:val="00DF3FAA"/>
    <w:rsid w:val="00DF6702"/>
    <w:rsid w:val="00DF7A11"/>
    <w:rsid w:val="00DF7D2C"/>
    <w:rsid w:val="00E00B56"/>
    <w:rsid w:val="00E0184E"/>
    <w:rsid w:val="00E03008"/>
    <w:rsid w:val="00E06BD0"/>
    <w:rsid w:val="00E06BDF"/>
    <w:rsid w:val="00E07C7D"/>
    <w:rsid w:val="00E07DDC"/>
    <w:rsid w:val="00E11059"/>
    <w:rsid w:val="00E112F1"/>
    <w:rsid w:val="00E13D18"/>
    <w:rsid w:val="00E14319"/>
    <w:rsid w:val="00E20144"/>
    <w:rsid w:val="00E202FC"/>
    <w:rsid w:val="00E21D7B"/>
    <w:rsid w:val="00E22C1B"/>
    <w:rsid w:val="00E236DD"/>
    <w:rsid w:val="00E240F4"/>
    <w:rsid w:val="00E250B9"/>
    <w:rsid w:val="00E276CF"/>
    <w:rsid w:val="00E30EF1"/>
    <w:rsid w:val="00E330C4"/>
    <w:rsid w:val="00E335E9"/>
    <w:rsid w:val="00E34F0C"/>
    <w:rsid w:val="00E35127"/>
    <w:rsid w:val="00E36CA4"/>
    <w:rsid w:val="00E37672"/>
    <w:rsid w:val="00E403EB"/>
    <w:rsid w:val="00E408C0"/>
    <w:rsid w:val="00E43BDC"/>
    <w:rsid w:val="00E45166"/>
    <w:rsid w:val="00E478E2"/>
    <w:rsid w:val="00E479D6"/>
    <w:rsid w:val="00E52CDB"/>
    <w:rsid w:val="00E52D0E"/>
    <w:rsid w:val="00E5304F"/>
    <w:rsid w:val="00E53060"/>
    <w:rsid w:val="00E55286"/>
    <w:rsid w:val="00E60030"/>
    <w:rsid w:val="00E603E3"/>
    <w:rsid w:val="00E61AEE"/>
    <w:rsid w:val="00E62FFF"/>
    <w:rsid w:val="00E639EC"/>
    <w:rsid w:val="00E660BE"/>
    <w:rsid w:val="00E720F7"/>
    <w:rsid w:val="00E73B43"/>
    <w:rsid w:val="00E744B7"/>
    <w:rsid w:val="00E75097"/>
    <w:rsid w:val="00E802F7"/>
    <w:rsid w:val="00E83381"/>
    <w:rsid w:val="00E8345C"/>
    <w:rsid w:val="00E85636"/>
    <w:rsid w:val="00E86719"/>
    <w:rsid w:val="00E86AE9"/>
    <w:rsid w:val="00E911CD"/>
    <w:rsid w:val="00E95241"/>
    <w:rsid w:val="00E97339"/>
    <w:rsid w:val="00E977DE"/>
    <w:rsid w:val="00EA04C4"/>
    <w:rsid w:val="00EA10B3"/>
    <w:rsid w:val="00EA14E1"/>
    <w:rsid w:val="00EA35B8"/>
    <w:rsid w:val="00EA3D10"/>
    <w:rsid w:val="00EA75E0"/>
    <w:rsid w:val="00EA7C3B"/>
    <w:rsid w:val="00EB0111"/>
    <w:rsid w:val="00EB01CB"/>
    <w:rsid w:val="00EB2D20"/>
    <w:rsid w:val="00EB59A6"/>
    <w:rsid w:val="00EB5BC7"/>
    <w:rsid w:val="00EC0E59"/>
    <w:rsid w:val="00EC52D1"/>
    <w:rsid w:val="00EC7D13"/>
    <w:rsid w:val="00EC7E85"/>
    <w:rsid w:val="00ED0920"/>
    <w:rsid w:val="00ED1BEE"/>
    <w:rsid w:val="00ED5070"/>
    <w:rsid w:val="00ED6D24"/>
    <w:rsid w:val="00ED6FFA"/>
    <w:rsid w:val="00ED73FD"/>
    <w:rsid w:val="00ED7D15"/>
    <w:rsid w:val="00EE015C"/>
    <w:rsid w:val="00EE1356"/>
    <w:rsid w:val="00EE1D84"/>
    <w:rsid w:val="00EE3CBF"/>
    <w:rsid w:val="00EF0959"/>
    <w:rsid w:val="00EF277C"/>
    <w:rsid w:val="00EF4935"/>
    <w:rsid w:val="00EF4EC6"/>
    <w:rsid w:val="00EF7763"/>
    <w:rsid w:val="00F000C2"/>
    <w:rsid w:val="00F0219B"/>
    <w:rsid w:val="00F037B6"/>
    <w:rsid w:val="00F03A20"/>
    <w:rsid w:val="00F0546F"/>
    <w:rsid w:val="00F075FA"/>
    <w:rsid w:val="00F11455"/>
    <w:rsid w:val="00F115D9"/>
    <w:rsid w:val="00F12713"/>
    <w:rsid w:val="00F17982"/>
    <w:rsid w:val="00F2026A"/>
    <w:rsid w:val="00F204E0"/>
    <w:rsid w:val="00F20A3A"/>
    <w:rsid w:val="00F20EC6"/>
    <w:rsid w:val="00F21BE6"/>
    <w:rsid w:val="00F21DD4"/>
    <w:rsid w:val="00F24419"/>
    <w:rsid w:val="00F26BB2"/>
    <w:rsid w:val="00F27C4D"/>
    <w:rsid w:val="00F3053E"/>
    <w:rsid w:val="00F372F9"/>
    <w:rsid w:val="00F4250B"/>
    <w:rsid w:val="00F44E3B"/>
    <w:rsid w:val="00F459E5"/>
    <w:rsid w:val="00F46F8F"/>
    <w:rsid w:val="00F51536"/>
    <w:rsid w:val="00F51B59"/>
    <w:rsid w:val="00F535B0"/>
    <w:rsid w:val="00F53D28"/>
    <w:rsid w:val="00F5683C"/>
    <w:rsid w:val="00F608CE"/>
    <w:rsid w:val="00F63735"/>
    <w:rsid w:val="00F64AB0"/>
    <w:rsid w:val="00F65208"/>
    <w:rsid w:val="00F6696C"/>
    <w:rsid w:val="00F669BF"/>
    <w:rsid w:val="00F739A3"/>
    <w:rsid w:val="00F761A0"/>
    <w:rsid w:val="00F76A6E"/>
    <w:rsid w:val="00F776BA"/>
    <w:rsid w:val="00F80910"/>
    <w:rsid w:val="00F81744"/>
    <w:rsid w:val="00F83250"/>
    <w:rsid w:val="00F8427B"/>
    <w:rsid w:val="00F85AF1"/>
    <w:rsid w:val="00F86A5B"/>
    <w:rsid w:val="00F90C6A"/>
    <w:rsid w:val="00F90F37"/>
    <w:rsid w:val="00F91421"/>
    <w:rsid w:val="00F91F3A"/>
    <w:rsid w:val="00F922FB"/>
    <w:rsid w:val="00F92C93"/>
    <w:rsid w:val="00F940C4"/>
    <w:rsid w:val="00F951FB"/>
    <w:rsid w:val="00F97515"/>
    <w:rsid w:val="00FA0449"/>
    <w:rsid w:val="00FA08B1"/>
    <w:rsid w:val="00FA0CA2"/>
    <w:rsid w:val="00FA3297"/>
    <w:rsid w:val="00FA37CE"/>
    <w:rsid w:val="00FA7DF0"/>
    <w:rsid w:val="00FB45FA"/>
    <w:rsid w:val="00FB57DC"/>
    <w:rsid w:val="00FB654D"/>
    <w:rsid w:val="00FB6904"/>
    <w:rsid w:val="00FB6D09"/>
    <w:rsid w:val="00FC11FF"/>
    <w:rsid w:val="00FC1979"/>
    <w:rsid w:val="00FC2592"/>
    <w:rsid w:val="00FC28B7"/>
    <w:rsid w:val="00FC39BA"/>
    <w:rsid w:val="00FC3D46"/>
    <w:rsid w:val="00FC5E00"/>
    <w:rsid w:val="00FC608D"/>
    <w:rsid w:val="00FC7A1A"/>
    <w:rsid w:val="00FC7D64"/>
    <w:rsid w:val="00FD5F99"/>
    <w:rsid w:val="00FD7ED0"/>
    <w:rsid w:val="00FE007D"/>
    <w:rsid w:val="00FE019A"/>
    <w:rsid w:val="00FE0465"/>
    <w:rsid w:val="00FE3419"/>
    <w:rsid w:val="00FE453E"/>
    <w:rsid w:val="00FE475D"/>
    <w:rsid w:val="00FE5783"/>
    <w:rsid w:val="00FE6DD0"/>
    <w:rsid w:val="00FF00AB"/>
    <w:rsid w:val="00FF00B0"/>
    <w:rsid w:val="00FF1F73"/>
    <w:rsid w:val="00FF2AB7"/>
    <w:rsid w:val="00FF6DC3"/>
    <w:rsid w:val="00FF70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Note Heading"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06DD"/>
    <w:pPr>
      <w:widowControl w:val="0"/>
      <w:jc w:val="both"/>
    </w:pPr>
    <w:rPr>
      <w:rFonts w:ascii="ＭＳ 明朝" w:hAnsi="Times New Roman"/>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52729E"/>
  </w:style>
  <w:style w:type="paragraph" w:customStyle="1" w:styleId="a4">
    <w:name w:val="標準(太郎文書スタイル)"/>
    <w:uiPriority w:val="99"/>
    <w:rsid w:val="00EC52D1"/>
    <w:pPr>
      <w:widowControl w:val="0"/>
      <w:overflowPunct w:val="0"/>
      <w:adjustRightInd w:val="0"/>
      <w:jc w:val="both"/>
      <w:textAlignment w:val="baseline"/>
    </w:pPr>
    <w:rPr>
      <w:rFonts w:ascii="Times New Roman" w:hAnsi="Times New Roman" w:cs="ＭＳ 明朝"/>
      <w:color w:val="000000"/>
      <w:sz w:val="21"/>
      <w:szCs w:val="21"/>
    </w:rPr>
  </w:style>
  <w:style w:type="paragraph" w:customStyle="1" w:styleId="a5">
    <w:name w:val="一太郎"/>
    <w:rsid w:val="00DC3DD4"/>
    <w:pPr>
      <w:widowControl w:val="0"/>
      <w:suppressAutoHyphens/>
      <w:kinsoku w:val="0"/>
      <w:wordWrap w:val="0"/>
      <w:overflowPunct w:val="0"/>
      <w:autoSpaceDE w:val="0"/>
      <w:autoSpaceDN w:val="0"/>
      <w:adjustRightInd w:val="0"/>
      <w:spacing w:line="332" w:lineRule="exact"/>
      <w:textAlignment w:val="baseline"/>
    </w:pPr>
    <w:rPr>
      <w:rFonts w:ascii="ＭＳ 明朝" w:hAnsi="Times New Roman"/>
      <w:spacing w:val="2"/>
      <w:sz w:val="24"/>
      <w:szCs w:val="24"/>
    </w:rPr>
  </w:style>
  <w:style w:type="character" w:styleId="a6">
    <w:name w:val="Hyperlink"/>
    <w:rsid w:val="00796A8A"/>
    <w:rPr>
      <w:color w:val="0000FF"/>
      <w:u w:val="single"/>
    </w:rPr>
  </w:style>
  <w:style w:type="paragraph" w:styleId="a7">
    <w:name w:val="header"/>
    <w:basedOn w:val="a"/>
    <w:rsid w:val="007D54FB"/>
    <w:pPr>
      <w:tabs>
        <w:tab w:val="center" w:pos="4252"/>
        <w:tab w:val="right" w:pos="8504"/>
      </w:tabs>
      <w:snapToGrid w:val="0"/>
    </w:pPr>
  </w:style>
  <w:style w:type="paragraph" w:styleId="a8">
    <w:name w:val="footer"/>
    <w:basedOn w:val="a"/>
    <w:link w:val="a9"/>
    <w:uiPriority w:val="99"/>
    <w:rsid w:val="007D54FB"/>
    <w:pPr>
      <w:tabs>
        <w:tab w:val="center" w:pos="4252"/>
        <w:tab w:val="right" w:pos="8504"/>
      </w:tabs>
      <w:snapToGrid w:val="0"/>
    </w:pPr>
  </w:style>
  <w:style w:type="character" w:styleId="aa">
    <w:name w:val="page number"/>
    <w:basedOn w:val="a0"/>
    <w:rsid w:val="007D54FB"/>
  </w:style>
  <w:style w:type="paragraph" w:styleId="Web">
    <w:name w:val="Normal (Web)"/>
    <w:basedOn w:val="a"/>
    <w:uiPriority w:val="99"/>
    <w:unhideWhenUsed/>
    <w:rsid w:val="00E52CD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9">
    <w:name w:val="フッター (文字)"/>
    <w:link w:val="a8"/>
    <w:uiPriority w:val="99"/>
    <w:rsid w:val="00964144"/>
    <w:rPr>
      <w:rFonts w:ascii="Times New Roman" w:hAnsi="Times New Roman"/>
      <w:kern w:val="2"/>
      <w:sz w:val="21"/>
      <w:szCs w:val="24"/>
    </w:rPr>
  </w:style>
  <w:style w:type="paragraph" w:styleId="ab">
    <w:name w:val="Balloon Text"/>
    <w:basedOn w:val="a"/>
    <w:link w:val="ac"/>
    <w:rsid w:val="00F80910"/>
    <w:rPr>
      <w:rFonts w:ascii="Arial" w:eastAsia="ＭＳ ゴシック" w:hAnsi="Arial"/>
      <w:sz w:val="18"/>
      <w:szCs w:val="18"/>
    </w:rPr>
  </w:style>
  <w:style w:type="character" w:customStyle="1" w:styleId="ac">
    <w:name w:val="吹き出し (文字)"/>
    <w:link w:val="ab"/>
    <w:rsid w:val="00F80910"/>
    <w:rPr>
      <w:rFonts w:ascii="Arial" w:eastAsia="ＭＳ ゴシック" w:hAnsi="Arial" w:cs="Times New Roman"/>
      <w:kern w:val="2"/>
      <w:sz w:val="18"/>
      <w:szCs w:val="18"/>
    </w:rPr>
  </w:style>
  <w:style w:type="character" w:styleId="ad">
    <w:name w:val="Emphasis"/>
    <w:qFormat/>
    <w:rsid w:val="004B2CBD"/>
    <w:rPr>
      <w:i/>
      <w:iCs/>
    </w:rPr>
  </w:style>
  <w:style w:type="character" w:styleId="ae">
    <w:name w:val="Strong"/>
    <w:qFormat/>
    <w:rsid w:val="009A588D"/>
    <w:rPr>
      <w:b/>
      <w:bCs/>
    </w:rPr>
  </w:style>
  <w:style w:type="paragraph" w:styleId="af">
    <w:name w:val="Note Heading"/>
    <w:basedOn w:val="a"/>
    <w:next w:val="a"/>
    <w:link w:val="af0"/>
    <w:uiPriority w:val="99"/>
    <w:unhideWhenUsed/>
    <w:rsid w:val="00DE5310"/>
    <w:pPr>
      <w:jc w:val="center"/>
    </w:pPr>
    <w:rPr>
      <w:rFonts w:ascii="Century" w:hAnsi="Century"/>
      <w:szCs w:val="22"/>
    </w:rPr>
  </w:style>
  <w:style w:type="character" w:customStyle="1" w:styleId="af0">
    <w:name w:val="記 (文字)"/>
    <w:link w:val="af"/>
    <w:uiPriority w:val="99"/>
    <w:rsid w:val="00DE5310"/>
    <w:rPr>
      <w:kern w:val="2"/>
      <w:sz w:val="21"/>
      <w:szCs w:val="22"/>
    </w:rPr>
  </w:style>
  <w:style w:type="character" w:styleId="af1">
    <w:name w:val="annotation reference"/>
    <w:rsid w:val="00940E28"/>
    <w:rPr>
      <w:sz w:val="18"/>
      <w:szCs w:val="18"/>
    </w:rPr>
  </w:style>
  <w:style w:type="paragraph" w:styleId="af2">
    <w:name w:val="annotation text"/>
    <w:basedOn w:val="a"/>
    <w:link w:val="af3"/>
    <w:rsid w:val="00940E28"/>
    <w:pPr>
      <w:jc w:val="left"/>
    </w:pPr>
  </w:style>
  <w:style w:type="character" w:customStyle="1" w:styleId="af3">
    <w:name w:val="コメント文字列 (文字)"/>
    <w:link w:val="af2"/>
    <w:rsid w:val="00940E28"/>
    <w:rPr>
      <w:rFonts w:ascii="Times New Roman" w:hAnsi="Times New Roman"/>
      <w:kern w:val="2"/>
      <w:sz w:val="21"/>
      <w:szCs w:val="24"/>
    </w:rPr>
  </w:style>
  <w:style w:type="paragraph" w:styleId="af4">
    <w:name w:val="annotation subject"/>
    <w:basedOn w:val="af2"/>
    <w:next w:val="af2"/>
    <w:link w:val="af5"/>
    <w:rsid w:val="00940E28"/>
    <w:rPr>
      <w:b/>
      <w:bCs/>
    </w:rPr>
  </w:style>
  <w:style w:type="character" w:customStyle="1" w:styleId="af5">
    <w:name w:val="コメント内容 (文字)"/>
    <w:link w:val="af4"/>
    <w:rsid w:val="00940E28"/>
    <w:rPr>
      <w:rFonts w:ascii="Times New Roman" w:hAnsi="Times New Roman"/>
      <w:b/>
      <w:bCs/>
      <w:kern w:val="2"/>
      <w:sz w:val="21"/>
      <w:szCs w:val="24"/>
    </w:rPr>
  </w:style>
  <w:style w:type="paragraph" w:styleId="af6">
    <w:name w:val="List Paragraph"/>
    <w:basedOn w:val="a"/>
    <w:uiPriority w:val="34"/>
    <w:qFormat/>
    <w:rsid w:val="00A93429"/>
    <w:pPr>
      <w:ind w:leftChars="400" w:left="840"/>
    </w:pPr>
    <w:rPr>
      <w:rFonts w:ascii="Century" w:hAnsi="Century"/>
      <w:szCs w:val="22"/>
    </w:rPr>
  </w:style>
  <w:style w:type="character" w:styleId="af7">
    <w:name w:val="line number"/>
    <w:rsid w:val="002729B1"/>
  </w:style>
  <w:style w:type="paragraph" w:styleId="af8">
    <w:name w:val="caption"/>
    <w:basedOn w:val="a"/>
    <w:next w:val="a"/>
    <w:unhideWhenUsed/>
    <w:qFormat/>
    <w:rsid w:val="00477B39"/>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Note Heading"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06DD"/>
    <w:pPr>
      <w:widowControl w:val="0"/>
      <w:jc w:val="both"/>
    </w:pPr>
    <w:rPr>
      <w:rFonts w:ascii="ＭＳ 明朝" w:hAnsi="Times New Roman"/>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52729E"/>
  </w:style>
  <w:style w:type="paragraph" w:customStyle="1" w:styleId="a4">
    <w:name w:val="標準(太郎文書スタイル)"/>
    <w:uiPriority w:val="99"/>
    <w:rsid w:val="00EC52D1"/>
    <w:pPr>
      <w:widowControl w:val="0"/>
      <w:overflowPunct w:val="0"/>
      <w:adjustRightInd w:val="0"/>
      <w:jc w:val="both"/>
      <w:textAlignment w:val="baseline"/>
    </w:pPr>
    <w:rPr>
      <w:rFonts w:ascii="Times New Roman" w:hAnsi="Times New Roman" w:cs="ＭＳ 明朝"/>
      <w:color w:val="000000"/>
      <w:sz w:val="21"/>
      <w:szCs w:val="21"/>
    </w:rPr>
  </w:style>
  <w:style w:type="paragraph" w:customStyle="1" w:styleId="a5">
    <w:name w:val="一太郎"/>
    <w:rsid w:val="00DC3DD4"/>
    <w:pPr>
      <w:widowControl w:val="0"/>
      <w:suppressAutoHyphens/>
      <w:kinsoku w:val="0"/>
      <w:wordWrap w:val="0"/>
      <w:overflowPunct w:val="0"/>
      <w:autoSpaceDE w:val="0"/>
      <w:autoSpaceDN w:val="0"/>
      <w:adjustRightInd w:val="0"/>
      <w:spacing w:line="332" w:lineRule="exact"/>
      <w:textAlignment w:val="baseline"/>
    </w:pPr>
    <w:rPr>
      <w:rFonts w:ascii="ＭＳ 明朝" w:hAnsi="Times New Roman"/>
      <w:spacing w:val="2"/>
      <w:sz w:val="24"/>
      <w:szCs w:val="24"/>
    </w:rPr>
  </w:style>
  <w:style w:type="character" w:styleId="a6">
    <w:name w:val="Hyperlink"/>
    <w:rsid w:val="00796A8A"/>
    <w:rPr>
      <w:color w:val="0000FF"/>
      <w:u w:val="single"/>
    </w:rPr>
  </w:style>
  <w:style w:type="paragraph" w:styleId="a7">
    <w:name w:val="header"/>
    <w:basedOn w:val="a"/>
    <w:rsid w:val="007D54FB"/>
    <w:pPr>
      <w:tabs>
        <w:tab w:val="center" w:pos="4252"/>
        <w:tab w:val="right" w:pos="8504"/>
      </w:tabs>
      <w:snapToGrid w:val="0"/>
    </w:pPr>
  </w:style>
  <w:style w:type="paragraph" w:styleId="a8">
    <w:name w:val="footer"/>
    <w:basedOn w:val="a"/>
    <w:link w:val="a9"/>
    <w:uiPriority w:val="99"/>
    <w:rsid w:val="007D54FB"/>
    <w:pPr>
      <w:tabs>
        <w:tab w:val="center" w:pos="4252"/>
        <w:tab w:val="right" w:pos="8504"/>
      </w:tabs>
      <w:snapToGrid w:val="0"/>
    </w:pPr>
  </w:style>
  <w:style w:type="character" w:styleId="aa">
    <w:name w:val="page number"/>
    <w:basedOn w:val="a0"/>
    <w:rsid w:val="007D54FB"/>
  </w:style>
  <w:style w:type="paragraph" w:styleId="Web">
    <w:name w:val="Normal (Web)"/>
    <w:basedOn w:val="a"/>
    <w:uiPriority w:val="99"/>
    <w:unhideWhenUsed/>
    <w:rsid w:val="00E52CD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9">
    <w:name w:val="フッター (文字)"/>
    <w:link w:val="a8"/>
    <w:uiPriority w:val="99"/>
    <w:rsid w:val="00964144"/>
    <w:rPr>
      <w:rFonts w:ascii="Times New Roman" w:hAnsi="Times New Roman"/>
      <w:kern w:val="2"/>
      <w:sz w:val="21"/>
      <w:szCs w:val="24"/>
    </w:rPr>
  </w:style>
  <w:style w:type="paragraph" w:styleId="ab">
    <w:name w:val="Balloon Text"/>
    <w:basedOn w:val="a"/>
    <w:link w:val="ac"/>
    <w:rsid w:val="00F80910"/>
    <w:rPr>
      <w:rFonts w:ascii="Arial" w:eastAsia="ＭＳ ゴシック" w:hAnsi="Arial"/>
      <w:sz w:val="18"/>
      <w:szCs w:val="18"/>
    </w:rPr>
  </w:style>
  <w:style w:type="character" w:customStyle="1" w:styleId="ac">
    <w:name w:val="吹き出し (文字)"/>
    <w:link w:val="ab"/>
    <w:rsid w:val="00F80910"/>
    <w:rPr>
      <w:rFonts w:ascii="Arial" w:eastAsia="ＭＳ ゴシック" w:hAnsi="Arial" w:cs="Times New Roman"/>
      <w:kern w:val="2"/>
      <w:sz w:val="18"/>
      <w:szCs w:val="18"/>
    </w:rPr>
  </w:style>
  <w:style w:type="character" w:styleId="ad">
    <w:name w:val="Emphasis"/>
    <w:qFormat/>
    <w:rsid w:val="004B2CBD"/>
    <w:rPr>
      <w:i/>
      <w:iCs/>
    </w:rPr>
  </w:style>
  <w:style w:type="character" w:styleId="ae">
    <w:name w:val="Strong"/>
    <w:qFormat/>
    <w:rsid w:val="009A588D"/>
    <w:rPr>
      <w:b/>
      <w:bCs/>
    </w:rPr>
  </w:style>
  <w:style w:type="paragraph" w:styleId="af">
    <w:name w:val="Note Heading"/>
    <w:basedOn w:val="a"/>
    <w:next w:val="a"/>
    <w:link w:val="af0"/>
    <w:uiPriority w:val="99"/>
    <w:unhideWhenUsed/>
    <w:rsid w:val="00DE5310"/>
    <w:pPr>
      <w:jc w:val="center"/>
    </w:pPr>
    <w:rPr>
      <w:rFonts w:ascii="Century" w:hAnsi="Century"/>
      <w:szCs w:val="22"/>
    </w:rPr>
  </w:style>
  <w:style w:type="character" w:customStyle="1" w:styleId="af0">
    <w:name w:val="記 (文字)"/>
    <w:link w:val="af"/>
    <w:uiPriority w:val="99"/>
    <w:rsid w:val="00DE5310"/>
    <w:rPr>
      <w:kern w:val="2"/>
      <w:sz w:val="21"/>
      <w:szCs w:val="22"/>
    </w:rPr>
  </w:style>
  <w:style w:type="character" w:styleId="af1">
    <w:name w:val="annotation reference"/>
    <w:rsid w:val="00940E28"/>
    <w:rPr>
      <w:sz w:val="18"/>
      <w:szCs w:val="18"/>
    </w:rPr>
  </w:style>
  <w:style w:type="paragraph" w:styleId="af2">
    <w:name w:val="annotation text"/>
    <w:basedOn w:val="a"/>
    <w:link w:val="af3"/>
    <w:rsid w:val="00940E28"/>
    <w:pPr>
      <w:jc w:val="left"/>
    </w:pPr>
  </w:style>
  <w:style w:type="character" w:customStyle="1" w:styleId="af3">
    <w:name w:val="コメント文字列 (文字)"/>
    <w:link w:val="af2"/>
    <w:rsid w:val="00940E28"/>
    <w:rPr>
      <w:rFonts w:ascii="Times New Roman" w:hAnsi="Times New Roman"/>
      <w:kern w:val="2"/>
      <w:sz w:val="21"/>
      <w:szCs w:val="24"/>
    </w:rPr>
  </w:style>
  <w:style w:type="paragraph" w:styleId="af4">
    <w:name w:val="annotation subject"/>
    <w:basedOn w:val="af2"/>
    <w:next w:val="af2"/>
    <w:link w:val="af5"/>
    <w:rsid w:val="00940E28"/>
    <w:rPr>
      <w:b/>
      <w:bCs/>
    </w:rPr>
  </w:style>
  <w:style w:type="character" w:customStyle="1" w:styleId="af5">
    <w:name w:val="コメント内容 (文字)"/>
    <w:link w:val="af4"/>
    <w:rsid w:val="00940E28"/>
    <w:rPr>
      <w:rFonts w:ascii="Times New Roman" w:hAnsi="Times New Roman"/>
      <w:b/>
      <w:bCs/>
      <w:kern w:val="2"/>
      <w:sz w:val="21"/>
      <w:szCs w:val="24"/>
    </w:rPr>
  </w:style>
  <w:style w:type="paragraph" w:styleId="af6">
    <w:name w:val="List Paragraph"/>
    <w:basedOn w:val="a"/>
    <w:uiPriority w:val="34"/>
    <w:qFormat/>
    <w:rsid w:val="00A93429"/>
    <w:pPr>
      <w:ind w:leftChars="400" w:left="840"/>
    </w:pPr>
    <w:rPr>
      <w:rFonts w:ascii="Century" w:hAnsi="Century"/>
      <w:szCs w:val="22"/>
    </w:rPr>
  </w:style>
  <w:style w:type="character" w:styleId="af7">
    <w:name w:val="line number"/>
    <w:rsid w:val="002729B1"/>
  </w:style>
  <w:style w:type="paragraph" w:styleId="af8">
    <w:name w:val="caption"/>
    <w:basedOn w:val="a"/>
    <w:next w:val="a"/>
    <w:unhideWhenUsed/>
    <w:qFormat/>
    <w:rsid w:val="00477B39"/>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09995">
      <w:bodyDiv w:val="1"/>
      <w:marLeft w:val="0"/>
      <w:marRight w:val="0"/>
      <w:marTop w:val="0"/>
      <w:marBottom w:val="0"/>
      <w:divBdr>
        <w:top w:val="none" w:sz="0" w:space="0" w:color="auto"/>
        <w:left w:val="none" w:sz="0" w:space="0" w:color="auto"/>
        <w:bottom w:val="none" w:sz="0" w:space="0" w:color="auto"/>
        <w:right w:val="none" w:sz="0" w:space="0" w:color="auto"/>
      </w:divBdr>
    </w:div>
    <w:div w:id="122306634">
      <w:bodyDiv w:val="1"/>
      <w:marLeft w:val="0"/>
      <w:marRight w:val="0"/>
      <w:marTop w:val="0"/>
      <w:marBottom w:val="0"/>
      <w:divBdr>
        <w:top w:val="none" w:sz="0" w:space="0" w:color="auto"/>
        <w:left w:val="none" w:sz="0" w:space="0" w:color="auto"/>
        <w:bottom w:val="none" w:sz="0" w:space="0" w:color="auto"/>
        <w:right w:val="none" w:sz="0" w:space="0" w:color="auto"/>
      </w:divBdr>
    </w:div>
    <w:div w:id="421611195">
      <w:bodyDiv w:val="1"/>
      <w:marLeft w:val="0"/>
      <w:marRight w:val="0"/>
      <w:marTop w:val="0"/>
      <w:marBottom w:val="0"/>
      <w:divBdr>
        <w:top w:val="none" w:sz="0" w:space="0" w:color="auto"/>
        <w:left w:val="none" w:sz="0" w:space="0" w:color="auto"/>
        <w:bottom w:val="none" w:sz="0" w:space="0" w:color="auto"/>
        <w:right w:val="none" w:sz="0" w:space="0" w:color="auto"/>
      </w:divBdr>
    </w:div>
    <w:div w:id="461847066">
      <w:bodyDiv w:val="1"/>
      <w:marLeft w:val="0"/>
      <w:marRight w:val="0"/>
      <w:marTop w:val="0"/>
      <w:marBottom w:val="0"/>
      <w:divBdr>
        <w:top w:val="none" w:sz="0" w:space="0" w:color="auto"/>
        <w:left w:val="none" w:sz="0" w:space="0" w:color="auto"/>
        <w:bottom w:val="none" w:sz="0" w:space="0" w:color="auto"/>
        <w:right w:val="none" w:sz="0" w:space="0" w:color="auto"/>
      </w:divBdr>
    </w:div>
    <w:div w:id="489836232">
      <w:bodyDiv w:val="1"/>
      <w:marLeft w:val="0"/>
      <w:marRight w:val="0"/>
      <w:marTop w:val="0"/>
      <w:marBottom w:val="0"/>
      <w:divBdr>
        <w:top w:val="none" w:sz="0" w:space="0" w:color="auto"/>
        <w:left w:val="none" w:sz="0" w:space="0" w:color="auto"/>
        <w:bottom w:val="none" w:sz="0" w:space="0" w:color="auto"/>
        <w:right w:val="none" w:sz="0" w:space="0" w:color="auto"/>
      </w:divBdr>
    </w:div>
    <w:div w:id="627708470">
      <w:bodyDiv w:val="1"/>
      <w:marLeft w:val="0"/>
      <w:marRight w:val="0"/>
      <w:marTop w:val="0"/>
      <w:marBottom w:val="0"/>
      <w:divBdr>
        <w:top w:val="none" w:sz="0" w:space="0" w:color="auto"/>
        <w:left w:val="none" w:sz="0" w:space="0" w:color="auto"/>
        <w:bottom w:val="none" w:sz="0" w:space="0" w:color="auto"/>
        <w:right w:val="none" w:sz="0" w:space="0" w:color="auto"/>
      </w:divBdr>
    </w:div>
    <w:div w:id="663633393">
      <w:bodyDiv w:val="1"/>
      <w:marLeft w:val="0"/>
      <w:marRight w:val="0"/>
      <w:marTop w:val="0"/>
      <w:marBottom w:val="0"/>
      <w:divBdr>
        <w:top w:val="none" w:sz="0" w:space="0" w:color="auto"/>
        <w:left w:val="none" w:sz="0" w:space="0" w:color="auto"/>
        <w:bottom w:val="none" w:sz="0" w:space="0" w:color="auto"/>
        <w:right w:val="none" w:sz="0" w:space="0" w:color="auto"/>
      </w:divBdr>
    </w:div>
    <w:div w:id="695545521">
      <w:bodyDiv w:val="1"/>
      <w:marLeft w:val="0"/>
      <w:marRight w:val="0"/>
      <w:marTop w:val="0"/>
      <w:marBottom w:val="0"/>
      <w:divBdr>
        <w:top w:val="none" w:sz="0" w:space="0" w:color="auto"/>
        <w:left w:val="none" w:sz="0" w:space="0" w:color="auto"/>
        <w:bottom w:val="none" w:sz="0" w:space="0" w:color="auto"/>
        <w:right w:val="none" w:sz="0" w:space="0" w:color="auto"/>
      </w:divBdr>
    </w:div>
    <w:div w:id="955987636">
      <w:bodyDiv w:val="1"/>
      <w:marLeft w:val="0"/>
      <w:marRight w:val="0"/>
      <w:marTop w:val="0"/>
      <w:marBottom w:val="0"/>
      <w:divBdr>
        <w:top w:val="none" w:sz="0" w:space="0" w:color="auto"/>
        <w:left w:val="none" w:sz="0" w:space="0" w:color="auto"/>
        <w:bottom w:val="none" w:sz="0" w:space="0" w:color="auto"/>
        <w:right w:val="none" w:sz="0" w:space="0" w:color="auto"/>
      </w:divBdr>
    </w:div>
    <w:div w:id="958993092">
      <w:bodyDiv w:val="1"/>
      <w:marLeft w:val="0"/>
      <w:marRight w:val="0"/>
      <w:marTop w:val="0"/>
      <w:marBottom w:val="0"/>
      <w:divBdr>
        <w:top w:val="none" w:sz="0" w:space="0" w:color="auto"/>
        <w:left w:val="none" w:sz="0" w:space="0" w:color="auto"/>
        <w:bottom w:val="none" w:sz="0" w:space="0" w:color="auto"/>
        <w:right w:val="none" w:sz="0" w:space="0" w:color="auto"/>
      </w:divBdr>
    </w:div>
    <w:div w:id="960918850">
      <w:bodyDiv w:val="1"/>
      <w:marLeft w:val="0"/>
      <w:marRight w:val="0"/>
      <w:marTop w:val="0"/>
      <w:marBottom w:val="0"/>
      <w:divBdr>
        <w:top w:val="none" w:sz="0" w:space="0" w:color="auto"/>
        <w:left w:val="none" w:sz="0" w:space="0" w:color="auto"/>
        <w:bottom w:val="none" w:sz="0" w:space="0" w:color="auto"/>
        <w:right w:val="none" w:sz="0" w:space="0" w:color="auto"/>
      </w:divBdr>
    </w:div>
    <w:div w:id="970744166">
      <w:bodyDiv w:val="1"/>
      <w:marLeft w:val="0"/>
      <w:marRight w:val="0"/>
      <w:marTop w:val="0"/>
      <w:marBottom w:val="0"/>
      <w:divBdr>
        <w:top w:val="none" w:sz="0" w:space="0" w:color="auto"/>
        <w:left w:val="none" w:sz="0" w:space="0" w:color="auto"/>
        <w:bottom w:val="none" w:sz="0" w:space="0" w:color="auto"/>
        <w:right w:val="none" w:sz="0" w:space="0" w:color="auto"/>
      </w:divBdr>
    </w:div>
    <w:div w:id="1006857829">
      <w:bodyDiv w:val="1"/>
      <w:marLeft w:val="0"/>
      <w:marRight w:val="0"/>
      <w:marTop w:val="0"/>
      <w:marBottom w:val="0"/>
      <w:divBdr>
        <w:top w:val="none" w:sz="0" w:space="0" w:color="auto"/>
        <w:left w:val="none" w:sz="0" w:space="0" w:color="auto"/>
        <w:bottom w:val="none" w:sz="0" w:space="0" w:color="auto"/>
        <w:right w:val="none" w:sz="0" w:space="0" w:color="auto"/>
      </w:divBdr>
    </w:div>
    <w:div w:id="1111819228">
      <w:bodyDiv w:val="1"/>
      <w:marLeft w:val="0"/>
      <w:marRight w:val="0"/>
      <w:marTop w:val="0"/>
      <w:marBottom w:val="0"/>
      <w:divBdr>
        <w:top w:val="none" w:sz="0" w:space="0" w:color="auto"/>
        <w:left w:val="none" w:sz="0" w:space="0" w:color="auto"/>
        <w:bottom w:val="none" w:sz="0" w:space="0" w:color="auto"/>
        <w:right w:val="none" w:sz="0" w:space="0" w:color="auto"/>
      </w:divBdr>
    </w:div>
    <w:div w:id="1199198213">
      <w:bodyDiv w:val="1"/>
      <w:marLeft w:val="0"/>
      <w:marRight w:val="0"/>
      <w:marTop w:val="0"/>
      <w:marBottom w:val="0"/>
      <w:divBdr>
        <w:top w:val="none" w:sz="0" w:space="0" w:color="auto"/>
        <w:left w:val="none" w:sz="0" w:space="0" w:color="auto"/>
        <w:bottom w:val="none" w:sz="0" w:space="0" w:color="auto"/>
        <w:right w:val="none" w:sz="0" w:space="0" w:color="auto"/>
      </w:divBdr>
    </w:div>
    <w:div w:id="1228954722">
      <w:bodyDiv w:val="1"/>
      <w:marLeft w:val="0"/>
      <w:marRight w:val="0"/>
      <w:marTop w:val="0"/>
      <w:marBottom w:val="0"/>
      <w:divBdr>
        <w:top w:val="none" w:sz="0" w:space="0" w:color="auto"/>
        <w:left w:val="none" w:sz="0" w:space="0" w:color="auto"/>
        <w:bottom w:val="none" w:sz="0" w:space="0" w:color="auto"/>
        <w:right w:val="none" w:sz="0" w:space="0" w:color="auto"/>
      </w:divBdr>
    </w:div>
    <w:div w:id="1265310859">
      <w:bodyDiv w:val="1"/>
      <w:marLeft w:val="0"/>
      <w:marRight w:val="0"/>
      <w:marTop w:val="0"/>
      <w:marBottom w:val="0"/>
      <w:divBdr>
        <w:top w:val="none" w:sz="0" w:space="0" w:color="auto"/>
        <w:left w:val="none" w:sz="0" w:space="0" w:color="auto"/>
        <w:bottom w:val="none" w:sz="0" w:space="0" w:color="auto"/>
        <w:right w:val="none" w:sz="0" w:space="0" w:color="auto"/>
      </w:divBdr>
    </w:div>
    <w:div w:id="1268584338">
      <w:bodyDiv w:val="1"/>
      <w:marLeft w:val="0"/>
      <w:marRight w:val="0"/>
      <w:marTop w:val="0"/>
      <w:marBottom w:val="0"/>
      <w:divBdr>
        <w:top w:val="none" w:sz="0" w:space="0" w:color="auto"/>
        <w:left w:val="none" w:sz="0" w:space="0" w:color="auto"/>
        <w:bottom w:val="none" w:sz="0" w:space="0" w:color="auto"/>
        <w:right w:val="none" w:sz="0" w:space="0" w:color="auto"/>
      </w:divBdr>
    </w:div>
    <w:div w:id="1308120976">
      <w:bodyDiv w:val="1"/>
      <w:marLeft w:val="0"/>
      <w:marRight w:val="0"/>
      <w:marTop w:val="0"/>
      <w:marBottom w:val="0"/>
      <w:divBdr>
        <w:top w:val="none" w:sz="0" w:space="0" w:color="auto"/>
        <w:left w:val="none" w:sz="0" w:space="0" w:color="auto"/>
        <w:bottom w:val="none" w:sz="0" w:space="0" w:color="auto"/>
        <w:right w:val="none" w:sz="0" w:space="0" w:color="auto"/>
      </w:divBdr>
    </w:div>
    <w:div w:id="1314218160">
      <w:bodyDiv w:val="1"/>
      <w:marLeft w:val="0"/>
      <w:marRight w:val="0"/>
      <w:marTop w:val="0"/>
      <w:marBottom w:val="0"/>
      <w:divBdr>
        <w:top w:val="none" w:sz="0" w:space="0" w:color="auto"/>
        <w:left w:val="none" w:sz="0" w:space="0" w:color="auto"/>
        <w:bottom w:val="none" w:sz="0" w:space="0" w:color="auto"/>
        <w:right w:val="none" w:sz="0" w:space="0" w:color="auto"/>
      </w:divBdr>
    </w:div>
    <w:div w:id="1325813871">
      <w:bodyDiv w:val="1"/>
      <w:marLeft w:val="0"/>
      <w:marRight w:val="0"/>
      <w:marTop w:val="0"/>
      <w:marBottom w:val="0"/>
      <w:divBdr>
        <w:top w:val="none" w:sz="0" w:space="0" w:color="auto"/>
        <w:left w:val="none" w:sz="0" w:space="0" w:color="auto"/>
        <w:bottom w:val="none" w:sz="0" w:space="0" w:color="auto"/>
        <w:right w:val="none" w:sz="0" w:space="0" w:color="auto"/>
      </w:divBdr>
    </w:div>
    <w:div w:id="1370764646">
      <w:bodyDiv w:val="1"/>
      <w:marLeft w:val="0"/>
      <w:marRight w:val="0"/>
      <w:marTop w:val="0"/>
      <w:marBottom w:val="0"/>
      <w:divBdr>
        <w:top w:val="none" w:sz="0" w:space="0" w:color="auto"/>
        <w:left w:val="none" w:sz="0" w:space="0" w:color="auto"/>
        <w:bottom w:val="none" w:sz="0" w:space="0" w:color="auto"/>
        <w:right w:val="none" w:sz="0" w:space="0" w:color="auto"/>
      </w:divBdr>
    </w:div>
    <w:div w:id="1414741658">
      <w:bodyDiv w:val="1"/>
      <w:marLeft w:val="0"/>
      <w:marRight w:val="0"/>
      <w:marTop w:val="0"/>
      <w:marBottom w:val="0"/>
      <w:divBdr>
        <w:top w:val="none" w:sz="0" w:space="0" w:color="auto"/>
        <w:left w:val="none" w:sz="0" w:space="0" w:color="auto"/>
        <w:bottom w:val="none" w:sz="0" w:space="0" w:color="auto"/>
        <w:right w:val="none" w:sz="0" w:space="0" w:color="auto"/>
      </w:divBdr>
    </w:div>
    <w:div w:id="1616208157">
      <w:bodyDiv w:val="1"/>
      <w:marLeft w:val="0"/>
      <w:marRight w:val="0"/>
      <w:marTop w:val="0"/>
      <w:marBottom w:val="0"/>
      <w:divBdr>
        <w:top w:val="none" w:sz="0" w:space="0" w:color="auto"/>
        <w:left w:val="none" w:sz="0" w:space="0" w:color="auto"/>
        <w:bottom w:val="none" w:sz="0" w:space="0" w:color="auto"/>
        <w:right w:val="none" w:sz="0" w:space="0" w:color="auto"/>
      </w:divBdr>
    </w:div>
    <w:div w:id="1679892175">
      <w:bodyDiv w:val="1"/>
      <w:marLeft w:val="0"/>
      <w:marRight w:val="0"/>
      <w:marTop w:val="0"/>
      <w:marBottom w:val="0"/>
      <w:divBdr>
        <w:top w:val="none" w:sz="0" w:space="0" w:color="auto"/>
        <w:left w:val="none" w:sz="0" w:space="0" w:color="auto"/>
        <w:bottom w:val="none" w:sz="0" w:space="0" w:color="auto"/>
        <w:right w:val="none" w:sz="0" w:space="0" w:color="auto"/>
      </w:divBdr>
    </w:div>
    <w:div w:id="1731612651">
      <w:bodyDiv w:val="1"/>
      <w:marLeft w:val="0"/>
      <w:marRight w:val="0"/>
      <w:marTop w:val="0"/>
      <w:marBottom w:val="0"/>
      <w:divBdr>
        <w:top w:val="none" w:sz="0" w:space="0" w:color="auto"/>
        <w:left w:val="none" w:sz="0" w:space="0" w:color="auto"/>
        <w:bottom w:val="none" w:sz="0" w:space="0" w:color="auto"/>
        <w:right w:val="none" w:sz="0" w:space="0" w:color="auto"/>
      </w:divBdr>
    </w:div>
    <w:div w:id="1847479276">
      <w:bodyDiv w:val="1"/>
      <w:marLeft w:val="0"/>
      <w:marRight w:val="0"/>
      <w:marTop w:val="0"/>
      <w:marBottom w:val="0"/>
      <w:divBdr>
        <w:top w:val="none" w:sz="0" w:space="0" w:color="auto"/>
        <w:left w:val="none" w:sz="0" w:space="0" w:color="auto"/>
        <w:bottom w:val="none" w:sz="0" w:space="0" w:color="auto"/>
        <w:right w:val="none" w:sz="0" w:space="0" w:color="auto"/>
      </w:divBdr>
    </w:div>
    <w:div w:id="1885289498">
      <w:bodyDiv w:val="1"/>
      <w:marLeft w:val="0"/>
      <w:marRight w:val="0"/>
      <w:marTop w:val="0"/>
      <w:marBottom w:val="0"/>
      <w:divBdr>
        <w:top w:val="none" w:sz="0" w:space="0" w:color="auto"/>
        <w:left w:val="none" w:sz="0" w:space="0" w:color="auto"/>
        <w:bottom w:val="none" w:sz="0" w:space="0" w:color="auto"/>
        <w:right w:val="none" w:sz="0" w:space="0" w:color="auto"/>
      </w:divBdr>
    </w:div>
    <w:div w:id="1889415532">
      <w:bodyDiv w:val="1"/>
      <w:marLeft w:val="0"/>
      <w:marRight w:val="0"/>
      <w:marTop w:val="0"/>
      <w:marBottom w:val="0"/>
      <w:divBdr>
        <w:top w:val="none" w:sz="0" w:space="0" w:color="auto"/>
        <w:left w:val="none" w:sz="0" w:space="0" w:color="auto"/>
        <w:bottom w:val="none" w:sz="0" w:space="0" w:color="auto"/>
        <w:right w:val="none" w:sz="0" w:space="0" w:color="auto"/>
      </w:divBdr>
    </w:div>
    <w:div w:id="190533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4789C-B971-4AC7-BF64-FBD1C0F9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C8CA2450</Template>
  <TotalTime>106</TotalTime>
  <Pages>2</Pages>
  <Words>1170</Words>
  <Characters>54</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Wakayama Prefecture</Company>
  <LinksUpToDate>false</LinksUpToDate>
  <CharactersWithSpaces>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106216</dc:creator>
  <cp:lastModifiedBy>139220</cp:lastModifiedBy>
  <cp:revision>17</cp:revision>
  <cp:lastPrinted>2020-03-05T00:33:00Z</cp:lastPrinted>
  <dcterms:created xsi:type="dcterms:W3CDTF">2018-09-20T06:42:00Z</dcterms:created>
  <dcterms:modified xsi:type="dcterms:W3CDTF">2020-03-05T00:43:00Z</dcterms:modified>
</cp:coreProperties>
</file>