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E09" w:rsidRPr="008763DD" w:rsidRDefault="00747FC4" w:rsidP="00DA0E09">
      <w:pPr>
        <w:overflowPunct w:val="0"/>
        <w:textAlignment w:val="baseline"/>
        <w:rPr>
          <w:rFonts w:ascii="メイリオ" w:eastAsia="メイリオ" w:hAnsi="メイリオ" w:cs="ＭＳ 明朝"/>
          <w:b/>
          <w:bCs/>
          <w:color w:val="000000"/>
          <w:kern w:val="0"/>
          <w:sz w:val="32"/>
          <w:szCs w:val="32"/>
        </w:rPr>
      </w:pPr>
      <w:r>
        <w:rPr>
          <w:rFonts w:ascii="メイリオ" w:eastAsia="メイリオ" w:hAnsi="メイリオ" w:cs="ＭＳ 明朝" w:hint="eastAsia"/>
          <w:b/>
          <w:bCs/>
          <w:color w:val="000000"/>
          <w:kern w:val="0"/>
          <w:sz w:val="32"/>
          <w:szCs w:val="32"/>
        </w:rPr>
        <w:t>Ⅸ</w:t>
      </w:r>
      <w:r w:rsidR="00DA0E09">
        <w:rPr>
          <w:rFonts w:ascii="メイリオ" w:eastAsia="メイリオ" w:hAnsi="メイリオ" w:cs="ＭＳ 明朝" w:hint="eastAsia"/>
          <w:b/>
          <w:bCs/>
          <w:color w:val="000000"/>
          <w:kern w:val="0"/>
          <w:sz w:val="32"/>
          <w:szCs w:val="32"/>
        </w:rPr>
        <w:t xml:space="preserve">　</w:t>
      </w:r>
      <w:r>
        <w:rPr>
          <w:rFonts w:ascii="メイリオ" w:eastAsia="メイリオ" w:hAnsi="メイリオ" w:cs="ＭＳ 明朝" w:hint="eastAsia"/>
          <w:b/>
          <w:bCs/>
          <w:color w:val="000000"/>
          <w:kern w:val="0"/>
          <w:sz w:val="32"/>
          <w:szCs w:val="32"/>
        </w:rPr>
        <w:t>農林大学校 就農支援センター</w:t>
      </w:r>
    </w:p>
    <w:p w:rsidR="00DA0E09" w:rsidRDefault="00BC1635" w:rsidP="00DA0E09">
      <w:pPr>
        <w:rPr>
          <w:rFonts w:ascii="メイリオ" w:eastAsia="メイリオ" w:hAnsi="メイリオ"/>
          <w:b/>
          <w:sz w:val="28"/>
          <w:szCs w:val="20"/>
        </w:rPr>
      </w:pPr>
      <w:r>
        <w:rPr>
          <w:rFonts w:ascii="メイリオ" w:eastAsia="メイリオ" w:hAnsi="メイリオ" w:hint="eastAsia"/>
          <w:b/>
          <w:sz w:val="28"/>
          <w:szCs w:val="20"/>
        </w:rPr>
        <w:t>1</w:t>
      </w:r>
      <w:r w:rsidR="008549B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-318770</wp:posOffset>
                </wp:positionV>
                <wp:extent cx="2360930" cy="140335"/>
                <wp:effectExtent l="0" t="0" r="127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930" cy="14033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259.2pt;margin-top:-25.1pt;width:185.9pt;height:11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" fillcolor="#f60" stroked="f">
                <v:textbox inset="5.85pt,.7pt,5.85pt,.7pt"/>
              </v:rect>
            </w:pict>
          </mc:Fallback>
        </mc:AlternateContent>
      </w:r>
      <w:r w:rsidR="00DA0E09" w:rsidRPr="00F17982">
        <w:rPr>
          <w:rFonts w:ascii="メイリオ" w:eastAsia="メイリオ" w:hAnsi="メイリオ" w:hint="eastAsia"/>
          <w:b/>
          <w:sz w:val="28"/>
          <w:szCs w:val="20"/>
        </w:rPr>
        <w:t>．</w:t>
      </w:r>
      <w:r w:rsidR="00CB7001">
        <w:rPr>
          <w:rFonts w:ascii="メイリオ" w:eastAsia="メイリオ" w:hAnsi="メイリオ" w:hint="eastAsia"/>
          <w:b/>
          <w:sz w:val="28"/>
          <w:szCs w:val="20"/>
        </w:rPr>
        <w:t>特別研修「</w:t>
      </w:r>
      <w:r w:rsidR="007F3F3A">
        <w:rPr>
          <w:rFonts w:ascii="メイリオ" w:eastAsia="メイリオ" w:hAnsi="メイリオ" w:hint="eastAsia"/>
          <w:b/>
          <w:sz w:val="28"/>
          <w:szCs w:val="20"/>
        </w:rPr>
        <w:t>小型車両系(整地等)特別教育</w:t>
      </w:r>
      <w:r w:rsidR="00CB7001">
        <w:rPr>
          <w:rFonts w:ascii="メイリオ" w:eastAsia="メイリオ" w:hAnsi="メイリオ" w:hint="eastAsia"/>
          <w:b/>
          <w:sz w:val="28"/>
          <w:szCs w:val="20"/>
        </w:rPr>
        <w:t>」を開催</w:t>
      </w:r>
    </w:p>
    <w:p w:rsidR="00CB7001" w:rsidRDefault="007F3F3A" w:rsidP="00995C92">
      <w:pPr>
        <w:autoSpaceDE w:val="0"/>
        <w:autoSpaceDN w:val="0"/>
        <w:adjustRightInd w:val="0"/>
        <w:ind w:firstLineChars="100" w:firstLine="220"/>
        <w:jc w:val="left"/>
        <w:rPr>
          <w:rFonts w:ascii="Times New Roman"/>
          <w:kern w:val="0"/>
          <w:szCs w:val="22"/>
        </w:rPr>
      </w:pPr>
      <w:r>
        <w:rPr>
          <w:rFonts w:ascii="Times New Roman" w:hint="eastAsia"/>
          <w:kern w:val="0"/>
          <w:szCs w:val="22"/>
        </w:rPr>
        <w:t>12</w:t>
      </w:r>
      <w:r w:rsidR="00995C92" w:rsidRPr="00995C92">
        <w:rPr>
          <w:rFonts w:ascii="Times New Roman" w:hint="eastAsia"/>
          <w:kern w:val="0"/>
          <w:szCs w:val="22"/>
        </w:rPr>
        <w:t>月</w:t>
      </w:r>
      <w:r>
        <w:rPr>
          <w:rFonts w:ascii="Times New Roman" w:hint="eastAsia"/>
          <w:kern w:val="0"/>
          <w:szCs w:val="22"/>
        </w:rPr>
        <w:t>25</w:t>
      </w:r>
      <w:r w:rsidR="00BC1635">
        <w:rPr>
          <w:rFonts w:ascii="Times New Roman" w:hint="eastAsia"/>
          <w:kern w:val="0"/>
          <w:szCs w:val="22"/>
        </w:rPr>
        <w:t>日から</w:t>
      </w:r>
      <w:r>
        <w:rPr>
          <w:rFonts w:ascii="Times New Roman" w:hint="eastAsia"/>
          <w:kern w:val="0"/>
          <w:szCs w:val="22"/>
        </w:rPr>
        <w:t>26</w:t>
      </w:r>
      <w:r w:rsidR="00995C92" w:rsidRPr="00995C92">
        <w:rPr>
          <w:rFonts w:ascii="Times New Roman" w:hint="eastAsia"/>
          <w:kern w:val="0"/>
          <w:szCs w:val="22"/>
        </w:rPr>
        <w:t>日、</w:t>
      </w:r>
      <w:r w:rsidR="00CB7001">
        <w:rPr>
          <w:rFonts w:ascii="Times New Roman" w:hint="eastAsia"/>
          <w:kern w:val="0"/>
          <w:szCs w:val="22"/>
        </w:rPr>
        <w:t>就農支援センター</w:t>
      </w:r>
      <w:r w:rsidR="00995C92" w:rsidRPr="00995C92">
        <w:rPr>
          <w:rFonts w:ascii="Times New Roman" w:hint="eastAsia"/>
          <w:kern w:val="0"/>
          <w:szCs w:val="22"/>
        </w:rPr>
        <w:t>において、</w:t>
      </w:r>
      <w:r>
        <w:rPr>
          <w:rFonts w:ascii="Times New Roman" w:hint="eastAsia"/>
          <w:kern w:val="0"/>
          <w:szCs w:val="22"/>
        </w:rPr>
        <w:t>パワーショベルを</w:t>
      </w:r>
      <w:r w:rsidR="006C1AF5">
        <w:rPr>
          <w:rFonts w:ascii="Times New Roman" w:hint="eastAsia"/>
          <w:kern w:val="0"/>
          <w:szCs w:val="22"/>
        </w:rPr>
        <w:t>操作</w:t>
      </w:r>
      <w:r>
        <w:rPr>
          <w:rFonts w:ascii="Times New Roman" w:hint="eastAsia"/>
          <w:kern w:val="0"/>
          <w:szCs w:val="22"/>
        </w:rPr>
        <w:t>するために必要となる資格を取得するための</w:t>
      </w:r>
      <w:r w:rsidR="00CB7001" w:rsidRPr="00CB7001">
        <w:rPr>
          <w:rFonts w:ascii="Century" w:hAnsi="Century" w:hint="eastAsia"/>
        </w:rPr>
        <w:t>特別研修「</w:t>
      </w:r>
      <w:r>
        <w:rPr>
          <w:rFonts w:ascii="Century" w:hAnsi="Century" w:hint="eastAsia"/>
        </w:rPr>
        <w:t>小型車両系</w:t>
      </w:r>
      <w:r>
        <w:rPr>
          <w:rFonts w:ascii="Century" w:hAnsi="Century" w:hint="eastAsia"/>
        </w:rPr>
        <w:t>(</w:t>
      </w:r>
      <w:r>
        <w:rPr>
          <w:rFonts w:ascii="Century" w:hAnsi="Century" w:hint="eastAsia"/>
        </w:rPr>
        <w:t>整地等</w:t>
      </w:r>
      <w:r>
        <w:rPr>
          <w:rFonts w:ascii="Century" w:hAnsi="Century" w:hint="eastAsia"/>
        </w:rPr>
        <w:t>)</w:t>
      </w:r>
      <w:r>
        <w:rPr>
          <w:rFonts w:ascii="Century" w:hAnsi="Century" w:hint="eastAsia"/>
        </w:rPr>
        <w:t>機体質量</w:t>
      </w:r>
      <w:r>
        <w:rPr>
          <w:rFonts w:ascii="Century" w:hAnsi="Century" w:hint="eastAsia"/>
        </w:rPr>
        <w:t>3t</w:t>
      </w:r>
      <w:r>
        <w:rPr>
          <w:rFonts w:ascii="Century" w:hAnsi="Century" w:hint="eastAsia"/>
        </w:rPr>
        <w:t>未満　特別教育</w:t>
      </w:r>
      <w:r w:rsidR="00CB7001" w:rsidRPr="00CB7001">
        <w:rPr>
          <w:rFonts w:ascii="Century" w:hAnsi="Century" w:hint="eastAsia"/>
        </w:rPr>
        <w:t>」</w:t>
      </w:r>
      <w:r w:rsidR="00CB7001">
        <w:rPr>
          <w:rFonts w:ascii="Times New Roman" w:hint="eastAsia"/>
          <w:kern w:val="0"/>
          <w:szCs w:val="22"/>
        </w:rPr>
        <w:t>を実施した</w:t>
      </w:r>
      <w:r w:rsidR="00995C92" w:rsidRPr="00995C92">
        <w:rPr>
          <w:rFonts w:ascii="Times New Roman" w:hint="eastAsia"/>
          <w:kern w:val="0"/>
          <w:szCs w:val="22"/>
        </w:rPr>
        <w:t>。</w:t>
      </w:r>
      <w:r w:rsidR="00CB7001">
        <w:rPr>
          <w:rFonts w:ascii="Times New Roman" w:hint="eastAsia"/>
          <w:kern w:val="0"/>
          <w:szCs w:val="22"/>
        </w:rPr>
        <w:t>この特別研修には社会人課程と技術修得研修の研修生</w:t>
      </w:r>
      <w:r>
        <w:rPr>
          <w:rFonts w:ascii="Times New Roman" w:hint="eastAsia"/>
          <w:kern w:val="0"/>
          <w:szCs w:val="22"/>
        </w:rPr>
        <w:t>ら</w:t>
      </w:r>
      <w:r w:rsidR="0031221D">
        <w:rPr>
          <w:rFonts w:ascii="Times New Roman" w:hint="eastAsia"/>
          <w:kern w:val="0"/>
          <w:szCs w:val="22"/>
        </w:rPr>
        <w:t>1</w:t>
      </w:r>
      <w:r>
        <w:rPr>
          <w:rFonts w:ascii="Times New Roman" w:hint="eastAsia"/>
          <w:kern w:val="0"/>
          <w:szCs w:val="22"/>
        </w:rPr>
        <w:t>2</w:t>
      </w:r>
      <w:r w:rsidR="00CB7001">
        <w:rPr>
          <w:rFonts w:ascii="Times New Roman" w:hint="eastAsia"/>
          <w:kern w:val="0"/>
          <w:szCs w:val="22"/>
        </w:rPr>
        <w:t>名が</w:t>
      </w:r>
      <w:r w:rsidR="00BC1635">
        <w:rPr>
          <w:rFonts w:ascii="Times New Roman" w:hint="eastAsia"/>
          <w:kern w:val="0"/>
          <w:szCs w:val="22"/>
        </w:rPr>
        <w:t>参加</w:t>
      </w:r>
      <w:r w:rsidR="00CB7001">
        <w:rPr>
          <w:rFonts w:ascii="Times New Roman" w:hint="eastAsia"/>
          <w:kern w:val="0"/>
          <w:szCs w:val="22"/>
        </w:rPr>
        <w:t>した。</w:t>
      </w:r>
    </w:p>
    <w:p w:rsidR="000A30BB" w:rsidRDefault="00750C48" w:rsidP="0031221D">
      <w:pPr>
        <w:ind w:right="28"/>
        <w:rPr>
          <w:rFonts w:hAnsi="ＭＳ 明朝" w:cs="ＭＳ 明朝"/>
          <w:color w:val="000000"/>
          <w:kern w:val="0"/>
          <w:szCs w:val="22"/>
        </w:rPr>
      </w:pPr>
      <w:r>
        <w:rPr>
          <w:rFonts w:hAnsi="ＭＳ 明朝" w:cs="ＭＳ 明朝" w:hint="eastAsia"/>
          <w:color w:val="000000"/>
          <w:kern w:val="0"/>
          <w:szCs w:val="22"/>
        </w:rPr>
        <w:t xml:space="preserve">　</w:t>
      </w:r>
      <w:r w:rsidR="000A30BB">
        <w:rPr>
          <w:rFonts w:hAnsi="ＭＳ 明朝" w:cs="ＭＳ 明朝" w:hint="eastAsia"/>
          <w:color w:val="000000"/>
          <w:kern w:val="0"/>
          <w:szCs w:val="22"/>
        </w:rPr>
        <w:t>1日目</w:t>
      </w:r>
      <w:r w:rsidR="007F3F3A">
        <w:rPr>
          <w:rFonts w:hAnsi="ＭＳ 明朝" w:cs="ＭＳ 明朝" w:hint="eastAsia"/>
          <w:color w:val="000000"/>
          <w:kern w:val="0"/>
          <w:szCs w:val="22"/>
        </w:rPr>
        <w:t>日は、パワーショベル等に関する法規、構造、操作、</w:t>
      </w:r>
      <w:r w:rsidR="000A30BB">
        <w:rPr>
          <w:rFonts w:hAnsi="ＭＳ 明朝" w:cs="ＭＳ 明朝" w:hint="eastAsia"/>
          <w:color w:val="000000"/>
          <w:kern w:val="0"/>
          <w:szCs w:val="22"/>
        </w:rPr>
        <w:t>安全使用などの学科講習を受けた。</w:t>
      </w:r>
    </w:p>
    <w:p w:rsidR="00DA0E09" w:rsidRDefault="000A30BB" w:rsidP="000A30BB">
      <w:pPr>
        <w:ind w:right="28" w:firstLineChars="100" w:firstLine="220"/>
        <w:rPr>
          <w:rFonts w:hAnsi="ＭＳ 明朝" w:cs="ＭＳ 明朝"/>
          <w:color w:val="000000"/>
          <w:kern w:val="0"/>
          <w:szCs w:val="22"/>
        </w:rPr>
      </w:pPr>
      <w:r>
        <w:rPr>
          <w:rFonts w:hAnsi="ＭＳ 明朝" w:cs="ＭＳ 明朝" w:hint="eastAsia"/>
          <w:color w:val="000000"/>
          <w:kern w:val="0"/>
          <w:szCs w:val="22"/>
        </w:rPr>
        <w:t>2日目は、実際に</w:t>
      </w:r>
      <w:r w:rsidR="00BC1635" w:rsidRPr="000A30BB">
        <w:rPr>
          <w:rFonts w:hAnsi="ＭＳ 明朝" w:cs="ＭＳ 明朝" w:hint="eastAsia"/>
          <w:color w:val="000000"/>
          <w:kern w:val="0"/>
          <w:szCs w:val="22"/>
        </w:rPr>
        <w:t>パワーショベル</w:t>
      </w:r>
      <w:r w:rsidR="00BC1635">
        <w:rPr>
          <w:rFonts w:hAnsi="ＭＳ 明朝" w:cs="ＭＳ 明朝" w:hint="eastAsia"/>
          <w:color w:val="000000"/>
          <w:kern w:val="0"/>
          <w:szCs w:val="22"/>
        </w:rPr>
        <w:t>を</w:t>
      </w:r>
      <w:r w:rsidR="00BC1635" w:rsidRPr="000A30BB">
        <w:rPr>
          <w:rFonts w:hAnsi="ＭＳ 明朝" w:cs="ＭＳ 明朝" w:hint="eastAsia"/>
          <w:color w:val="000000"/>
          <w:kern w:val="0"/>
          <w:szCs w:val="22"/>
        </w:rPr>
        <w:t>操作</w:t>
      </w:r>
      <w:r w:rsidR="00BC1635">
        <w:rPr>
          <w:rFonts w:hAnsi="ＭＳ 明朝" w:cs="ＭＳ 明朝" w:hint="eastAsia"/>
          <w:color w:val="000000"/>
          <w:kern w:val="0"/>
          <w:szCs w:val="22"/>
        </w:rPr>
        <w:t>し</w:t>
      </w:r>
      <w:r w:rsidR="00246FFD">
        <w:rPr>
          <w:rFonts w:hAnsi="ＭＳ 明朝" w:cs="ＭＳ 明朝" w:hint="eastAsia"/>
          <w:color w:val="000000"/>
          <w:kern w:val="0"/>
          <w:szCs w:val="22"/>
        </w:rPr>
        <w:t>て、地面の掘削や整地、土の積み込みなどを行った</w:t>
      </w:r>
      <w:r>
        <w:rPr>
          <w:rFonts w:hAnsi="ＭＳ 明朝" w:cs="ＭＳ 明朝" w:hint="eastAsia"/>
          <w:color w:val="000000"/>
          <w:kern w:val="0"/>
          <w:szCs w:val="22"/>
        </w:rPr>
        <w:t>。</w:t>
      </w:r>
    </w:p>
    <w:p w:rsidR="000A30BB" w:rsidRDefault="000A30BB" w:rsidP="000A30BB">
      <w:pPr>
        <w:ind w:right="28" w:firstLineChars="100" w:firstLine="220"/>
        <w:rPr>
          <w:rFonts w:hAnsi="ＭＳ 明朝" w:cs="ＭＳ 明朝"/>
          <w:color w:val="000000"/>
          <w:kern w:val="0"/>
          <w:szCs w:val="22"/>
        </w:rPr>
      </w:pPr>
      <w:r>
        <w:rPr>
          <w:rFonts w:hAnsi="ＭＳ 明朝" w:cs="ＭＳ 明朝" w:hint="eastAsia"/>
          <w:color w:val="000000"/>
          <w:kern w:val="0"/>
          <w:szCs w:val="22"/>
        </w:rPr>
        <w:t>受講生は、慣れない機械の操作に苦労しつつも</w:t>
      </w:r>
      <w:r w:rsidR="00545792">
        <w:rPr>
          <w:rFonts w:hAnsi="ＭＳ 明朝" w:cs="ＭＳ 明朝" w:hint="eastAsia"/>
          <w:color w:val="000000"/>
          <w:kern w:val="0"/>
          <w:szCs w:val="22"/>
        </w:rPr>
        <w:t>、次第に上達し操作に自信も出てきた様子</w:t>
      </w:r>
      <w:r w:rsidR="00BC1635">
        <w:rPr>
          <w:rFonts w:hAnsi="ＭＳ 明朝" w:cs="ＭＳ 明朝" w:hint="eastAsia"/>
          <w:color w:val="000000"/>
          <w:kern w:val="0"/>
          <w:szCs w:val="22"/>
        </w:rPr>
        <w:t>で、参加者全員が運転資格を取得することができた</w:t>
      </w:r>
      <w:r w:rsidR="005667F3">
        <w:rPr>
          <w:rFonts w:hAnsi="ＭＳ 明朝" w:cs="ＭＳ 明朝" w:hint="eastAsia"/>
          <w:color w:val="000000"/>
          <w:kern w:val="0"/>
          <w:szCs w:val="22"/>
        </w:rPr>
        <w:t>。</w:t>
      </w:r>
    </w:p>
    <w:p w:rsidR="0031221D" w:rsidRPr="00DA0E09" w:rsidRDefault="0031221D" w:rsidP="0031221D">
      <w:pPr>
        <w:ind w:right="28"/>
        <w:rPr>
          <w:rFonts w:hAnsi="ＭＳ 明朝"/>
          <w:szCs w:val="22"/>
        </w:rPr>
      </w:pPr>
      <w:r>
        <w:rPr>
          <w:rFonts w:hAnsi="ＭＳ 明朝"/>
          <w:noProof/>
          <w:szCs w:val="22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17DA8A20" wp14:editId="35F19F4E">
                <wp:simplePos x="0" y="0"/>
                <wp:positionH relativeFrom="column">
                  <wp:posOffset>-629920</wp:posOffset>
                </wp:positionH>
                <wp:positionV relativeFrom="paragraph">
                  <wp:posOffset>624205</wp:posOffset>
                </wp:positionV>
                <wp:extent cx="6900545" cy="2933065"/>
                <wp:effectExtent l="0" t="0" r="14605" b="19685"/>
                <wp:wrapSquare wrapText="bothSides"/>
                <wp:docPr id="10" name="キャンバス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548DD4"/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34095" y="2410294"/>
                            <a:ext cx="1927712" cy="24888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E36C0A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1635" w:rsidRPr="00F94821" w:rsidRDefault="00BC1635" w:rsidP="0087631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Cs w:val="2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2"/>
                                </w:rPr>
                                <w:t>学科講習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81004" y="107994"/>
                            <a:ext cx="26352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E36C0A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1635" w:rsidRPr="00F94821" w:rsidRDefault="00BC1635" w:rsidP="00E55741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sp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1" y="2373174"/>
                            <a:ext cx="1927225" cy="24828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E36C0A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1635" w:rsidRDefault="00BC1635" w:rsidP="0087631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ＭＳ 明朝" w:eastAsia="ＭＳ ゴシック" w:hAnsi="ＭＳ ゴシック" w:cs="Times New Roman" w:hint="eastAsia"/>
                                  <w:kern w:val="2"/>
                                  <w:sz w:val="22"/>
                                  <w:szCs w:val="22"/>
                                </w:rPr>
                                <w:t>パワーショベル操作実習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9377" y="367074"/>
                            <a:ext cx="2810500" cy="1871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079" y="367074"/>
                            <a:ext cx="3297604" cy="187163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10" o:spid="_x0000_s1026" editas="canvas" style="position:absolute;left:0;text-align:left;margin-left:-49.6pt;margin-top:49.15pt;width:543.35pt;height:230.95pt;z-index:251672576" coordsize="69005,293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005;height:29330;visibility:visible;mso-wrap-style:square" stroked="t" strokecolor="#548dd4">
                  <v:fill o:detectmouseclick="t"/>
                  <v:stroke dashstyle="dash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340;top:24102;width:19278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lUsQA&#10;AADaAAAADwAAAGRycy9kb3ducmV2LnhtbESPQWvCQBSE74L/YXmF3nRTKWmTuopVFKF6qAk9P7Kv&#10;SWj2bZpdTfz33YLgcZiZb5j5cjCNuFDnassKnqYRCOLC6ppLBXm2nbyCcB5ZY2OZFFzJwXIxHs0x&#10;1bbnT7qcfCkChF2KCirv21RKV1Rk0E1tSxy8b9sZ9EF2pdQd9gFuGjmLolgarDksVNjSuqLi53Q2&#10;Cmab5/4ji7/y5Op3eKCX5P3XHJV6fBhWbyA8Df4evrX3WkEM/1fCD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qZVLEAAAA2gAAAA8AAAAAAAAAAAAAAAAAmAIAAGRycy9k&#10;b3ducmV2LnhtbFBLBQYAAAAABAAEAPUAAACJAwAAAAA=&#10;" filled="f" strokecolor="#e36c0a">
                  <v:stroke dashstyle="dash"/>
                  <v:textbox inset="5.85pt,.7pt,5.85pt,.7pt">
                    <w:txbxContent>
                      <w:p w:rsidR="00BC1635" w:rsidRPr="00F94821" w:rsidRDefault="00BC1635" w:rsidP="0087631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Cs w:val="2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2"/>
                          </w:rPr>
                          <w:t>学科講習</w:t>
                        </w:r>
                      </w:p>
                    </w:txbxContent>
                  </v:textbox>
                </v:shape>
                <v:shape id="Text Box 5" o:spid="_x0000_s1029" type="#_x0000_t202" style="position:absolute;left:18810;top:1079;width:2635;height:25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FnMQA&#10;AADaAAAADwAAAGRycy9kb3ducmV2LnhtbESPQWvCQBSE74X+h+UVvBTdKNRKdJVSKBRKD0bT80v2&#10;mUSzb+Pu1sR/7wqFHoeZ+YZZbQbTigs531hWMJ0kIIhLqxuuFOx3H+MFCB+QNbaWScGVPGzWjw8r&#10;TLXteUuXLFQiQtinqKAOoUul9GVNBv3EdsTRO1hnMETpKqkd9hFuWjlLkrk02HBcqLGj95rKU/Zr&#10;FBzzgn7yq+ufi++X4jy0RaKzL6VGT8PbEkSgIfyH/9qfWsEr3K/EG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hZzEAAAA2gAAAA8AAAAAAAAAAAAAAAAAmAIAAGRycy9k&#10;b3ducmV2LnhtbFBLBQYAAAAABAAEAPUAAACJAwAAAAA=&#10;" filled="f" stroked="f" strokecolor="#e36c0a">
                  <v:stroke dashstyle="dash"/>
                  <v:textbox style="mso-fit-shape-to-text:t" inset="5.85pt,.7pt,5.85pt,.7pt">
                    <w:txbxContent>
                      <w:p w:rsidR="00BC1635" w:rsidRPr="00F94821" w:rsidRDefault="00BC1635" w:rsidP="00E55741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" o:spid="_x0000_s1030" type="#_x0000_t202" style="position:absolute;left:40376;top:23731;width:19272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xIMQA&#10;AADaAAAADwAAAGRycy9kb3ducmV2LnhtbESPQWvCQBSE74L/YXmF3uqmUrSJWcUqFaHtoTF4fmSf&#10;STD7Ns1uTfz3XaHgcZiZb5h0NZhGXKhztWUFz5MIBHFhdc2lgvzw/vQKwnlkjY1lUnAlB6vleJRi&#10;om3P33TJfCkChF2CCirv20RKV1Rk0E1sSxy8k+0M+iC7UuoO+wA3jZxG0UwarDksVNjSpqLinP0a&#10;BdPtS/9xmB3z+Op3+Enz+O3HfCn1+DCsFyA8Df4e/m/vtYIYblfCD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18SDEAAAA2gAAAA8AAAAAAAAAAAAAAAAAmAIAAGRycy9k&#10;b3ducmV2LnhtbFBLBQYAAAAABAAEAPUAAACJAwAAAAA=&#10;" filled="f" strokecolor="#e36c0a">
                  <v:stroke dashstyle="dash"/>
                  <v:textbox inset="5.85pt,.7pt,5.85pt,.7pt">
                    <w:txbxContent>
                      <w:p w:rsidR="00BC1635" w:rsidRDefault="00BC1635" w:rsidP="00876313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ＭＳ 明朝" w:eastAsia="ＭＳ ゴシック" w:hAnsi="ＭＳ ゴシック" w:cs="Times New Roman" w:hint="eastAsia"/>
                            <w:kern w:val="2"/>
                            <w:sz w:val="22"/>
                            <w:szCs w:val="22"/>
                          </w:rPr>
                          <w:t>パワーショベル操作実習</w:t>
                        </w:r>
                      </w:p>
                    </w:txbxContent>
                  </v:textbox>
                </v:shape>
                <v:shape id="図 2" o:spid="_x0000_s1031" type="#_x0000_t75" style="position:absolute;left:2393;top:3670;width:28105;height:1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8erBAAAA2gAAAA8AAABkcnMvZG93bnJldi54bWxEj82qwjAUhPeC7xCO4EY0VUSkGkXkCoK4&#10;8AfcHptjW21OSpNb69sbQXA5zMw3zHzZmELUVLncsoLhIAJBnFidc6rgfNr0pyCcR9ZYWCYFL3Kw&#10;XLRbc4y1ffKB6qNPRYCwi1FB5n0ZS+mSjAy6gS2Jg3ezlUEfZJVKXeEzwE0hR1E0kQZzDgsZlrTO&#10;KHkc/40CW7x2901T1/sLPVbXv3FvmJ97SnU7zWoGwlPjf+Fve6sVjOBzJdwAu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b8erBAAAA2gAAAA8AAAAAAAAAAAAAAAAAnwIA&#10;AGRycy9kb3ducmV2LnhtbFBLBQYAAAAABAAEAPcAAACNAwAAAAA=&#10;">
                  <v:imagedata r:id="rId11" o:title=""/>
                  <v:path arrowok="t"/>
                </v:shape>
                <v:shape id="図 1" o:spid="_x0000_s1032" type="#_x0000_t75" style="position:absolute;left:34000;top:3670;width:32976;height:1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B9++AAAA2gAAAA8AAABkcnMvZG93bnJldi54bWxET02LwjAQvS/4H8IIXhZN18OyVqOIIOzV&#10;uovXsRmbYjNpk1jrvzfCwp6Gx/uc1WawjejJh9qxgo9ZBoK4dLrmSsHPcT/9AhEissbGMSl4UIDN&#10;evS2wly7Ox+oL2IlUgiHHBWYGNtcylAashhmriVO3MV5izFBX0nt8Z7CbSPnWfYpLdacGgy2tDNU&#10;XoubVXDoFt1vdNXufY6nzt/OhTF9odRkPGyXICIN8V/85/7WaT68XnlduX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KiB9++AAAA2gAAAA8AAAAAAAAAAAAAAAAAnwIAAGRy&#10;cy9kb3ducmV2LnhtbFBLBQYAAAAABAAEAPcAAACKAwAAAAA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hAnsi="ＭＳ 明朝" w:cs="ＭＳ 明朝" w:hint="eastAsia"/>
          <w:color w:val="000000"/>
          <w:kern w:val="0"/>
          <w:szCs w:val="22"/>
        </w:rPr>
        <w:t xml:space="preserve">　</w:t>
      </w:r>
      <w:r w:rsidR="000A30BB">
        <w:rPr>
          <w:rFonts w:hAnsi="ＭＳ 明朝" w:cs="ＭＳ 明朝" w:hint="eastAsia"/>
          <w:color w:val="000000"/>
          <w:kern w:val="0"/>
          <w:szCs w:val="22"/>
        </w:rPr>
        <w:t>パワーショベルなどの建設機械は、</w:t>
      </w:r>
      <w:r w:rsidR="006C1AF5">
        <w:rPr>
          <w:rFonts w:hAnsi="ＭＳ 明朝" w:cs="ＭＳ 明朝" w:hint="eastAsia"/>
          <w:color w:val="000000"/>
          <w:kern w:val="0"/>
          <w:szCs w:val="22"/>
        </w:rPr>
        <w:t>農作業の大幅な</w:t>
      </w:r>
      <w:r w:rsidR="000A30BB">
        <w:rPr>
          <w:rFonts w:hAnsi="ＭＳ 明朝" w:cs="ＭＳ 明朝" w:hint="eastAsia"/>
          <w:color w:val="000000"/>
          <w:kern w:val="0"/>
          <w:szCs w:val="22"/>
        </w:rPr>
        <w:t>省力化が期待できるため、</w:t>
      </w:r>
      <w:r w:rsidR="006C1AF5">
        <w:rPr>
          <w:rFonts w:hAnsi="ＭＳ 明朝" w:cs="ＭＳ 明朝" w:hint="eastAsia"/>
          <w:color w:val="000000"/>
          <w:kern w:val="0"/>
          <w:szCs w:val="22"/>
        </w:rPr>
        <w:t>安全第一で</w:t>
      </w:r>
      <w:r w:rsidR="000A30BB">
        <w:rPr>
          <w:rFonts w:hAnsi="ＭＳ 明朝" w:cs="ＭＳ 明朝" w:hint="eastAsia"/>
          <w:color w:val="000000"/>
          <w:kern w:val="0"/>
          <w:szCs w:val="22"/>
        </w:rPr>
        <w:t>事故防止に努めながら</w:t>
      </w:r>
      <w:r w:rsidR="006C1AF5">
        <w:rPr>
          <w:rFonts w:hAnsi="ＭＳ 明朝" w:cs="ＭＳ 明朝" w:hint="eastAsia"/>
          <w:color w:val="000000"/>
          <w:kern w:val="0"/>
          <w:szCs w:val="22"/>
        </w:rPr>
        <w:t>農作業の効率化を図って欲しい</w:t>
      </w:r>
      <w:bookmarkStart w:id="0" w:name="_GoBack"/>
      <w:bookmarkEnd w:id="0"/>
      <w:r w:rsidR="000A30BB">
        <w:rPr>
          <w:rFonts w:hAnsi="ＭＳ 明朝" w:cs="ＭＳ 明朝" w:hint="eastAsia"/>
          <w:color w:val="000000"/>
          <w:kern w:val="0"/>
          <w:szCs w:val="22"/>
        </w:rPr>
        <w:t>。</w:t>
      </w:r>
    </w:p>
    <w:p w:rsidR="00DA0E09" w:rsidRPr="00DA0E09" w:rsidRDefault="00DA0E09" w:rsidP="00A325FE">
      <w:pPr>
        <w:overflowPunct w:val="0"/>
        <w:textAlignment w:val="baseline"/>
        <w:rPr>
          <w:rFonts w:hAnsi="ＭＳ 明朝"/>
          <w:szCs w:val="22"/>
        </w:rPr>
      </w:pPr>
    </w:p>
    <w:sectPr w:rsidR="00DA0E09" w:rsidRPr="00DA0E09" w:rsidSect="00BF129F">
      <w:footerReference w:type="default" r:id="rId13"/>
      <w:pgSz w:w="11906" w:h="16838" w:code="9"/>
      <w:pgMar w:top="907" w:right="1474" w:bottom="1134" w:left="1474" w:header="397" w:footer="397" w:gutter="0"/>
      <w:pgNumType w:fmt="numberInDash" w:start="1"/>
      <w:cols w:space="425"/>
      <w:titlePg/>
      <w:docGrid w:type="lines" w:linePitch="3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635" w:rsidRDefault="00BC1635">
      <w:r>
        <w:separator/>
      </w:r>
    </w:p>
  </w:endnote>
  <w:endnote w:type="continuationSeparator" w:id="0">
    <w:p w:rsidR="00BC1635" w:rsidRDefault="00BC1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635" w:rsidRDefault="00BC163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Pr="009E2C82">
      <w:rPr>
        <w:noProof/>
        <w:lang w:val="ja-JP"/>
      </w:rPr>
      <w:t>-</w:t>
    </w:r>
    <w:r>
      <w:rPr>
        <w:noProof/>
      </w:rPr>
      <w:t xml:space="preserve"> 2 -</w:t>
    </w:r>
    <w:r>
      <w:fldChar w:fldCharType="end"/>
    </w:r>
  </w:p>
  <w:p w:rsidR="00BC1635" w:rsidRDefault="00BC163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635" w:rsidRDefault="00BC1635">
      <w:r>
        <w:separator/>
      </w:r>
    </w:p>
  </w:footnote>
  <w:footnote w:type="continuationSeparator" w:id="0">
    <w:p w:rsidR="00BC1635" w:rsidRDefault="00BC1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4163"/>
    <w:multiLevelType w:val="hybridMultilevel"/>
    <w:tmpl w:val="EB7813EE"/>
    <w:lvl w:ilvl="0" w:tplc="3380FBF0">
      <w:start w:val="1"/>
      <w:numFmt w:val="decimalFullWidth"/>
      <w:lvlText w:val="%1．"/>
      <w:lvlJc w:val="left"/>
      <w:pPr>
        <w:ind w:left="570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57C6C58"/>
    <w:multiLevelType w:val="hybridMultilevel"/>
    <w:tmpl w:val="964200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69D323C"/>
    <w:multiLevelType w:val="hybridMultilevel"/>
    <w:tmpl w:val="E5AA593C"/>
    <w:lvl w:ilvl="0" w:tplc="7F685FD4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>
    <w:nsid w:val="20E47369"/>
    <w:multiLevelType w:val="hybridMultilevel"/>
    <w:tmpl w:val="FBCC4E60"/>
    <w:lvl w:ilvl="0" w:tplc="0566595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>
    <w:nsid w:val="216B2D28"/>
    <w:multiLevelType w:val="hybridMultilevel"/>
    <w:tmpl w:val="600AB602"/>
    <w:lvl w:ilvl="0" w:tplc="9C62F84E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>
    <w:nsid w:val="27911FEF"/>
    <w:multiLevelType w:val="hybridMultilevel"/>
    <w:tmpl w:val="A01CD916"/>
    <w:lvl w:ilvl="0" w:tplc="DB48EEE6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>
    <w:nsid w:val="28D4025A"/>
    <w:multiLevelType w:val="hybridMultilevel"/>
    <w:tmpl w:val="096250DE"/>
    <w:lvl w:ilvl="0" w:tplc="3E582830">
      <w:start w:val="3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>
    <w:nsid w:val="29097CAB"/>
    <w:multiLevelType w:val="hybridMultilevel"/>
    <w:tmpl w:val="D76CC8F6"/>
    <w:lvl w:ilvl="0" w:tplc="6234CC44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2CE629C4"/>
    <w:multiLevelType w:val="hybridMultilevel"/>
    <w:tmpl w:val="A5FAF434"/>
    <w:lvl w:ilvl="0" w:tplc="850C7EBE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>
    <w:nsid w:val="318743E8"/>
    <w:multiLevelType w:val="hybridMultilevel"/>
    <w:tmpl w:val="628ABAEC"/>
    <w:lvl w:ilvl="0" w:tplc="8BD4E47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3BC70604"/>
    <w:multiLevelType w:val="hybridMultilevel"/>
    <w:tmpl w:val="E7E0066C"/>
    <w:lvl w:ilvl="0" w:tplc="0E3A0A3C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>
    <w:nsid w:val="3F9A41C4"/>
    <w:multiLevelType w:val="hybridMultilevel"/>
    <w:tmpl w:val="7B3E894E"/>
    <w:lvl w:ilvl="0" w:tplc="BF48DB6C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>
    <w:nsid w:val="419003DC"/>
    <w:multiLevelType w:val="hybridMultilevel"/>
    <w:tmpl w:val="36ACE6F6"/>
    <w:lvl w:ilvl="0" w:tplc="A78C2412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3">
    <w:nsid w:val="43F53DCD"/>
    <w:multiLevelType w:val="hybridMultilevel"/>
    <w:tmpl w:val="38D47D08"/>
    <w:lvl w:ilvl="0" w:tplc="0E5C5A14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4">
    <w:nsid w:val="4ADE68A2"/>
    <w:multiLevelType w:val="hybridMultilevel"/>
    <w:tmpl w:val="E86C2594"/>
    <w:lvl w:ilvl="0" w:tplc="17B02608">
      <w:start w:val="3"/>
      <w:numFmt w:val="decimalFullWidth"/>
      <w:lvlText w:val="%1．"/>
      <w:lvlJc w:val="left"/>
      <w:pPr>
        <w:ind w:left="720" w:hanging="48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5">
    <w:nsid w:val="4B4E3DF8"/>
    <w:multiLevelType w:val="hybridMultilevel"/>
    <w:tmpl w:val="9B66386A"/>
    <w:lvl w:ilvl="0" w:tplc="D1E4999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54D778A0"/>
    <w:multiLevelType w:val="hybridMultilevel"/>
    <w:tmpl w:val="B798BF4A"/>
    <w:lvl w:ilvl="0" w:tplc="56B4910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AFB0E1B"/>
    <w:multiLevelType w:val="hybridMultilevel"/>
    <w:tmpl w:val="37F40724"/>
    <w:lvl w:ilvl="0" w:tplc="F6BAE0DE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8">
    <w:nsid w:val="7AFD1536"/>
    <w:multiLevelType w:val="hybridMultilevel"/>
    <w:tmpl w:val="EC66A4DC"/>
    <w:lvl w:ilvl="0" w:tplc="F76A427E">
      <w:start w:val="1"/>
      <w:numFmt w:val="decimalFullWidth"/>
      <w:lvlText w:val="%1．"/>
      <w:lvlJc w:val="left"/>
      <w:pPr>
        <w:ind w:left="862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-11" w:hanging="420"/>
      </w:pPr>
    </w:lvl>
    <w:lvl w:ilvl="2" w:tplc="04090011" w:tentative="1">
      <w:start w:val="1"/>
      <w:numFmt w:val="decimalEnclosedCircle"/>
      <w:lvlText w:val="%3"/>
      <w:lvlJc w:val="left"/>
      <w:pPr>
        <w:ind w:left="409" w:hanging="420"/>
      </w:pPr>
    </w:lvl>
    <w:lvl w:ilvl="3" w:tplc="0409000F" w:tentative="1">
      <w:start w:val="1"/>
      <w:numFmt w:val="decimal"/>
      <w:lvlText w:val="%4."/>
      <w:lvlJc w:val="left"/>
      <w:pPr>
        <w:ind w:left="829" w:hanging="420"/>
      </w:pPr>
    </w:lvl>
    <w:lvl w:ilvl="4" w:tplc="04090017" w:tentative="1">
      <w:start w:val="1"/>
      <w:numFmt w:val="aiueoFullWidth"/>
      <w:lvlText w:val="(%5)"/>
      <w:lvlJc w:val="left"/>
      <w:pPr>
        <w:ind w:left="1249" w:hanging="420"/>
      </w:pPr>
    </w:lvl>
    <w:lvl w:ilvl="5" w:tplc="04090011" w:tentative="1">
      <w:start w:val="1"/>
      <w:numFmt w:val="decimalEnclosedCircle"/>
      <w:lvlText w:val="%6"/>
      <w:lvlJc w:val="left"/>
      <w:pPr>
        <w:ind w:left="1669" w:hanging="420"/>
      </w:pPr>
    </w:lvl>
    <w:lvl w:ilvl="6" w:tplc="0409000F" w:tentative="1">
      <w:start w:val="1"/>
      <w:numFmt w:val="decimal"/>
      <w:lvlText w:val="%7."/>
      <w:lvlJc w:val="left"/>
      <w:pPr>
        <w:ind w:left="2089" w:hanging="420"/>
      </w:pPr>
    </w:lvl>
    <w:lvl w:ilvl="7" w:tplc="04090017" w:tentative="1">
      <w:start w:val="1"/>
      <w:numFmt w:val="aiueoFullWidth"/>
      <w:lvlText w:val="(%8)"/>
      <w:lvlJc w:val="left"/>
      <w:pPr>
        <w:ind w:left="2509" w:hanging="420"/>
      </w:pPr>
    </w:lvl>
    <w:lvl w:ilvl="8" w:tplc="04090011" w:tentative="1">
      <w:start w:val="1"/>
      <w:numFmt w:val="decimalEnclosedCircle"/>
      <w:lvlText w:val="%9"/>
      <w:lvlJc w:val="left"/>
      <w:pPr>
        <w:ind w:left="2929" w:hanging="420"/>
      </w:pPr>
    </w:lvl>
  </w:abstractNum>
  <w:abstractNum w:abstractNumId="19">
    <w:nsid w:val="7B831B4E"/>
    <w:multiLevelType w:val="hybridMultilevel"/>
    <w:tmpl w:val="45C29626"/>
    <w:lvl w:ilvl="0" w:tplc="8E76BF4C">
      <w:start w:val="5"/>
      <w:numFmt w:val="decimalFullWidth"/>
      <w:lvlText w:val="%1．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7B971468"/>
    <w:multiLevelType w:val="hybridMultilevel"/>
    <w:tmpl w:val="7F7AD5C2"/>
    <w:lvl w:ilvl="0" w:tplc="45F8CF1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8"/>
  </w:num>
  <w:num w:numId="4">
    <w:abstractNumId w:val="20"/>
  </w:num>
  <w:num w:numId="5">
    <w:abstractNumId w:val="10"/>
  </w:num>
  <w:num w:numId="6">
    <w:abstractNumId w:val="6"/>
  </w:num>
  <w:num w:numId="7">
    <w:abstractNumId w:val="16"/>
  </w:num>
  <w:num w:numId="8">
    <w:abstractNumId w:val="1"/>
  </w:num>
  <w:num w:numId="9">
    <w:abstractNumId w:val="17"/>
  </w:num>
  <w:num w:numId="10">
    <w:abstractNumId w:val="2"/>
  </w:num>
  <w:num w:numId="11">
    <w:abstractNumId w:val="12"/>
  </w:num>
  <w:num w:numId="12">
    <w:abstractNumId w:val="3"/>
  </w:num>
  <w:num w:numId="13">
    <w:abstractNumId w:val="4"/>
  </w:num>
  <w:num w:numId="14">
    <w:abstractNumId w:val="11"/>
  </w:num>
  <w:num w:numId="15">
    <w:abstractNumId w:val="15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4"/>
  </w:num>
  <w:num w:numId="20">
    <w:abstractNumId w:val="13"/>
  </w:num>
  <w:num w:numId="21">
    <w:abstractNumId w:val="0"/>
  </w:num>
  <w:num w:numId="22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autoHyphenation/>
  <w:drawingGridHorizontalSpacing w:val="110"/>
  <w:drawingGridVerticalSpacing w:val="190"/>
  <w:displayHorizontalDrawingGridEvery w:val="0"/>
  <w:displayVerticalDrawingGridEvery w:val="2"/>
  <w:characterSpacingControl w:val="compressPunctuation"/>
  <w:hdrShapeDefaults>
    <o:shapedefaults v:ext="edit" spidmax="4300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42F"/>
    <w:rsid w:val="0000186F"/>
    <w:rsid w:val="000032C0"/>
    <w:rsid w:val="00003418"/>
    <w:rsid w:val="000036A8"/>
    <w:rsid w:val="00004859"/>
    <w:rsid w:val="000050CC"/>
    <w:rsid w:val="0000572E"/>
    <w:rsid w:val="0000714C"/>
    <w:rsid w:val="00007AC0"/>
    <w:rsid w:val="00007EAD"/>
    <w:rsid w:val="00011C0B"/>
    <w:rsid w:val="00011FFF"/>
    <w:rsid w:val="00013327"/>
    <w:rsid w:val="00014FC0"/>
    <w:rsid w:val="000213AC"/>
    <w:rsid w:val="0002295D"/>
    <w:rsid w:val="00025AC7"/>
    <w:rsid w:val="00025E4D"/>
    <w:rsid w:val="000271AA"/>
    <w:rsid w:val="00032C00"/>
    <w:rsid w:val="00033536"/>
    <w:rsid w:val="000351B2"/>
    <w:rsid w:val="0003558F"/>
    <w:rsid w:val="00036ACF"/>
    <w:rsid w:val="000437E5"/>
    <w:rsid w:val="0004551A"/>
    <w:rsid w:val="00045A7B"/>
    <w:rsid w:val="000507DC"/>
    <w:rsid w:val="00052D36"/>
    <w:rsid w:val="00053A3C"/>
    <w:rsid w:val="000540C3"/>
    <w:rsid w:val="00054CBA"/>
    <w:rsid w:val="000553A4"/>
    <w:rsid w:val="0006117B"/>
    <w:rsid w:val="0006208D"/>
    <w:rsid w:val="000635B6"/>
    <w:rsid w:val="00063A82"/>
    <w:rsid w:val="00063DD1"/>
    <w:rsid w:val="00066778"/>
    <w:rsid w:val="00066888"/>
    <w:rsid w:val="00071F86"/>
    <w:rsid w:val="000725D2"/>
    <w:rsid w:val="00074104"/>
    <w:rsid w:val="0008034B"/>
    <w:rsid w:val="00082C58"/>
    <w:rsid w:val="0008485D"/>
    <w:rsid w:val="00086D48"/>
    <w:rsid w:val="0008754C"/>
    <w:rsid w:val="00090155"/>
    <w:rsid w:val="00090DF6"/>
    <w:rsid w:val="00092A0C"/>
    <w:rsid w:val="00094F5A"/>
    <w:rsid w:val="000974C1"/>
    <w:rsid w:val="00097753"/>
    <w:rsid w:val="000A0091"/>
    <w:rsid w:val="000A087F"/>
    <w:rsid w:val="000A0A58"/>
    <w:rsid w:val="000A11BE"/>
    <w:rsid w:val="000A2C86"/>
    <w:rsid w:val="000A30BB"/>
    <w:rsid w:val="000A32C8"/>
    <w:rsid w:val="000A3D69"/>
    <w:rsid w:val="000A7D73"/>
    <w:rsid w:val="000B012C"/>
    <w:rsid w:val="000B10B0"/>
    <w:rsid w:val="000B1C9A"/>
    <w:rsid w:val="000B27CA"/>
    <w:rsid w:val="000B2D9C"/>
    <w:rsid w:val="000B32A2"/>
    <w:rsid w:val="000B7FF2"/>
    <w:rsid w:val="000C091A"/>
    <w:rsid w:val="000C1D05"/>
    <w:rsid w:val="000C2A7C"/>
    <w:rsid w:val="000C3119"/>
    <w:rsid w:val="000C4741"/>
    <w:rsid w:val="000D0922"/>
    <w:rsid w:val="000D502B"/>
    <w:rsid w:val="000D60D7"/>
    <w:rsid w:val="000D62F6"/>
    <w:rsid w:val="000D6306"/>
    <w:rsid w:val="000D766A"/>
    <w:rsid w:val="000E0D6F"/>
    <w:rsid w:val="000E3B6B"/>
    <w:rsid w:val="000E406D"/>
    <w:rsid w:val="000E48E5"/>
    <w:rsid w:val="000E5262"/>
    <w:rsid w:val="000E561F"/>
    <w:rsid w:val="000E5BA6"/>
    <w:rsid w:val="000E624B"/>
    <w:rsid w:val="000E78EA"/>
    <w:rsid w:val="000E7986"/>
    <w:rsid w:val="000F0C37"/>
    <w:rsid w:val="000F1A5C"/>
    <w:rsid w:val="000F29EA"/>
    <w:rsid w:val="000F2EC1"/>
    <w:rsid w:val="000F3A06"/>
    <w:rsid w:val="000F5E2F"/>
    <w:rsid w:val="001011CD"/>
    <w:rsid w:val="00101530"/>
    <w:rsid w:val="00103414"/>
    <w:rsid w:val="00106406"/>
    <w:rsid w:val="001076B3"/>
    <w:rsid w:val="00110485"/>
    <w:rsid w:val="0011196D"/>
    <w:rsid w:val="00116BCF"/>
    <w:rsid w:val="00120331"/>
    <w:rsid w:val="00124AD1"/>
    <w:rsid w:val="0012522B"/>
    <w:rsid w:val="00127542"/>
    <w:rsid w:val="00132588"/>
    <w:rsid w:val="0013377A"/>
    <w:rsid w:val="001340BA"/>
    <w:rsid w:val="00144039"/>
    <w:rsid w:val="001443A6"/>
    <w:rsid w:val="00146691"/>
    <w:rsid w:val="00146958"/>
    <w:rsid w:val="00146D1F"/>
    <w:rsid w:val="00146D7B"/>
    <w:rsid w:val="001526CF"/>
    <w:rsid w:val="0015303B"/>
    <w:rsid w:val="00155B48"/>
    <w:rsid w:val="00156180"/>
    <w:rsid w:val="001565E1"/>
    <w:rsid w:val="00156858"/>
    <w:rsid w:val="00156E61"/>
    <w:rsid w:val="00156F82"/>
    <w:rsid w:val="001574EE"/>
    <w:rsid w:val="00157621"/>
    <w:rsid w:val="00160147"/>
    <w:rsid w:val="0016128B"/>
    <w:rsid w:val="00161FEA"/>
    <w:rsid w:val="00162B14"/>
    <w:rsid w:val="00164E08"/>
    <w:rsid w:val="00164FCC"/>
    <w:rsid w:val="00171392"/>
    <w:rsid w:val="001721DA"/>
    <w:rsid w:val="001745E1"/>
    <w:rsid w:val="00175004"/>
    <w:rsid w:val="00175DCE"/>
    <w:rsid w:val="001770D7"/>
    <w:rsid w:val="001819BE"/>
    <w:rsid w:val="00183921"/>
    <w:rsid w:val="001853BE"/>
    <w:rsid w:val="0018550F"/>
    <w:rsid w:val="0018647D"/>
    <w:rsid w:val="00186E33"/>
    <w:rsid w:val="00186E37"/>
    <w:rsid w:val="001928F8"/>
    <w:rsid w:val="001931FC"/>
    <w:rsid w:val="00194EC9"/>
    <w:rsid w:val="00195A95"/>
    <w:rsid w:val="00195D1B"/>
    <w:rsid w:val="0019684D"/>
    <w:rsid w:val="001975B5"/>
    <w:rsid w:val="001A0C24"/>
    <w:rsid w:val="001A128A"/>
    <w:rsid w:val="001A1EF3"/>
    <w:rsid w:val="001A2BD4"/>
    <w:rsid w:val="001A6A00"/>
    <w:rsid w:val="001A7366"/>
    <w:rsid w:val="001A737D"/>
    <w:rsid w:val="001B01B6"/>
    <w:rsid w:val="001B1A9C"/>
    <w:rsid w:val="001B3A45"/>
    <w:rsid w:val="001B3A8D"/>
    <w:rsid w:val="001B4DD3"/>
    <w:rsid w:val="001B5267"/>
    <w:rsid w:val="001B5C57"/>
    <w:rsid w:val="001B5EBE"/>
    <w:rsid w:val="001B795E"/>
    <w:rsid w:val="001C1339"/>
    <w:rsid w:val="001C200E"/>
    <w:rsid w:val="001C2A31"/>
    <w:rsid w:val="001C3E74"/>
    <w:rsid w:val="001C5CA8"/>
    <w:rsid w:val="001C743B"/>
    <w:rsid w:val="001D24A4"/>
    <w:rsid w:val="001D28B2"/>
    <w:rsid w:val="001D35E3"/>
    <w:rsid w:val="001D4E0E"/>
    <w:rsid w:val="001D62A2"/>
    <w:rsid w:val="001D6F21"/>
    <w:rsid w:val="001D749E"/>
    <w:rsid w:val="001D7930"/>
    <w:rsid w:val="001E0E5C"/>
    <w:rsid w:val="001E11B0"/>
    <w:rsid w:val="001E13CB"/>
    <w:rsid w:val="001E24E7"/>
    <w:rsid w:val="001E2C94"/>
    <w:rsid w:val="001E31A4"/>
    <w:rsid w:val="001E44B8"/>
    <w:rsid w:val="001F1A3E"/>
    <w:rsid w:val="001F2227"/>
    <w:rsid w:val="001F2F3C"/>
    <w:rsid w:val="001F4DF2"/>
    <w:rsid w:val="001F67F3"/>
    <w:rsid w:val="001F72FB"/>
    <w:rsid w:val="001F77C7"/>
    <w:rsid w:val="0020228C"/>
    <w:rsid w:val="00203404"/>
    <w:rsid w:val="00203B15"/>
    <w:rsid w:val="0020483F"/>
    <w:rsid w:val="00207FD6"/>
    <w:rsid w:val="002125D3"/>
    <w:rsid w:val="00212735"/>
    <w:rsid w:val="00212C8A"/>
    <w:rsid w:val="002133C0"/>
    <w:rsid w:val="00220A8F"/>
    <w:rsid w:val="002272FF"/>
    <w:rsid w:val="00231A2D"/>
    <w:rsid w:val="002321C8"/>
    <w:rsid w:val="00233E9E"/>
    <w:rsid w:val="00234A24"/>
    <w:rsid w:val="00234B68"/>
    <w:rsid w:val="00236F86"/>
    <w:rsid w:val="00237D2E"/>
    <w:rsid w:val="002408B8"/>
    <w:rsid w:val="0024099C"/>
    <w:rsid w:val="002413E9"/>
    <w:rsid w:val="0024172C"/>
    <w:rsid w:val="002421ED"/>
    <w:rsid w:val="00242E17"/>
    <w:rsid w:val="0024335A"/>
    <w:rsid w:val="002462D8"/>
    <w:rsid w:val="0024644A"/>
    <w:rsid w:val="00246DE0"/>
    <w:rsid w:val="00246FFD"/>
    <w:rsid w:val="00247F2F"/>
    <w:rsid w:val="00251750"/>
    <w:rsid w:val="00252189"/>
    <w:rsid w:val="002526E0"/>
    <w:rsid w:val="00255E50"/>
    <w:rsid w:val="002569D0"/>
    <w:rsid w:val="00262051"/>
    <w:rsid w:val="002632FC"/>
    <w:rsid w:val="002642CD"/>
    <w:rsid w:val="00264B59"/>
    <w:rsid w:val="00265164"/>
    <w:rsid w:val="0026542B"/>
    <w:rsid w:val="002720A7"/>
    <w:rsid w:val="002729B1"/>
    <w:rsid w:val="00272E11"/>
    <w:rsid w:val="0027376A"/>
    <w:rsid w:val="00276120"/>
    <w:rsid w:val="00276163"/>
    <w:rsid w:val="00276EFF"/>
    <w:rsid w:val="0027725C"/>
    <w:rsid w:val="002776F4"/>
    <w:rsid w:val="00277BF2"/>
    <w:rsid w:val="00277D64"/>
    <w:rsid w:val="0028029B"/>
    <w:rsid w:val="00280687"/>
    <w:rsid w:val="00280ECA"/>
    <w:rsid w:val="002814E7"/>
    <w:rsid w:val="00283EDC"/>
    <w:rsid w:val="002851B4"/>
    <w:rsid w:val="00290B4E"/>
    <w:rsid w:val="002920E2"/>
    <w:rsid w:val="002926E4"/>
    <w:rsid w:val="00293DC6"/>
    <w:rsid w:val="00294148"/>
    <w:rsid w:val="00295579"/>
    <w:rsid w:val="002A2349"/>
    <w:rsid w:val="002A3764"/>
    <w:rsid w:val="002A5284"/>
    <w:rsid w:val="002A6363"/>
    <w:rsid w:val="002A6504"/>
    <w:rsid w:val="002A734A"/>
    <w:rsid w:val="002B0EED"/>
    <w:rsid w:val="002B3559"/>
    <w:rsid w:val="002B426F"/>
    <w:rsid w:val="002B42D1"/>
    <w:rsid w:val="002B42FE"/>
    <w:rsid w:val="002B4E87"/>
    <w:rsid w:val="002B50F1"/>
    <w:rsid w:val="002B524A"/>
    <w:rsid w:val="002C009C"/>
    <w:rsid w:val="002C0202"/>
    <w:rsid w:val="002C1582"/>
    <w:rsid w:val="002C2F82"/>
    <w:rsid w:val="002D010C"/>
    <w:rsid w:val="002D03BD"/>
    <w:rsid w:val="002D0AF9"/>
    <w:rsid w:val="002D5E56"/>
    <w:rsid w:val="002D7BC4"/>
    <w:rsid w:val="002E0355"/>
    <w:rsid w:val="002E3098"/>
    <w:rsid w:val="002E7775"/>
    <w:rsid w:val="002F004F"/>
    <w:rsid w:val="002F0BB9"/>
    <w:rsid w:val="002F3F2A"/>
    <w:rsid w:val="002F4893"/>
    <w:rsid w:val="002F51DF"/>
    <w:rsid w:val="002F6E47"/>
    <w:rsid w:val="002F7C50"/>
    <w:rsid w:val="002F7CD0"/>
    <w:rsid w:val="002F7E2A"/>
    <w:rsid w:val="00300266"/>
    <w:rsid w:val="00310D9D"/>
    <w:rsid w:val="0031221D"/>
    <w:rsid w:val="00313B2B"/>
    <w:rsid w:val="00315F99"/>
    <w:rsid w:val="00316C93"/>
    <w:rsid w:val="003176EB"/>
    <w:rsid w:val="003177F2"/>
    <w:rsid w:val="00321264"/>
    <w:rsid w:val="00321671"/>
    <w:rsid w:val="0032275D"/>
    <w:rsid w:val="00323611"/>
    <w:rsid w:val="003236DB"/>
    <w:rsid w:val="003251BD"/>
    <w:rsid w:val="00327775"/>
    <w:rsid w:val="0032780F"/>
    <w:rsid w:val="00327FF4"/>
    <w:rsid w:val="0033053B"/>
    <w:rsid w:val="00330951"/>
    <w:rsid w:val="00330C94"/>
    <w:rsid w:val="00332C7F"/>
    <w:rsid w:val="003332AB"/>
    <w:rsid w:val="00333385"/>
    <w:rsid w:val="003336F6"/>
    <w:rsid w:val="00333F05"/>
    <w:rsid w:val="00335248"/>
    <w:rsid w:val="0033679C"/>
    <w:rsid w:val="003374DD"/>
    <w:rsid w:val="00340A1F"/>
    <w:rsid w:val="00341130"/>
    <w:rsid w:val="003450F4"/>
    <w:rsid w:val="00347545"/>
    <w:rsid w:val="00352775"/>
    <w:rsid w:val="003529B7"/>
    <w:rsid w:val="00354E75"/>
    <w:rsid w:val="00354FBB"/>
    <w:rsid w:val="00356580"/>
    <w:rsid w:val="003578FB"/>
    <w:rsid w:val="00360423"/>
    <w:rsid w:val="003615A9"/>
    <w:rsid w:val="003624E4"/>
    <w:rsid w:val="00363C94"/>
    <w:rsid w:val="003669F5"/>
    <w:rsid w:val="00370EE4"/>
    <w:rsid w:val="00371AF6"/>
    <w:rsid w:val="00373BAB"/>
    <w:rsid w:val="0037461B"/>
    <w:rsid w:val="00374FE1"/>
    <w:rsid w:val="003764F7"/>
    <w:rsid w:val="00376557"/>
    <w:rsid w:val="00377548"/>
    <w:rsid w:val="00382A55"/>
    <w:rsid w:val="0038376C"/>
    <w:rsid w:val="003852B8"/>
    <w:rsid w:val="00387DFC"/>
    <w:rsid w:val="00390953"/>
    <w:rsid w:val="003910D6"/>
    <w:rsid w:val="00391141"/>
    <w:rsid w:val="003918ED"/>
    <w:rsid w:val="00391A6C"/>
    <w:rsid w:val="00392E2A"/>
    <w:rsid w:val="003935E7"/>
    <w:rsid w:val="0039469A"/>
    <w:rsid w:val="00396482"/>
    <w:rsid w:val="003975B2"/>
    <w:rsid w:val="003A1587"/>
    <w:rsid w:val="003A301C"/>
    <w:rsid w:val="003A4F4D"/>
    <w:rsid w:val="003A510F"/>
    <w:rsid w:val="003A6ECF"/>
    <w:rsid w:val="003A75F7"/>
    <w:rsid w:val="003A7E14"/>
    <w:rsid w:val="003B1340"/>
    <w:rsid w:val="003B250E"/>
    <w:rsid w:val="003B5098"/>
    <w:rsid w:val="003B70B1"/>
    <w:rsid w:val="003C0BE9"/>
    <w:rsid w:val="003C1030"/>
    <w:rsid w:val="003C31F1"/>
    <w:rsid w:val="003C427B"/>
    <w:rsid w:val="003D2466"/>
    <w:rsid w:val="003D2A5D"/>
    <w:rsid w:val="003D456B"/>
    <w:rsid w:val="003D5121"/>
    <w:rsid w:val="003D5819"/>
    <w:rsid w:val="003D59E6"/>
    <w:rsid w:val="003E2875"/>
    <w:rsid w:val="003E372D"/>
    <w:rsid w:val="003E3908"/>
    <w:rsid w:val="003E47BF"/>
    <w:rsid w:val="003E6183"/>
    <w:rsid w:val="003E63B9"/>
    <w:rsid w:val="003E6998"/>
    <w:rsid w:val="003F0795"/>
    <w:rsid w:val="003F297A"/>
    <w:rsid w:val="003F37EB"/>
    <w:rsid w:val="003F3CBA"/>
    <w:rsid w:val="003F410A"/>
    <w:rsid w:val="003F5BA9"/>
    <w:rsid w:val="003F60D7"/>
    <w:rsid w:val="003F6672"/>
    <w:rsid w:val="003F6AD7"/>
    <w:rsid w:val="00400A20"/>
    <w:rsid w:val="00400C4C"/>
    <w:rsid w:val="004028A6"/>
    <w:rsid w:val="00406869"/>
    <w:rsid w:val="0040689B"/>
    <w:rsid w:val="00406E6A"/>
    <w:rsid w:val="0040713B"/>
    <w:rsid w:val="00411732"/>
    <w:rsid w:val="004147B6"/>
    <w:rsid w:val="00415A71"/>
    <w:rsid w:val="0041614D"/>
    <w:rsid w:val="0041772D"/>
    <w:rsid w:val="00423FC0"/>
    <w:rsid w:val="00424BFE"/>
    <w:rsid w:val="004250B5"/>
    <w:rsid w:val="0042516A"/>
    <w:rsid w:val="0043344F"/>
    <w:rsid w:val="004342B8"/>
    <w:rsid w:val="00434F17"/>
    <w:rsid w:val="004416AC"/>
    <w:rsid w:val="00442C95"/>
    <w:rsid w:val="00442CD4"/>
    <w:rsid w:val="00442E9E"/>
    <w:rsid w:val="00443D20"/>
    <w:rsid w:val="00444029"/>
    <w:rsid w:val="00446E31"/>
    <w:rsid w:val="004470E0"/>
    <w:rsid w:val="00450800"/>
    <w:rsid w:val="00450AE9"/>
    <w:rsid w:val="004545CD"/>
    <w:rsid w:val="00455195"/>
    <w:rsid w:val="00456AF1"/>
    <w:rsid w:val="00456AFA"/>
    <w:rsid w:val="00456F2C"/>
    <w:rsid w:val="004571F5"/>
    <w:rsid w:val="0045747B"/>
    <w:rsid w:val="0046038A"/>
    <w:rsid w:val="0046147C"/>
    <w:rsid w:val="00462057"/>
    <w:rsid w:val="00462E62"/>
    <w:rsid w:val="00463455"/>
    <w:rsid w:val="00463D9F"/>
    <w:rsid w:val="004653BD"/>
    <w:rsid w:val="00466F54"/>
    <w:rsid w:val="004708FD"/>
    <w:rsid w:val="00473177"/>
    <w:rsid w:val="00473234"/>
    <w:rsid w:val="0047396E"/>
    <w:rsid w:val="004746A9"/>
    <w:rsid w:val="00476E0C"/>
    <w:rsid w:val="00477B39"/>
    <w:rsid w:val="004819D7"/>
    <w:rsid w:val="00481BF2"/>
    <w:rsid w:val="0048377B"/>
    <w:rsid w:val="004853AC"/>
    <w:rsid w:val="00485C95"/>
    <w:rsid w:val="004900AA"/>
    <w:rsid w:val="0049012A"/>
    <w:rsid w:val="004908EE"/>
    <w:rsid w:val="0049192A"/>
    <w:rsid w:val="0049290B"/>
    <w:rsid w:val="0049648D"/>
    <w:rsid w:val="004A0331"/>
    <w:rsid w:val="004A1169"/>
    <w:rsid w:val="004A143D"/>
    <w:rsid w:val="004A1699"/>
    <w:rsid w:val="004A1C28"/>
    <w:rsid w:val="004A5A56"/>
    <w:rsid w:val="004A70D0"/>
    <w:rsid w:val="004B0258"/>
    <w:rsid w:val="004B06EE"/>
    <w:rsid w:val="004B1AEC"/>
    <w:rsid w:val="004B1F86"/>
    <w:rsid w:val="004B2CBD"/>
    <w:rsid w:val="004B38BF"/>
    <w:rsid w:val="004B7469"/>
    <w:rsid w:val="004C0526"/>
    <w:rsid w:val="004C155E"/>
    <w:rsid w:val="004C3726"/>
    <w:rsid w:val="004C4BEA"/>
    <w:rsid w:val="004C7795"/>
    <w:rsid w:val="004D0A59"/>
    <w:rsid w:val="004D140E"/>
    <w:rsid w:val="004D22D6"/>
    <w:rsid w:val="004D47F7"/>
    <w:rsid w:val="004D5B89"/>
    <w:rsid w:val="004E1D0A"/>
    <w:rsid w:val="004E3016"/>
    <w:rsid w:val="004E4125"/>
    <w:rsid w:val="004E6205"/>
    <w:rsid w:val="004E69BD"/>
    <w:rsid w:val="004F16A1"/>
    <w:rsid w:val="004F1B1D"/>
    <w:rsid w:val="004F1E29"/>
    <w:rsid w:val="004F2401"/>
    <w:rsid w:val="004F2446"/>
    <w:rsid w:val="004F28EE"/>
    <w:rsid w:val="004F2A72"/>
    <w:rsid w:val="004F3B66"/>
    <w:rsid w:val="004F5964"/>
    <w:rsid w:val="004F5CE6"/>
    <w:rsid w:val="004F6AD8"/>
    <w:rsid w:val="004F7834"/>
    <w:rsid w:val="005029D1"/>
    <w:rsid w:val="00503074"/>
    <w:rsid w:val="005046E0"/>
    <w:rsid w:val="00507636"/>
    <w:rsid w:val="0051115F"/>
    <w:rsid w:val="00513CF3"/>
    <w:rsid w:val="005152C2"/>
    <w:rsid w:val="00515510"/>
    <w:rsid w:val="00517706"/>
    <w:rsid w:val="00524247"/>
    <w:rsid w:val="005244EC"/>
    <w:rsid w:val="005248D9"/>
    <w:rsid w:val="005250ED"/>
    <w:rsid w:val="00526EC7"/>
    <w:rsid w:val="0052729E"/>
    <w:rsid w:val="00527F52"/>
    <w:rsid w:val="00530D04"/>
    <w:rsid w:val="00531065"/>
    <w:rsid w:val="00532E42"/>
    <w:rsid w:val="0053459D"/>
    <w:rsid w:val="005346A2"/>
    <w:rsid w:val="0053478E"/>
    <w:rsid w:val="005349B2"/>
    <w:rsid w:val="00534A44"/>
    <w:rsid w:val="005358EF"/>
    <w:rsid w:val="00536DC6"/>
    <w:rsid w:val="00545792"/>
    <w:rsid w:val="00545C2A"/>
    <w:rsid w:val="005474D7"/>
    <w:rsid w:val="00550B84"/>
    <w:rsid w:val="00552D58"/>
    <w:rsid w:val="00553720"/>
    <w:rsid w:val="00555023"/>
    <w:rsid w:val="00555F1B"/>
    <w:rsid w:val="00556479"/>
    <w:rsid w:val="005647F8"/>
    <w:rsid w:val="005667F3"/>
    <w:rsid w:val="00567741"/>
    <w:rsid w:val="00571D32"/>
    <w:rsid w:val="005721FA"/>
    <w:rsid w:val="005722E1"/>
    <w:rsid w:val="005757AB"/>
    <w:rsid w:val="00577069"/>
    <w:rsid w:val="00580B49"/>
    <w:rsid w:val="00581C6D"/>
    <w:rsid w:val="00584F72"/>
    <w:rsid w:val="00585967"/>
    <w:rsid w:val="00586907"/>
    <w:rsid w:val="005870F8"/>
    <w:rsid w:val="005872A2"/>
    <w:rsid w:val="0059225A"/>
    <w:rsid w:val="00593B66"/>
    <w:rsid w:val="0059552A"/>
    <w:rsid w:val="0059611F"/>
    <w:rsid w:val="005A035C"/>
    <w:rsid w:val="005A07AF"/>
    <w:rsid w:val="005A3177"/>
    <w:rsid w:val="005A40FB"/>
    <w:rsid w:val="005A4B54"/>
    <w:rsid w:val="005A56D9"/>
    <w:rsid w:val="005A5FFC"/>
    <w:rsid w:val="005B1D4A"/>
    <w:rsid w:val="005B1FBC"/>
    <w:rsid w:val="005B463A"/>
    <w:rsid w:val="005B4E4F"/>
    <w:rsid w:val="005B617B"/>
    <w:rsid w:val="005B6988"/>
    <w:rsid w:val="005B7AEB"/>
    <w:rsid w:val="005C1978"/>
    <w:rsid w:val="005C451B"/>
    <w:rsid w:val="005C4867"/>
    <w:rsid w:val="005C524D"/>
    <w:rsid w:val="005D0E42"/>
    <w:rsid w:val="005D1B18"/>
    <w:rsid w:val="005D345A"/>
    <w:rsid w:val="005D45EC"/>
    <w:rsid w:val="005D6467"/>
    <w:rsid w:val="005D6DFE"/>
    <w:rsid w:val="005E282A"/>
    <w:rsid w:val="005E32E7"/>
    <w:rsid w:val="005E48C6"/>
    <w:rsid w:val="005E4B22"/>
    <w:rsid w:val="005E632D"/>
    <w:rsid w:val="005E7AA5"/>
    <w:rsid w:val="005F06E8"/>
    <w:rsid w:val="005F102F"/>
    <w:rsid w:val="005F3C3B"/>
    <w:rsid w:val="005F5128"/>
    <w:rsid w:val="005F569D"/>
    <w:rsid w:val="005F5E91"/>
    <w:rsid w:val="005F5F4C"/>
    <w:rsid w:val="005F7489"/>
    <w:rsid w:val="0060150A"/>
    <w:rsid w:val="00602B2A"/>
    <w:rsid w:val="00602BED"/>
    <w:rsid w:val="006046B1"/>
    <w:rsid w:val="00604ACD"/>
    <w:rsid w:val="00607469"/>
    <w:rsid w:val="00610B61"/>
    <w:rsid w:val="006112F3"/>
    <w:rsid w:val="006118E1"/>
    <w:rsid w:val="00611BF7"/>
    <w:rsid w:val="00612966"/>
    <w:rsid w:val="00612FBE"/>
    <w:rsid w:val="006137B2"/>
    <w:rsid w:val="006164EC"/>
    <w:rsid w:val="00616DAE"/>
    <w:rsid w:val="00617E3A"/>
    <w:rsid w:val="00620EB9"/>
    <w:rsid w:val="00622334"/>
    <w:rsid w:val="00622850"/>
    <w:rsid w:val="00622D5F"/>
    <w:rsid w:val="00625BEA"/>
    <w:rsid w:val="006278AC"/>
    <w:rsid w:val="00627D04"/>
    <w:rsid w:val="0063005E"/>
    <w:rsid w:val="00631114"/>
    <w:rsid w:val="0063169C"/>
    <w:rsid w:val="00633A6F"/>
    <w:rsid w:val="00634F3B"/>
    <w:rsid w:val="00641316"/>
    <w:rsid w:val="00642CD7"/>
    <w:rsid w:val="00644CE6"/>
    <w:rsid w:val="006462A8"/>
    <w:rsid w:val="00647B8A"/>
    <w:rsid w:val="00652F7B"/>
    <w:rsid w:val="00653804"/>
    <w:rsid w:val="00656754"/>
    <w:rsid w:val="006570A9"/>
    <w:rsid w:val="006577A3"/>
    <w:rsid w:val="0066130E"/>
    <w:rsid w:val="0066352C"/>
    <w:rsid w:val="00666676"/>
    <w:rsid w:val="00670324"/>
    <w:rsid w:val="0067041D"/>
    <w:rsid w:val="006704F5"/>
    <w:rsid w:val="006707DB"/>
    <w:rsid w:val="00670C14"/>
    <w:rsid w:val="006752BC"/>
    <w:rsid w:val="006773CE"/>
    <w:rsid w:val="00681402"/>
    <w:rsid w:val="00682CD9"/>
    <w:rsid w:val="00691A52"/>
    <w:rsid w:val="00693DBB"/>
    <w:rsid w:val="006974C4"/>
    <w:rsid w:val="006A38B8"/>
    <w:rsid w:val="006A6CC7"/>
    <w:rsid w:val="006B028C"/>
    <w:rsid w:val="006B1D11"/>
    <w:rsid w:val="006B2712"/>
    <w:rsid w:val="006B2EAE"/>
    <w:rsid w:val="006B3098"/>
    <w:rsid w:val="006B3D84"/>
    <w:rsid w:val="006B7F6C"/>
    <w:rsid w:val="006C1AF5"/>
    <w:rsid w:val="006C2F5A"/>
    <w:rsid w:val="006C5330"/>
    <w:rsid w:val="006C6B97"/>
    <w:rsid w:val="006C7B6D"/>
    <w:rsid w:val="006D06AC"/>
    <w:rsid w:val="006D2156"/>
    <w:rsid w:val="006E4CE7"/>
    <w:rsid w:val="006E5085"/>
    <w:rsid w:val="006E6018"/>
    <w:rsid w:val="006E6A8C"/>
    <w:rsid w:val="006F4CD6"/>
    <w:rsid w:val="006F4F99"/>
    <w:rsid w:val="006F79BA"/>
    <w:rsid w:val="00704A09"/>
    <w:rsid w:val="00710AF1"/>
    <w:rsid w:val="00711AD8"/>
    <w:rsid w:val="007121D5"/>
    <w:rsid w:val="0072228B"/>
    <w:rsid w:val="00723990"/>
    <w:rsid w:val="007241E8"/>
    <w:rsid w:val="0072442F"/>
    <w:rsid w:val="00726617"/>
    <w:rsid w:val="00727C6C"/>
    <w:rsid w:val="0073043E"/>
    <w:rsid w:val="00732215"/>
    <w:rsid w:val="00732CB0"/>
    <w:rsid w:val="00740B8B"/>
    <w:rsid w:val="00740D9F"/>
    <w:rsid w:val="00741AEB"/>
    <w:rsid w:val="00742163"/>
    <w:rsid w:val="00744C1D"/>
    <w:rsid w:val="00745CD3"/>
    <w:rsid w:val="00746DA1"/>
    <w:rsid w:val="00747FC4"/>
    <w:rsid w:val="00750C48"/>
    <w:rsid w:val="00752474"/>
    <w:rsid w:val="007527D2"/>
    <w:rsid w:val="00752F80"/>
    <w:rsid w:val="0075561A"/>
    <w:rsid w:val="00757D3D"/>
    <w:rsid w:val="00757DE8"/>
    <w:rsid w:val="00762629"/>
    <w:rsid w:val="00762640"/>
    <w:rsid w:val="00762735"/>
    <w:rsid w:val="007630D9"/>
    <w:rsid w:val="0076363B"/>
    <w:rsid w:val="0076447C"/>
    <w:rsid w:val="00764B87"/>
    <w:rsid w:val="0076580A"/>
    <w:rsid w:val="00767243"/>
    <w:rsid w:val="007706DD"/>
    <w:rsid w:val="00770FA3"/>
    <w:rsid w:val="007715FE"/>
    <w:rsid w:val="00771AE4"/>
    <w:rsid w:val="00773CD5"/>
    <w:rsid w:val="00774609"/>
    <w:rsid w:val="0077463C"/>
    <w:rsid w:val="0077498F"/>
    <w:rsid w:val="00775398"/>
    <w:rsid w:val="00781D27"/>
    <w:rsid w:val="0078264E"/>
    <w:rsid w:val="00782FC4"/>
    <w:rsid w:val="0078710A"/>
    <w:rsid w:val="00791854"/>
    <w:rsid w:val="007953B2"/>
    <w:rsid w:val="00796456"/>
    <w:rsid w:val="00796A8A"/>
    <w:rsid w:val="007A0067"/>
    <w:rsid w:val="007A055E"/>
    <w:rsid w:val="007A2610"/>
    <w:rsid w:val="007A2FC8"/>
    <w:rsid w:val="007A42A5"/>
    <w:rsid w:val="007A60FD"/>
    <w:rsid w:val="007A67DB"/>
    <w:rsid w:val="007B4BEC"/>
    <w:rsid w:val="007B72B8"/>
    <w:rsid w:val="007C0EC0"/>
    <w:rsid w:val="007C2467"/>
    <w:rsid w:val="007C2657"/>
    <w:rsid w:val="007C3F20"/>
    <w:rsid w:val="007C4CC3"/>
    <w:rsid w:val="007C549C"/>
    <w:rsid w:val="007C5798"/>
    <w:rsid w:val="007C5B1F"/>
    <w:rsid w:val="007C5F7F"/>
    <w:rsid w:val="007C699C"/>
    <w:rsid w:val="007C6E59"/>
    <w:rsid w:val="007D1427"/>
    <w:rsid w:val="007D16CE"/>
    <w:rsid w:val="007D2B30"/>
    <w:rsid w:val="007D54FB"/>
    <w:rsid w:val="007D646A"/>
    <w:rsid w:val="007D72F5"/>
    <w:rsid w:val="007E2C17"/>
    <w:rsid w:val="007E5682"/>
    <w:rsid w:val="007E6720"/>
    <w:rsid w:val="007E6D45"/>
    <w:rsid w:val="007F13CA"/>
    <w:rsid w:val="007F1882"/>
    <w:rsid w:val="007F2844"/>
    <w:rsid w:val="007F3F3A"/>
    <w:rsid w:val="007F45B2"/>
    <w:rsid w:val="007F4A45"/>
    <w:rsid w:val="007F7076"/>
    <w:rsid w:val="00801F45"/>
    <w:rsid w:val="00804738"/>
    <w:rsid w:val="00804BD1"/>
    <w:rsid w:val="00804C30"/>
    <w:rsid w:val="00805861"/>
    <w:rsid w:val="008063FE"/>
    <w:rsid w:val="008065CC"/>
    <w:rsid w:val="00810094"/>
    <w:rsid w:val="00813A92"/>
    <w:rsid w:val="00816E1B"/>
    <w:rsid w:val="0082189E"/>
    <w:rsid w:val="00822E0E"/>
    <w:rsid w:val="008244DD"/>
    <w:rsid w:val="008259E5"/>
    <w:rsid w:val="008263E4"/>
    <w:rsid w:val="00827D87"/>
    <w:rsid w:val="00833204"/>
    <w:rsid w:val="00834CF6"/>
    <w:rsid w:val="008363E9"/>
    <w:rsid w:val="0083644F"/>
    <w:rsid w:val="008366E4"/>
    <w:rsid w:val="00836DF1"/>
    <w:rsid w:val="00837283"/>
    <w:rsid w:val="00837755"/>
    <w:rsid w:val="00840780"/>
    <w:rsid w:val="00841201"/>
    <w:rsid w:val="0084182A"/>
    <w:rsid w:val="00841E3C"/>
    <w:rsid w:val="00842F5D"/>
    <w:rsid w:val="008435D5"/>
    <w:rsid w:val="00843A04"/>
    <w:rsid w:val="00844058"/>
    <w:rsid w:val="00846ED2"/>
    <w:rsid w:val="00847B6C"/>
    <w:rsid w:val="008513E0"/>
    <w:rsid w:val="0085210C"/>
    <w:rsid w:val="008531D7"/>
    <w:rsid w:val="0085394C"/>
    <w:rsid w:val="008549B3"/>
    <w:rsid w:val="0085624D"/>
    <w:rsid w:val="008562CF"/>
    <w:rsid w:val="00856D02"/>
    <w:rsid w:val="00857052"/>
    <w:rsid w:val="008608D8"/>
    <w:rsid w:val="008635EE"/>
    <w:rsid w:val="00863C7F"/>
    <w:rsid w:val="00864129"/>
    <w:rsid w:val="0086725C"/>
    <w:rsid w:val="00867FDE"/>
    <w:rsid w:val="00870BA8"/>
    <w:rsid w:val="00870D0F"/>
    <w:rsid w:val="0087195D"/>
    <w:rsid w:val="00872140"/>
    <w:rsid w:val="00872CA4"/>
    <w:rsid w:val="00872F04"/>
    <w:rsid w:val="00873F6C"/>
    <w:rsid w:val="00875FEB"/>
    <w:rsid w:val="00876313"/>
    <w:rsid w:val="008763DD"/>
    <w:rsid w:val="00876FA8"/>
    <w:rsid w:val="00880148"/>
    <w:rsid w:val="00881AB2"/>
    <w:rsid w:val="00887A7C"/>
    <w:rsid w:val="00891940"/>
    <w:rsid w:val="00892128"/>
    <w:rsid w:val="008927BB"/>
    <w:rsid w:val="00892C5C"/>
    <w:rsid w:val="008932ED"/>
    <w:rsid w:val="00893C5F"/>
    <w:rsid w:val="008962B4"/>
    <w:rsid w:val="008976A3"/>
    <w:rsid w:val="008A1633"/>
    <w:rsid w:val="008A244F"/>
    <w:rsid w:val="008A2984"/>
    <w:rsid w:val="008A3CBD"/>
    <w:rsid w:val="008A4C8B"/>
    <w:rsid w:val="008A594A"/>
    <w:rsid w:val="008A5D11"/>
    <w:rsid w:val="008B1553"/>
    <w:rsid w:val="008B1B9E"/>
    <w:rsid w:val="008B233A"/>
    <w:rsid w:val="008B2FB9"/>
    <w:rsid w:val="008B496F"/>
    <w:rsid w:val="008B4F43"/>
    <w:rsid w:val="008B66AD"/>
    <w:rsid w:val="008C04EF"/>
    <w:rsid w:val="008C0D0D"/>
    <w:rsid w:val="008C2535"/>
    <w:rsid w:val="008C272D"/>
    <w:rsid w:val="008C3B5D"/>
    <w:rsid w:val="008C3FB2"/>
    <w:rsid w:val="008C5CC5"/>
    <w:rsid w:val="008C6B1C"/>
    <w:rsid w:val="008D23F6"/>
    <w:rsid w:val="008D291E"/>
    <w:rsid w:val="008D2DCB"/>
    <w:rsid w:val="008D30B8"/>
    <w:rsid w:val="008D3775"/>
    <w:rsid w:val="008D4073"/>
    <w:rsid w:val="008D4900"/>
    <w:rsid w:val="008D6215"/>
    <w:rsid w:val="008D64D1"/>
    <w:rsid w:val="008D6725"/>
    <w:rsid w:val="008D7EC0"/>
    <w:rsid w:val="008E2339"/>
    <w:rsid w:val="008E4EBD"/>
    <w:rsid w:val="008F0731"/>
    <w:rsid w:val="008F0AE8"/>
    <w:rsid w:val="008F17BA"/>
    <w:rsid w:val="008F2163"/>
    <w:rsid w:val="008F296A"/>
    <w:rsid w:val="008F32A6"/>
    <w:rsid w:val="008F7F67"/>
    <w:rsid w:val="0090331B"/>
    <w:rsid w:val="00903E92"/>
    <w:rsid w:val="009054E4"/>
    <w:rsid w:val="009060D0"/>
    <w:rsid w:val="009060DD"/>
    <w:rsid w:val="00907419"/>
    <w:rsid w:val="00910780"/>
    <w:rsid w:val="009111C7"/>
    <w:rsid w:val="00911DE3"/>
    <w:rsid w:val="009148C1"/>
    <w:rsid w:val="00915675"/>
    <w:rsid w:val="0092034B"/>
    <w:rsid w:val="00922378"/>
    <w:rsid w:val="009264D6"/>
    <w:rsid w:val="0092795C"/>
    <w:rsid w:val="009332C1"/>
    <w:rsid w:val="00933C19"/>
    <w:rsid w:val="00935E97"/>
    <w:rsid w:val="0094007E"/>
    <w:rsid w:val="009401DD"/>
    <w:rsid w:val="00940975"/>
    <w:rsid w:val="00940E28"/>
    <w:rsid w:val="009428CB"/>
    <w:rsid w:val="009438B1"/>
    <w:rsid w:val="009462AA"/>
    <w:rsid w:val="009462B9"/>
    <w:rsid w:val="00951DB9"/>
    <w:rsid w:val="00954972"/>
    <w:rsid w:val="00956805"/>
    <w:rsid w:val="00956B04"/>
    <w:rsid w:val="009577D5"/>
    <w:rsid w:val="00957DC1"/>
    <w:rsid w:val="00962A14"/>
    <w:rsid w:val="00962E77"/>
    <w:rsid w:val="0096337C"/>
    <w:rsid w:val="00963660"/>
    <w:rsid w:val="00964144"/>
    <w:rsid w:val="00965486"/>
    <w:rsid w:val="00965F3D"/>
    <w:rsid w:val="00977391"/>
    <w:rsid w:val="00981D93"/>
    <w:rsid w:val="0098322B"/>
    <w:rsid w:val="00983E99"/>
    <w:rsid w:val="009846E4"/>
    <w:rsid w:val="00986068"/>
    <w:rsid w:val="0098660C"/>
    <w:rsid w:val="009916DF"/>
    <w:rsid w:val="009921EF"/>
    <w:rsid w:val="009933F3"/>
    <w:rsid w:val="009943D1"/>
    <w:rsid w:val="00995C92"/>
    <w:rsid w:val="00996986"/>
    <w:rsid w:val="00996A96"/>
    <w:rsid w:val="00996CDD"/>
    <w:rsid w:val="00997050"/>
    <w:rsid w:val="009978BB"/>
    <w:rsid w:val="00997AF7"/>
    <w:rsid w:val="009A02F1"/>
    <w:rsid w:val="009A16D4"/>
    <w:rsid w:val="009A292A"/>
    <w:rsid w:val="009A29BC"/>
    <w:rsid w:val="009A461A"/>
    <w:rsid w:val="009A588D"/>
    <w:rsid w:val="009B1372"/>
    <w:rsid w:val="009B31FF"/>
    <w:rsid w:val="009B490A"/>
    <w:rsid w:val="009B564D"/>
    <w:rsid w:val="009C183F"/>
    <w:rsid w:val="009C190E"/>
    <w:rsid w:val="009C1B21"/>
    <w:rsid w:val="009C24A3"/>
    <w:rsid w:val="009C4408"/>
    <w:rsid w:val="009C668E"/>
    <w:rsid w:val="009D05DD"/>
    <w:rsid w:val="009D09CA"/>
    <w:rsid w:val="009D24D2"/>
    <w:rsid w:val="009D33D3"/>
    <w:rsid w:val="009D3F98"/>
    <w:rsid w:val="009D442C"/>
    <w:rsid w:val="009D48B5"/>
    <w:rsid w:val="009D4CFD"/>
    <w:rsid w:val="009D7509"/>
    <w:rsid w:val="009D7922"/>
    <w:rsid w:val="009E0EFB"/>
    <w:rsid w:val="009E2186"/>
    <w:rsid w:val="009E2850"/>
    <w:rsid w:val="009E2C82"/>
    <w:rsid w:val="009E3D19"/>
    <w:rsid w:val="009E68E2"/>
    <w:rsid w:val="009F1512"/>
    <w:rsid w:val="009F1725"/>
    <w:rsid w:val="009F178D"/>
    <w:rsid w:val="009F1D87"/>
    <w:rsid w:val="009F24AF"/>
    <w:rsid w:val="009F26E1"/>
    <w:rsid w:val="009F328F"/>
    <w:rsid w:val="009F3556"/>
    <w:rsid w:val="009F4A8C"/>
    <w:rsid w:val="009F7776"/>
    <w:rsid w:val="009F7FE1"/>
    <w:rsid w:val="00A019EC"/>
    <w:rsid w:val="00A1184C"/>
    <w:rsid w:val="00A1197B"/>
    <w:rsid w:val="00A14CC0"/>
    <w:rsid w:val="00A20D9B"/>
    <w:rsid w:val="00A217AD"/>
    <w:rsid w:val="00A225A8"/>
    <w:rsid w:val="00A2367D"/>
    <w:rsid w:val="00A268CE"/>
    <w:rsid w:val="00A26F94"/>
    <w:rsid w:val="00A272CA"/>
    <w:rsid w:val="00A30F2B"/>
    <w:rsid w:val="00A325FE"/>
    <w:rsid w:val="00A3700C"/>
    <w:rsid w:val="00A37062"/>
    <w:rsid w:val="00A37D23"/>
    <w:rsid w:val="00A410B3"/>
    <w:rsid w:val="00A41442"/>
    <w:rsid w:val="00A42D5F"/>
    <w:rsid w:val="00A43D27"/>
    <w:rsid w:val="00A456BB"/>
    <w:rsid w:val="00A4718D"/>
    <w:rsid w:val="00A473AB"/>
    <w:rsid w:val="00A5015D"/>
    <w:rsid w:val="00A50A68"/>
    <w:rsid w:val="00A50C16"/>
    <w:rsid w:val="00A52C5C"/>
    <w:rsid w:val="00A53990"/>
    <w:rsid w:val="00A54898"/>
    <w:rsid w:val="00A55571"/>
    <w:rsid w:val="00A5592A"/>
    <w:rsid w:val="00A55974"/>
    <w:rsid w:val="00A55C9D"/>
    <w:rsid w:val="00A56BD5"/>
    <w:rsid w:val="00A56DDC"/>
    <w:rsid w:val="00A57CAA"/>
    <w:rsid w:val="00A609A7"/>
    <w:rsid w:val="00A60B97"/>
    <w:rsid w:val="00A6284C"/>
    <w:rsid w:val="00A65FBE"/>
    <w:rsid w:val="00A66297"/>
    <w:rsid w:val="00A66DC2"/>
    <w:rsid w:val="00A7107B"/>
    <w:rsid w:val="00A72C23"/>
    <w:rsid w:val="00A73EB5"/>
    <w:rsid w:val="00A765C3"/>
    <w:rsid w:val="00A765CA"/>
    <w:rsid w:val="00A804EE"/>
    <w:rsid w:val="00A83AFF"/>
    <w:rsid w:val="00A84F5D"/>
    <w:rsid w:val="00A86909"/>
    <w:rsid w:val="00A910F5"/>
    <w:rsid w:val="00A93429"/>
    <w:rsid w:val="00A942DD"/>
    <w:rsid w:val="00A94C0D"/>
    <w:rsid w:val="00A94D99"/>
    <w:rsid w:val="00A95735"/>
    <w:rsid w:val="00A977A9"/>
    <w:rsid w:val="00AA0316"/>
    <w:rsid w:val="00AA04A9"/>
    <w:rsid w:val="00AA07B3"/>
    <w:rsid w:val="00AA1398"/>
    <w:rsid w:val="00AA28B0"/>
    <w:rsid w:val="00AA7C59"/>
    <w:rsid w:val="00AB0120"/>
    <w:rsid w:val="00AB018F"/>
    <w:rsid w:val="00AB1D32"/>
    <w:rsid w:val="00AB42D3"/>
    <w:rsid w:val="00AB4DC4"/>
    <w:rsid w:val="00AC0AE5"/>
    <w:rsid w:val="00AC122A"/>
    <w:rsid w:val="00AC189F"/>
    <w:rsid w:val="00AC1D2A"/>
    <w:rsid w:val="00AC1EC8"/>
    <w:rsid w:val="00AC2D7C"/>
    <w:rsid w:val="00AC39A1"/>
    <w:rsid w:val="00AC3A81"/>
    <w:rsid w:val="00AC3F44"/>
    <w:rsid w:val="00AC44E9"/>
    <w:rsid w:val="00AC7936"/>
    <w:rsid w:val="00AD0F37"/>
    <w:rsid w:val="00AD2482"/>
    <w:rsid w:val="00AD2E77"/>
    <w:rsid w:val="00AD3BDA"/>
    <w:rsid w:val="00AD6103"/>
    <w:rsid w:val="00AD6843"/>
    <w:rsid w:val="00AD6E8A"/>
    <w:rsid w:val="00AD77D0"/>
    <w:rsid w:val="00AE0F3E"/>
    <w:rsid w:val="00AE1928"/>
    <w:rsid w:val="00AE25B7"/>
    <w:rsid w:val="00AE2D4A"/>
    <w:rsid w:val="00AE668A"/>
    <w:rsid w:val="00AF17A4"/>
    <w:rsid w:val="00AF17E3"/>
    <w:rsid w:val="00AF2918"/>
    <w:rsid w:val="00AF2C1F"/>
    <w:rsid w:val="00AF44F3"/>
    <w:rsid w:val="00AF6826"/>
    <w:rsid w:val="00AF6D84"/>
    <w:rsid w:val="00AF709D"/>
    <w:rsid w:val="00AF7399"/>
    <w:rsid w:val="00AF73D7"/>
    <w:rsid w:val="00AF79E1"/>
    <w:rsid w:val="00AF7E7F"/>
    <w:rsid w:val="00B01A1B"/>
    <w:rsid w:val="00B01F25"/>
    <w:rsid w:val="00B07922"/>
    <w:rsid w:val="00B10C38"/>
    <w:rsid w:val="00B10EA0"/>
    <w:rsid w:val="00B138ED"/>
    <w:rsid w:val="00B13E8F"/>
    <w:rsid w:val="00B15F08"/>
    <w:rsid w:val="00B16784"/>
    <w:rsid w:val="00B17DA5"/>
    <w:rsid w:val="00B20266"/>
    <w:rsid w:val="00B21CCA"/>
    <w:rsid w:val="00B221AD"/>
    <w:rsid w:val="00B247FF"/>
    <w:rsid w:val="00B30AB3"/>
    <w:rsid w:val="00B31285"/>
    <w:rsid w:val="00B31903"/>
    <w:rsid w:val="00B31C21"/>
    <w:rsid w:val="00B338E7"/>
    <w:rsid w:val="00B33E0C"/>
    <w:rsid w:val="00B33FE0"/>
    <w:rsid w:val="00B3417E"/>
    <w:rsid w:val="00B347D7"/>
    <w:rsid w:val="00B352F9"/>
    <w:rsid w:val="00B40FA6"/>
    <w:rsid w:val="00B41152"/>
    <w:rsid w:val="00B41A09"/>
    <w:rsid w:val="00B42E39"/>
    <w:rsid w:val="00B44BCD"/>
    <w:rsid w:val="00B44DA5"/>
    <w:rsid w:val="00B458EA"/>
    <w:rsid w:val="00B50657"/>
    <w:rsid w:val="00B51C8F"/>
    <w:rsid w:val="00B52EAE"/>
    <w:rsid w:val="00B532AC"/>
    <w:rsid w:val="00B53EDF"/>
    <w:rsid w:val="00B564E6"/>
    <w:rsid w:val="00B57315"/>
    <w:rsid w:val="00B6121E"/>
    <w:rsid w:val="00B62168"/>
    <w:rsid w:val="00B621C1"/>
    <w:rsid w:val="00B66178"/>
    <w:rsid w:val="00B66E25"/>
    <w:rsid w:val="00B673EF"/>
    <w:rsid w:val="00B7227E"/>
    <w:rsid w:val="00B732D0"/>
    <w:rsid w:val="00B735FB"/>
    <w:rsid w:val="00B7421A"/>
    <w:rsid w:val="00B745D7"/>
    <w:rsid w:val="00B7566B"/>
    <w:rsid w:val="00B77725"/>
    <w:rsid w:val="00B80FBE"/>
    <w:rsid w:val="00B8204C"/>
    <w:rsid w:val="00B82510"/>
    <w:rsid w:val="00B830ED"/>
    <w:rsid w:val="00B904AB"/>
    <w:rsid w:val="00B919B0"/>
    <w:rsid w:val="00B91EA7"/>
    <w:rsid w:val="00B94965"/>
    <w:rsid w:val="00B954E8"/>
    <w:rsid w:val="00B95F72"/>
    <w:rsid w:val="00BA27A8"/>
    <w:rsid w:val="00BA38C5"/>
    <w:rsid w:val="00BA5D40"/>
    <w:rsid w:val="00BA6DDA"/>
    <w:rsid w:val="00BA760E"/>
    <w:rsid w:val="00BB01A9"/>
    <w:rsid w:val="00BB0E91"/>
    <w:rsid w:val="00BB2BCE"/>
    <w:rsid w:val="00BB465D"/>
    <w:rsid w:val="00BB4C03"/>
    <w:rsid w:val="00BB4EE7"/>
    <w:rsid w:val="00BB581A"/>
    <w:rsid w:val="00BB6B1F"/>
    <w:rsid w:val="00BB769A"/>
    <w:rsid w:val="00BB77CE"/>
    <w:rsid w:val="00BB7AC4"/>
    <w:rsid w:val="00BC0942"/>
    <w:rsid w:val="00BC0C10"/>
    <w:rsid w:val="00BC0FD5"/>
    <w:rsid w:val="00BC1635"/>
    <w:rsid w:val="00BC1A5B"/>
    <w:rsid w:val="00BC27EE"/>
    <w:rsid w:val="00BC2A94"/>
    <w:rsid w:val="00BC33B1"/>
    <w:rsid w:val="00BC3471"/>
    <w:rsid w:val="00BC47D3"/>
    <w:rsid w:val="00BD00BB"/>
    <w:rsid w:val="00BD0E41"/>
    <w:rsid w:val="00BD2E50"/>
    <w:rsid w:val="00BD3294"/>
    <w:rsid w:val="00BD3BA1"/>
    <w:rsid w:val="00BD6762"/>
    <w:rsid w:val="00BE03EF"/>
    <w:rsid w:val="00BE1657"/>
    <w:rsid w:val="00BE233F"/>
    <w:rsid w:val="00BE2CA4"/>
    <w:rsid w:val="00BE375C"/>
    <w:rsid w:val="00BE376E"/>
    <w:rsid w:val="00BE42CF"/>
    <w:rsid w:val="00BE5D90"/>
    <w:rsid w:val="00BF027E"/>
    <w:rsid w:val="00BF0F5C"/>
    <w:rsid w:val="00BF1009"/>
    <w:rsid w:val="00BF129F"/>
    <w:rsid w:val="00BF204B"/>
    <w:rsid w:val="00BF4AB7"/>
    <w:rsid w:val="00BF4D0D"/>
    <w:rsid w:val="00BF52D1"/>
    <w:rsid w:val="00BF70FC"/>
    <w:rsid w:val="00C01F15"/>
    <w:rsid w:val="00C02AEF"/>
    <w:rsid w:val="00C031AD"/>
    <w:rsid w:val="00C04F8B"/>
    <w:rsid w:val="00C06D65"/>
    <w:rsid w:val="00C10ACD"/>
    <w:rsid w:val="00C10F83"/>
    <w:rsid w:val="00C138F5"/>
    <w:rsid w:val="00C14C0C"/>
    <w:rsid w:val="00C14D12"/>
    <w:rsid w:val="00C1596B"/>
    <w:rsid w:val="00C17278"/>
    <w:rsid w:val="00C20CC3"/>
    <w:rsid w:val="00C22FB8"/>
    <w:rsid w:val="00C233F0"/>
    <w:rsid w:val="00C2384F"/>
    <w:rsid w:val="00C248CB"/>
    <w:rsid w:val="00C24B07"/>
    <w:rsid w:val="00C27434"/>
    <w:rsid w:val="00C31F3B"/>
    <w:rsid w:val="00C33336"/>
    <w:rsid w:val="00C360A0"/>
    <w:rsid w:val="00C37B86"/>
    <w:rsid w:val="00C40091"/>
    <w:rsid w:val="00C430D1"/>
    <w:rsid w:val="00C44776"/>
    <w:rsid w:val="00C45966"/>
    <w:rsid w:val="00C46C89"/>
    <w:rsid w:val="00C47DF5"/>
    <w:rsid w:val="00C51D84"/>
    <w:rsid w:val="00C52E2A"/>
    <w:rsid w:val="00C56400"/>
    <w:rsid w:val="00C56695"/>
    <w:rsid w:val="00C56DD0"/>
    <w:rsid w:val="00C56E84"/>
    <w:rsid w:val="00C57A7C"/>
    <w:rsid w:val="00C60700"/>
    <w:rsid w:val="00C64ABA"/>
    <w:rsid w:val="00C662AC"/>
    <w:rsid w:val="00C663E1"/>
    <w:rsid w:val="00C73F10"/>
    <w:rsid w:val="00C7410D"/>
    <w:rsid w:val="00C75288"/>
    <w:rsid w:val="00C7543F"/>
    <w:rsid w:val="00C806B3"/>
    <w:rsid w:val="00C80761"/>
    <w:rsid w:val="00C8097D"/>
    <w:rsid w:val="00C842CD"/>
    <w:rsid w:val="00C84DBC"/>
    <w:rsid w:val="00C90843"/>
    <w:rsid w:val="00C90B10"/>
    <w:rsid w:val="00C92346"/>
    <w:rsid w:val="00C93D60"/>
    <w:rsid w:val="00C972C7"/>
    <w:rsid w:val="00C97DCE"/>
    <w:rsid w:val="00CA0B31"/>
    <w:rsid w:val="00CA0EFB"/>
    <w:rsid w:val="00CA2933"/>
    <w:rsid w:val="00CA2EBE"/>
    <w:rsid w:val="00CA37AF"/>
    <w:rsid w:val="00CA3BF6"/>
    <w:rsid w:val="00CA4537"/>
    <w:rsid w:val="00CA57CA"/>
    <w:rsid w:val="00CA5850"/>
    <w:rsid w:val="00CA5A2C"/>
    <w:rsid w:val="00CA60F0"/>
    <w:rsid w:val="00CA6893"/>
    <w:rsid w:val="00CB140A"/>
    <w:rsid w:val="00CB1485"/>
    <w:rsid w:val="00CB6543"/>
    <w:rsid w:val="00CB7001"/>
    <w:rsid w:val="00CB7539"/>
    <w:rsid w:val="00CC04B3"/>
    <w:rsid w:val="00CC1887"/>
    <w:rsid w:val="00CC1C26"/>
    <w:rsid w:val="00CC25F7"/>
    <w:rsid w:val="00CC27EA"/>
    <w:rsid w:val="00CC288E"/>
    <w:rsid w:val="00CC3141"/>
    <w:rsid w:val="00CC33D0"/>
    <w:rsid w:val="00CC3426"/>
    <w:rsid w:val="00CC3456"/>
    <w:rsid w:val="00CC39B7"/>
    <w:rsid w:val="00CC4ED6"/>
    <w:rsid w:val="00CC5C93"/>
    <w:rsid w:val="00CC628B"/>
    <w:rsid w:val="00CD0652"/>
    <w:rsid w:val="00CD29FA"/>
    <w:rsid w:val="00CD44D9"/>
    <w:rsid w:val="00CD4B24"/>
    <w:rsid w:val="00CD7DEE"/>
    <w:rsid w:val="00CE2FA0"/>
    <w:rsid w:val="00CE3919"/>
    <w:rsid w:val="00CE3E8C"/>
    <w:rsid w:val="00CE49C7"/>
    <w:rsid w:val="00CE50B5"/>
    <w:rsid w:val="00CE5AEF"/>
    <w:rsid w:val="00CE7A03"/>
    <w:rsid w:val="00CF0940"/>
    <w:rsid w:val="00CF09A0"/>
    <w:rsid w:val="00CF1066"/>
    <w:rsid w:val="00CF1A95"/>
    <w:rsid w:val="00CF3C2B"/>
    <w:rsid w:val="00CF4DC5"/>
    <w:rsid w:val="00CF5847"/>
    <w:rsid w:val="00D00F25"/>
    <w:rsid w:val="00D0119D"/>
    <w:rsid w:val="00D03264"/>
    <w:rsid w:val="00D038D2"/>
    <w:rsid w:val="00D04949"/>
    <w:rsid w:val="00D04B64"/>
    <w:rsid w:val="00D05F5A"/>
    <w:rsid w:val="00D10D1D"/>
    <w:rsid w:val="00D118E2"/>
    <w:rsid w:val="00D1230B"/>
    <w:rsid w:val="00D13273"/>
    <w:rsid w:val="00D13BF3"/>
    <w:rsid w:val="00D14489"/>
    <w:rsid w:val="00D151AA"/>
    <w:rsid w:val="00D15F98"/>
    <w:rsid w:val="00D212D5"/>
    <w:rsid w:val="00D21327"/>
    <w:rsid w:val="00D21F7A"/>
    <w:rsid w:val="00D23A8D"/>
    <w:rsid w:val="00D24473"/>
    <w:rsid w:val="00D25023"/>
    <w:rsid w:val="00D2505A"/>
    <w:rsid w:val="00D27503"/>
    <w:rsid w:val="00D27A4D"/>
    <w:rsid w:val="00D27FAF"/>
    <w:rsid w:val="00D31068"/>
    <w:rsid w:val="00D35043"/>
    <w:rsid w:val="00D36C70"/>
    <w:rsid w:val="00D37385"/>
    <w:rsid w:val="00D37BF7"/>
    <w:rsid w:val="00D44BF1"/>
    <w:rsid w:val="00D45725"/>
    <w:rsid w:val="00D50209"/>
    <w:rsid w:val="00D52842"/>
    <w:rsid w:val="00D53680"/>
    <w:rsid w:val="00D53842"/>
    <w:rsid w:val="00D54A3A"/>
    <w:rsid w:val="00D56949"/>
    <w:rsid w:val="00D60400"/>
    <w:rsid w:val="00D64897"/>
    <w:rsid w:val="00D66D52"/>
    <w:rsid w:val="00D6740A"/>
    <w:rsid w:val="00D71B35"/>
    <w:rsid w:val="00D71E2F"/>
    <w:rsid w:val="00D743E1"/>
    <w:rsid w:val="00D770D7"/>
    <w:rsid w:val="00D776CA"/>
    <w:rsid w:val="00D84634"/>
    <w:rsid w:val="00D84728"/>
    <w:rsid w:val="00D84A14"/>
    <w:rsid w:val="00D8687A"/>
    <w:rsid w:val="00D86C14"/>
    <w:rsid w:val="00D96ADC"/>
    <w:rsid w:val="00D97C34"/>
    <w:rsid w:val="00DA0745"/>
    <w:rsid w:val="00DA0A48"/>
    <w:rsid w:val="00DA0D85"/>
    <w:rsid w:val="00DA0E09"/>
    <w:rsid w:val="00DA146C"/>
    <w:rsid w:val="00DA14A2"/>
    <w:rsid w:val="00DA223F"/>
    <w:rsid w:val="00DA26BD"/>
    <w:rsid w:val="00DA27A2"/>
    <w:rsid w:val="00DA2B82"/>
    <w:rsid w:val="00DA32FD"/>
    <w:rsid w:val="00DA44CA"/>
    <w:rsid w:val="00DA5A24"/>
    <w:rsid w:val="00DB22A4"/>
    <w:rsid w:val="00DB31CA"/>
    <w:rsid w:val="00DB35F5"/>
    <w:rsid w:val="00DB568C"/>
    <w:rsid w:val="00DC3DD4"/>
    <w:rsid w:val="00DC597C"/>
    <w:rsid w:val="00DC6597"/>
    <w:rsid w:val="00DC73D7"/>
    <w:rsid w:val="00DC751D"/>
    <w:rsid w:val="00DD58F0"/>
    <w:rsid w:val="00DD743A"/>
    <w:rsid w:val="00DE0C6B"/>
    <w:rsid w:val="00DE44A1"/>
    <w:rsid w:val="00DE5310"/>
    <w:rsid w:val="00DE6C4E"/>
    <w:rsid w:val="00DF165B"/>
    <w:rsid w:val="00DF1661"/>
    <w:rsid w:val="00DF1AC5"/>
    <w:rsid w:val="00DF2152"/>
    <w:rsid w:val="00DF2BE5"/>
    <w:rsid w:val="00DF3FAA"/>
    <w:rsid w:val="00DF6702"/>
    <w:rsid w:val="00DF7A11"/>
    <w:rsid w:val="00DF7D2C"/>
    <w:rsid w:val="00E00B56"/>
    <w:rsid w:val="00E0184E"/>
    <w:rsid w:val="00E03008"/>
    <w:rsid w:val="00E06BD0"/>
    <w:rsid w:val="00E06BDF"/>
    <w:rsid w:val="00E07C7D"/>
    <w:rsid w:val="00E07DDC"/>
    <w:rsid w:val="00E11059"/>
    <w:rsid w:val="00E112F1"/>
    <w:rsid w:val="00E13D18"/>
    <w:rsid w:val="00E14319"/>
    <w:rsid w:val="00E20144"/>
    <w:rsid w:val="00E202FC"/>
    <w:rsid w:val="00E21D7B"/>
    <w:rsid w:val="00E22C1B"/>
    <w:rsid w:val="00E236DD"/>
    <w:rsid w:val="00E240F4"/>
    <w:rsid w:val="00E250B9"/>
    <w:rsid w:val="00E276CF"/>
    <w:rsid w:val="00E30EF1"/>
    <w:rsid w:val="00E330C4"/>
    <w:rsid w:val="00E335E9"/>
    <w:rsid w:val="00E34F0C"/>
    <w:rsid w:val="00E35127"/>
    <w:rsid w:val="00E36CA4"/>
    <w:rsid w:val="00E37672"/>
    <w:rsid w:val="00E403EB"/>
    <w:rsid w:val="00E408C0"/>
    <w:rsid w:val="00E43BDC"/>
    <w:rsid w:val="00E45166"/>
    <w:rsid w:val="00E478E2"/>
    <w:rsid w:val="00E479D6"/>
    <w:rsid w:val="00E52CDB"/>
    <w:rsid w:val="00E52D0E"/>
    <w:rsid w:val="00E5304F"/>
    <w:rsid w:val="00E53060"/>
    <w:rsid w:val="00E55286"/>
    <w:rsid w:val="00E55741"/>
    <w:rsid w:val="00E60030"/>
    <w:rsid w:val="00E603E3"/>
    <w:rsid w:val="00E61AEE"/>
    <w:rsid w:val="00E62C90"/>
    <w:rsid w:val="00E62FFF"/>
    <w:rsid w:val="00E639EC"/>
    <w:rsid w:val="00E660BE"/>
    <w:rsid w:val="00E720F7"/>
    <w:rsid w:val="00E73B43"/>
    <w:rsid w:val="00E744B7"/>
    <w:rsid w:val="00E75097"/>
    <w:rsid w:val="00E802F7"/>
    <w:rsid w:val="00E83381"/>
    <w:rsid w:val="00E8345C"/>
    <w:rsid w:val="00E84A76"/>
    <w:rsid w:val="00E85636"/>
    <w:rsid w:val="00E86719"/>
    <w:rsid w:val="00E86AE9"/>
    <w:rsid w:val="00E911CD"/>
    <w:rsid w:val="00E95241"/>
    <w:rsid w:val="00E97339"/>
    <w:rsid w:val="00E977DE"/>
    <w:rsid w:val="00EA04C4"/>
    <w:rsid w:val="00EA10B3"/>
    <w:rsid w:val="00EA14E1"/>
    <w:rsid w:val="00EA35B8"/>
    <w:rsid w:val="00EA3D10"/>
    <w:rsid w:val="00EA75E0"/>
    <w:rsid w:val="00EA7C3B"/>
    <w:rsid w:val="00EB0111"/>
    <w:rsid w:val="00EB01CB"/>
    <w:rsid w:val="00EB2D20"/>
    <w:rsid w:val="00EB59A6"/>
    <w:rsid w:val="00EC0E59"/>
    <w:rsid w:val="00EC52D1"/>
    <w:rsid w:val="00EC7D13"/>
    <w:rsid w:val="00EC7E85"/>
    <w:rsid w:val="00ED0920"/>
    <w:rsid w:val="00ED1BEE"/>
    <w:rsid w:val="00ED5070"/>
    <w:rsid w:val="00ED6D24"/>
    <w:rsid w:val="00ED6FFA"/>
    <w:rsid w:val="00ED73FD"/>
    <w:rsid w:val="00ED7D15"/>
    <w:rsid w:val="00EE015C"/>
    <w:rsid w:val="00EE1356"/>
    <w:rsid w:val="00EE1D84"/>
    <w:rsid w:val="00EE3CBF"/>
    <w:rsid w:val="00EF0959"/>
    <w:rsid w:val="00EF277C"/>
    <w:rsid w:val="00EF4935"/>
    <w:rsid w:val="00EF4EC6"/>
    <w:rsid w:val="00EF7763"/>
    <w:rsid w:val="00F000C2"/>
    <w:rsid w:val="00F0219B"/>
    <w:rsid w:val="00F037B6"/>
    <w:rsid w:val="00F03A20"/>
    <w:rsid w:val="00F0546F"/>
    <w:rsid w:val="00F075FA"/>
    <w:rsid w:val="00F11455"/>
    <w:rsid w:val="00F115D9"/>
    <w:rsid w:val="00F12713"/>
    <w:rsid w:val="00F17982"/>
    <w:rsid w:val="00F2026A"/>
    <w:rsid w:val="00F204E0"/>
    <w:rsid w:val="00F20A3A"/>
    <w:rsid w:val="00F20EC6"/>
    <w:rsid w:val="00F21BE6"/>
    <w:rsid w:val="00F21DD4"/>
    <w:rsid w:val="00F24419"/>
    <w:rsid w:val="00F26BB2"/>
    <w:rsid w:val="00F27C4D"/>
    <w:rsid w:val="00F3053E"/>
    <w:rsid w:val="00F372F9"/>
    <w:rsid w:val="00F4250B"/>
    <w:rsid w:val="00F44E3B"/>
    <w:rsid w:val="00F459E5"/>
    <w:rsid w:val="00F46F8F"/>
    <w:rsid w:val="00F51536"/>
    <w:rsid w:val="00F51B59"/>
    <w:rsid w:val="00F535B0"/>
    <w:rsid w:val="00F53D28"/>
    <w:rsid w:val="00F5683C"/>
    <w:rsid w:val="00F608CE"/>
    <w:rsid w:val="00F63735"/>
    <w:rsid w:val="00F64AB0"/>
    <w:rsid w:val="00F65208"/>
    <w:rsid w:val="00F6696C"/>
    <w:rsid w:val="00F669BF"/>
    <w:rsid w:val="00F71B1B"/>
    <w:rsid w:val="00F739A3"/>
    <w:rsid w:val="00F761A0"/>
    <w:rsid w:val="00F76A6E"/>
    <w:rsid w:val="00F776BA"/>
    <w:rsid w:val="00F80910"/>
    <w:rsid w:val="00F81744"/>
    <w:rsid w:val="00F83250"/>
    <w:rsid w:val="00F8427B"/>
    <w:rsid w:val="00F85AF1"/>
    <w:rsid w:val="00F86A5B"/>
    <w:rsid w:val="00F90C6A"/>
    <w:rsid w:val="00F90F37"/>
    <w:rsid w:val="00F91421"/>
    <w:rsid w:val="00F91F3A"/>
    <w:rsid w:val="00F922FB"/>
    <w:rsid w:val="00F92C93"/>
    <w:rsid w:val="00F940C4"/>
    <w:rsid w:val="00F951FB"/>
    <w:rsid w:val="00F97515"/>
    <w:rsid w:val="00FA0449"/>
    <w:rsid w:val="00FA08B1"/>
    <w:rsid w:val="00FA0CA2"/>
    <w:rsid w:val="00FA3297"/>
    <w:rsid w:val="00FA37CE"/>
    <w:rsid w:val="00FA7DF0"/>
    <w:rsid w:val="00FB45FA"/>
    <w:rsid w:val="00FB57DC"/>
    <w:rsid w:val="00FB654D"/>
    <w:rsid w:val="00FB6904"/>
    <w:rsid w:val="00FB6D09"/>
    <w:rsid w:val="00FC11FF"/>
    <w:rsid w:val="00FC1979"/>
    <w:rsid w:val="00FC2592"/>
    <w:rsid w:val="00FC28B7"/>
    <w:rsid w:val="00FC39BA"/>
    <w:rsid w:val="00FC3D46"/>
    <w:rsid w:val="00FC5E00"/>
    <w:rsid w:val="00FC608D"/>
    <w:rsid w:val="00FC6D1D"/>
    <w:rsid w:val="00FC7A1A"/>
    <w:rsid w:val="00FC7D64"/>
    <w:rsid w:val="00FD5F99"/>
    <w:rsid w:val="00FD7BFF"/>
    <w:rsid w:val="00FD7ED0"/>
    <w:rsid w:val="00FE007D"/>
    <w:rsid w:val="00FE019A"/>
    <w:rsid w:val="00FE0465"/>
    <w:rsid w:val="00FE3419"/>
    <w:rsid w:val="00FE453E"/>
    <w:rsid w:val="00FE475D"/>
    <w:rsid w:val="00FE5783"/>
    <w:rsid w:val="00FE6DD0"/>
    <w:rsid w:val="00FF00AB"/>
    <w:rsid w:val="00FF00B0"/>
    <w:rsid w:val="00FF1F73"/>
    <w:rsid w:val="00FF2AB7"/>
    <w:rsid w:val="00FF6DC3"/>
    <w:rsid w:val="00FF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Note Heading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6DD"/>
    <w:pPr>
      <w:widowControl w:val="0"/>
      <w:jc w:val="both"/>
    </w:pPr>
    <w:rPr>
      <w:rFonts w:ascii="ＭＳ 明朝" w:hAnsi="Times New Roman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2729E"/>
  </w:style>
  <w:style w:type="paragraph" w:customStyle="1" w:styleId="a4">
    <w:name w:val="標準(太郎文書スタイル)"/>
    <w:uiPriority w:val="99"/>
    <w:rsid w:val="00EC52D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1"/>
      <w:szCs w:val="21"/>
    </w:rPr>
  </w:style>
  <w:style w:type="paragraph" w:customStyle="1" w:styleId="a5">
    <w:name w:val="一太郎"/>
    <w:rsid w:val="00DC3DD4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line="332" w:lineRule="exact"/>
      <w:textAlignment w:val="baseline"/>
    </w:pPr>
    <w:rPr>
      <w:rFonts w:ascii="ＭＳ 明朝" w:hAnsi="Times New Roman"/>
      <w:spacing w:val="2"/>
      <w:sz w:val="24"/>
      <w:szCs w:val="24"/>
    </w:rPr>
  </w:style>
  <w:style w:type="character" w:styleId="a6">
    <w:name w:val="Hyperlink"/>
    <w:rsid w:val="00796A8A"/>
    <w:rPr>
      <w:color w:val="0000FF"/>
      <w:u w:val="single"/>
    </w:rPr>
  </w:style>
  <w:style w:type="paragraph" w:styleId="a7">
    <w:name w:val="header"/>
    <w:basedOn w:val="a"/>
    <w:rsid w:val="007D54FB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9"/>
    <w:uiPriority w:val="99"/>
    <w:rsid w:val="007D54FB"/>
    <w:pPr>
      <w:tabs>
        <w:tab w:val="center" w:pos="4252"/>
        <w:tab w:val="right" w:pos="8504"/>
      </w:tabs>
      <w:snapToGrid w:val="0"/>
    </w:pPr>
  </w:style>
  <w:style w:type="character" w:styleId="aa">
    <w:name w:val="page number"/>
    <w:basedOn w:val="a0"/>
    <w:rsid w:val="007D54FB"/>
  </w:style>
  <w:style w:type="paragraph" w:styleId="Web">
    <w:name w:val="Normal (Web)"/>
    <w:basedOn w:val="a"/>
    <w:uiPriority w:val="99"/>
    <w:unhideWhenUsed/>
    <w:rsid w:val="00E52C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9">
    <w:name w:val="フッター (文字)"/>
    <w:link w:val="a8"/>
    <w:uiPriority w:val="99"/>
    <w:rsid w:val="00964144"/>
    <w:rPr>
      <w:rFonts w:ascii="Times New Roman" w:hAnsi="Times New Roman"/>
      <w:kern w:val="2"/>
      <w:sz w:val="21"/>
      <w:szCs w:val="24"/>
    </w:rPr>
  </w:style>
  <w:style w:type="paragraph" w:styleId="ab">
    <w:name w:val="Balloon Text"/>
    <w:basedOn w:val="a"/>
    <w:link w:val="ac"/>
    <w:rsid w:val="00F80910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F80910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Emphasis"/>
    <w:qFormat/>
    <w:rsid w:val="004B2CBD"/>
    <w:rPr>
      <w:i/>
      <w:iCs/>
    </w:rPr>
  </w:style>
  <w:style w:type="character" w:styleId="ae">
    <w:name w:val="Strong"/>
    <w:qFormat/>
    <w:rsid w:val="009A588D"/>
    <w:rPr>
      <w:b/>
      <w:bCs/>
    </w:rPr>
  </w:style>
  <w:style w:type="paragraph" w:styleId="af">
    <w:name w:val="Note Heading"/>
    <w:basedOn w:val="a"/>
    <w:next w:val="a"/>
    <w:link w:val="af0"/>
    <w:uiPriority w:val="99"/>
    <w:unhideWhenUsed/>
    <w:rsid w:val="00DE5310"/>
    <w:pPr>
      <w:jc w:val="center"/>
    </w:pPr>
    <w:rPr>
      <w:rFonts w:ascii="Century" w:hAnsi="Century"/>
      <w:szCs w:val="22"/>
    </w:rPr>
  </w:style>
  <w:style w:type="character" w:customStyle="1" w:styleId="af0">
    <w:name w:val="記 (文字)"/>
    <w:link w:val="af"/>
    <w:uiPriority w:val="99"/>
    <w:rsid w:val="00DE5310"/>
    <w:rPr>
      <w:kern w:val="2"/>
      <w:sz w:val="21"/>
      <w:szCs w:val="22"/>
    </w:rPr>
  </w:style>
  <w:style w:type="character" w:styleId="af1">
    <w:name w:val="annotation reference"/>
    <w:rsid w:val="00940E28"/>
    <w:rPr>
      <w:sz w:val="18"/>
      <w:szCs w:val="18"/>
    </w:rPr>
  </w:style>
  <w:style w:type="paragraph" w:styleId="af2">
    <w:name w:val="annotation text"/>
    <w:basedOn w:val="a"/>
    <w:link w:val="af3"/>
    <w:rsid w:val="00940E28"/>
    <w:pPr>
      <w:jc w:val="left"/>
    </w:pPr>
  </w:style>
  <w:style w:type="character" w:customStyle="1" w:styleId="af3">
    <w:name w:val="コメント文字列 (文字)"/>
    <w:link w:val="af2"/>
    <w:rsid w:val="00940E28"/>
    <w:rPr>
      <w:rFonts w:ascii="Times New Roman" w:hAnsi="Times New Roman"/>
      <w:kern w:val="2"/>
      <w:sz w:val="21"/>
      <w:szCs w:val="24"/>
    </w:rPr>
  </w:style>
  <w:style w:type="paragraph" w:styleId="af4">
    <w:name w:val="annotation subject"/>
    <w:basedOn w:val="af2"/>
    <w:next w:val="af2"/>
    <w:link w:val="af5"/>
    <w:rsid w:val="00940E28"/>
    <w:rPr>
      <w:b/>
      <w:bCs/>
    </w:rPr>
  </w:style>
  <w:style w:type="character" w:customStyle="1" w:styleId="af5">
    <w:name w:val="コメント内容 (文字)"/>
    <w:link w:val="af4"/>
    <w:rsid w:val="00940E28"/>
    <w:rPr>
      <w:rFonts w:ascii="Times New Roman" w:hAnsi="Times New Roman"/>
      <w:b/>
      <w:bCs/>
      <w:kern w:val="2"/>
      <w:sz w:val="21"/>
      <w:szCs w:val="24"/>
    </w:rPr>
  </w:style>
  <w:style w:type="paragraph" w:styleId="af6">
    <w:name w:val="List Paragraph"/>
    <w:basedOn w:val="a"/>
    <w:uiPriority w:val="34"/>
    <w:qFormat/>
    <w:rsid w:val="00A93429"/>
    <w:pPr>
      <w:ind w:leftChars="400" w:left="840"/>
    </w:pPr>
    <w:rPr>
      <w:rFonts w:ascii="Century" w:hAnsi="Century"/>
      <w:szCs w:val="22"/>
    </w:rPr>
  </w:style>
  <w:style w:type="character" w:styleId="af7">
    <w:name w:val="line number"/>
    <w:rsid w:val="002729B1"/>
  </w:style>
  <w:style w:type="paragraph" w:styleId="af8">
    <w:name w:val="caption"/>
    <w:basedOn w:val="a"/>
    <w:next w:val="a"/>
    <w:unhideWhenUsed/>
    <w:qFormat/>
    <w:rsid w:val="00477B39"/>
    <w:rPr>
      <w:b/>
      <w:bCs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Note Heading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6DD"/>
    <w:pPr>
      <w:widowControl w:val="0"/>
      <w:jc w:val="both"/>
    </w:pPr>
    <w:rPr>
      <w:rFonts w:ascii="ＭＳ 明朝" w:hAnsi="Times New Roman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2729E"/>
  </w:style>
  <w:style w:type="paragraph" w:customStyle="1" w:styleId="a4">
    <w:name w:val="標準(太郎文書スタイル)"/>
    <w:uiPriority w:val="99"/>
    <w:rsid w:val="00EC52D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1"/>
      <w:szCs w:val="21"/>
    </w:rPr>
  </w:style>
  <w:style w:type="paragraph" w:customStyle="1" w:styleId="a5">
    <w:name w:val="一太郎"/>
    <w:rsid w:val="00DC3DD4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line="332" w:lineRule="exact"/>
      <w:textAlignment w:val="baseline"/>
    </w:pPr>
    <w:rPr>
      <w:rFonts w:ascii="ＭＳ 明朝" w:hAnsi="Times New Roman"/>
      <w:spacing w:val="2"/>
      <w:sz w:val="24"/>
      <w:szCs w:val="24"/>
    </w:rPr>
  </w:style>
  <w:style w:type="character" w:styleId="a6">
    <w:name w:val="Hyperlink"/>
    <w:rsid w:val="00796A8A"/>
    <w:rPr>
      <w:color w:val="0000FF"/>
      <w:u w:val="single"/>
    </w:rPr>
  </w:style>
  <w:style w:type="paragraph" w:styleId="a7">
    <w:name w:val="header"/>
    <w:basedOn w:val="a"/>
    <w:rsid w:val="007D54FB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9"/>
    <w:uiPriority w:val="99"/>
    <w:rsid w:val="007D54FB"/>
    <w:pPr>
      <w:tabs>
        <w:tab w:val="center" w:pos="4252"/>
        <w:tab w:val="right" w:pos="8504"/>
      </w:tabs>
      <w:snapToGrid w:val="0"/>
    </w:pPr>
  </w:style>
  <w:style w:type="character" w:styleId="aa">
    <w:name w:val="page number"/>
    <w:basedOn w:val="a0"/>
    <w:rsid w:val="007D54FB"/>
  </w:style>
  <w:style w:type="paragraph" w:styleId="Web">
    <w:name w:val="Normal (Web)"/>
    <w:basedOn w:val="a"/>
    <w:uiPriority w:val="99"/>
    <w:unhideWhenUsed/>
    <w:rsid w:val="00E52C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9">
    <w:name w:val="フッター (文字)"/>
    <w:link w:val="a8"/>
    <w:uiPriority w:val="99"/>
    <w:rsid w:val="00964144"/>
    <w:rPr>
      <w:rFonts w:ascii="Times New Roman" w:hAnsi="Times New Roman"/>
      <w:kern w:val="2"/>
      <w:sz w:val="21"/>
      <w:szCs w:val="24"/>
    </w:rPr>
  </w:style>
  <w:style w:type="paragraph" w:styleId="ab">
    <w:name w:val="Balloon Text"/>
    <w:basedOn w:val="a"/>
    <w:link w:val="ac"/>
    <w:rsid w:val="00F80910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F80910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Emphasis"/>
    <w:qFormat/>
    <w:rsid w:val="004B2CBD"/>
    <w:rPr>
      <w:i/>
      <w:iCs/>
    </w:rPr>
  </w:style>
  <w:style w:type="character" w:styleId="ae">
    <w:name w:val="Strong"/>
    <w:qFormat/>
    <w:rsid w:val="009A588D"/>
    <w:rPr>
      <w:b/>
      <w:bCs/>
    </w:rPr>
  </w:style>
  <w:style w:type="paragraph" w:styleId="af">
    <w:name w:val="Note Heading"/>
    <w:basedOn w:val="a"/>
    <w:next w:val="a"/>
    <w:link w:val="af0"/>
    <w:uiPriority w:val="99"/>
    <w:unhideWhenUsed/>
    <w:rsid w:val="00DE5310"/>
    <w:pPr>
      <w:jc w:val="center"/>
    </w:pPr>
    <w:rPr>
      <w:rFonts w:ascii="Century" w:hAnsi="Century"/>
      <w:szCs w:val="22"/>
    </w:rPr>
  </w:style>
  <w:style w:type="character" w:customStyle="1" w:styleId="af0">
    <w:name w:val="記 (文字)"/>
    <w:link w:val="af"/>
    <w:uiPriority w:val="99"/>
    <w:rsid w:val="00DE5310"/>
    <w:rPr>
      <w:kern w:val="2"/>
      <w:sz w:val="21"/>
      <w:szCs w:val="22"/>
    </w:rPr>
  </w:style>
  <w:style w:type="character" w:styleId="af1">
    <w:name w:val="annotation reference"/>
    <w:rsid w:val="00940E28"/>
    <w:rPr>
      <w:sz w:val="18"/>
      <w:szCs w:val="18"/>
    </w:rPr>
  </w:style>
  <w:style w:type="paragraph" w:styleId="af2">
    <w:name w:val="annotation text"/>
    <w:basedOn w:val="a"/>
    <w:link w:val="af3"/>
    <w:rsid w:val="00940E28"/>
    <w:pPr>
      <w:jc w:val="left"/>
    </w:pPr>
  </w:style>
  <w:style w:type="character" w:customStyle="1" w:styleId="af3">
    <w:name w:val="コメント文字列 (文字)"/>
    <w:link w:val="af2"/>
    <w:rsid w:val="00940E28"/>
    <w:rPr>
      <w:rFonts w:ascii="Times New Roman" w:hAnsi="Times New Roman"/>
      <w:kern w:val="2"/>
      <w:sz w:val="21"/>
      <w:szCs w:val="24"/>
    </w:rPr>
  </w:style>
  <w:style w:type="paragraph" w:styleId="af4">
    <w:name w:val="annotation subject"/>
    <w:basedOn w:val="af2"/>
    <w:next w:val="af2"/>
    <w:link w:val="af5"/>
    <w:rsid w:val="00940E28"/>
    <w:rPr>
      <w:b/>
      <w:bCs/>
    </w:rPr>
  </w:style>
  <w:style w:type="character" w:customStyle="1" w:styleId="af5">
    <w:name w:val="コメント内容 (文字)"/>
    <w:link w:val="af4"/>
    <w:rsid w:val="00940E28"/>
    <w:rPr>
      <w:rFonts w:ascii="Times New Roman" w:hAnsi="Times New Roman"/>
      <w:b/>
      <w:bCs/>
      <w:kern w:val="2"/>
      <w:sz w:val="21"/>
      <w:szCs w:val="24"/>
    </w:rPr>
  </w:style>
  <w:style w:type="paragraph" w:styleId="af6">
    <w:name w:val="List Paragraph"/>
    <w:basedOn w:val="a"/>
    <w:uiPriority w:val="34"/>
    <w:qFormat/>
    <w:rsid w:val="00A93429"/>
    <w:pPr>
      <w:ind w:leftChars="400" w:left="840"/>
    </w:pPr>
    <w:rPr>
      <w:rFonts w:ascii="Century" w:hAnsi="Century"/>
      <w:szCs w:val="22"/>
    </w:rPr>
  </w:style>
  <w:style w:type="character" w:styleId="af7">
    <w:name w:val="line number"/>
    <w:rsid w:val="002729B1"/>
  </w:style>
  <w:style w:type="paragraph" w:styleId="af8">
    <w:name w:val="caption"/>
    <w:basedOn w:val="a"/>
    <w:next w:val="a"/>
    <w:unhideWhenUsed/>
    <w:qFormat/>
    <w:rsid w:val="00477B39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F7E87-1D84-4E75-865C-B96B1028D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F21EB6AF</Template>
  <TotalTime>241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Wakayama Prefecture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106216</dc:creator>
  <cp:lastModifiedBy>139220</cp:lastModifiedBy>
  <cp:revision>25</cp:revision>
  <cp:lastPrinted>2020-01-07T00:10:00Z</cp:lastPrinted>
  <dcterms:created xsi:type="dcterms:W3CDTF">2017-12-04T04:29:00Z</dcterms:created>
  <dcterms:modified xsi:type="dcterms:W3CDTF">2020-01-08T03:51:00Z</dcterms:modified>
</cp:coreProperties>
</file>