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5E81" w:rsidRPr="005A5E81" w:rsidRDefault="005A5E81" w:rsidP="005A5E81">
      <w:pPr>
        <w:overflowPunct w:val="0"/>
        <w:textAlignment w:val="baseline"/>
        <w:rPr>
          <w:rFonts w:ascii="メイリオ" w:eastAsia="メイリオ" w:hAnsi="メイリオ" w:cs="ＭＳ 明朝"/>
          <w:b/>
          <w:bCs/>
          <w:color w:val="000000"/>
          <w:kern w:val="0"/>
          <w:sz w:val="32"/>
          <w:szCs w:val="32"/>
        </w:rPr>
      </w:pPr>
      <w:r>
        <w:rPr>
          <w:noProof/>
        </w:rPr>
        <mc:AlternateContent>
          <mc:Choice Requires="wps">
            <w:drawing>
              <wp:anchor distT="0" distB="0" distL="114300" distR="114300" simplePos="0" relativeHeight="251661312" behindDoc="0" locked="0" layoutInCell="1" allowOverlap="1" wp14:anchorId="1AE12128" wp14:editId="49C1B06E">
                <wp:simplePos x="0" y="0"/>
                <wp:positionH relativeFrom="column">
                  <wp:posOffset>3299439</wp:posOffset>
                </wp:positionH>
                <wp:positionV relativeFrom="paragraph">
                  <wp:posOffset>175895</wp:posOffset>
                </wp:positionV>
                <wp:extent cx="2360930" cy="140335"/>
                <wp:effectExtent l="0" t="0" r="1270" b="0"/>
                <wp:wrapNone/>
                <wp:docPr id="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0930" cy="140335"/>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left:0;text-align:left;margin-left:259.8pt;margin-top:13.85pt;width:185.9pt;height:11.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" fillcolor="#f60" stroked="f">
                <v:textbox inset="5.85pt,.7pt,5.85pt,.7pt"/>
              </v:rect>
            </w:pict>
          </mc:Fallback>
        </mc:AlternateContent>
      </w:r>
      <w:r>
        <w:rPr>
          <w:rFonts w:ascii="メイリオ" w:eastAsia="メイリオ" w:hAnsi="メイリオ" w:cs="ＭＳ 明朝" w:hint="eastAsia"/>
          <w:b/>
          <w:bCs/>
          <w:color w:val="000000"/>
          <w:kern w:val="0"/>
          <w:sz w:val="32"/>
          <w:szCs w:val="32"/>
        </w:rPr>
        <w:t>Ⅸ　農林大学校 就農支援センター</w:t>
      </w:r>
    </w:p>
    <w:p w:rsidR="00DA0E09" w:rsidRDefault="005A5E81" w:rsidP="005A5E81">
      <w:pPr>
        <w:ind w:firstLineChars="50" w:firstLine="140"/>
        <w:rPr>
          <w:rFonts w:ascii="メイリオ" w:eastAsia="メイリオ" w:hAnsi="メイリオ"/>
          <w:b/>
          <w:sz w:val="28"/>
          <w:szCs w:val="20"/>
        </w:rPr>
      </w:pPr>
      <w:r>
        <w:rPr>
          <w:rFonts w:ascii="メイリオ" w:eastAsia="メイリオ" w:hAnsi="メイリオ" w:hint="eastAsia"/>
          <w:b/>
          <w:sz w:val="28"/>
          <w:szCs w:val="20"/>
        </w:rPr>
        <w:t xml:space="preserve">1. </w:t>
      </w:r>
      <w:r w:rsidR="00B40066">
        <w:rPr>
          <w:rFonts w:ascii="メイリオ" w:eastAsia="メイリオ" w:hAnsi="メイリオ" w:hint="eastAsia"/>
          <w:b/>
          <w:sz w:val="28"/>
          <w:szCs w:val="20"/>
        </w:rPr>
        <w:t>特別研修「</w:t>
      </w:r>
      <w:r w:rsidR="00551FB9">
        <w:rPr>
          <w:rFonts w:ascii="メイリオ" w:eastAsia="メイリオ" w:hAnsi="メイリオ" w:hint="eastAsia"/>
          <w:b/>
          <w:sz w:val="28"/>
          <w:szCs w:val="20"/>
        </w:rPr>
        <w:t>市場研修（大阪市中央卸売市場）</w:t>
      </w:r>
      <w:r w:rsidR="00B40066">
        <w:rPr>
          <w:rFonts w:ascii="メイリオ" w:eastAsia="メイリオ" w:hAnsi="メイリオ" w:hint="eastAsia"/>
          <w:b/>
          <w:sz w:val="28"/>
          <w:szCs w:val="20"/>
        </w:rPr>
        <w:t>」</w:t>
      </w:r>
      <w:r w:rsidR="00B40066">
        <w:rPr>
          <w:rFonts w:ascii="メイリオ" w:eastAsia="メイリオ" w:hAnsi="メイリオ"/>
          <w:b/>
          <w:sz w:val="28"/>
          <w:szCs w:val="20"/>
        </w:rPr>
        <w:t xml:space="preserve"> </w:t>
      </w:r>
    </w:p>
    <w:p w:rsidR="00DA21D3" w:rsidRDefault="00DA21D3" w:rsidP="00C77524">
      <w:pPr>
        <w:ind w:firstLineChars="100" w:firstLine="220"/>
        <w:jc w:val="left"/>
        <w:rPr>
          <w:rFonts w:hAnsi="ＭＳ 明朝"/>
          <w:szCs w:val="22"/>
        </w:rPr>
      </w:pPr>
      <w:r>
        <w:rPr>
          <w:rFonts w:hAnsi="ＭＳ 明朝" w:hint="eastAsia"/>
          <w:szCs w:val="22"/>
        </w:rPr>
        <w:t>11</w:t>
      </w:r>
      <w:r w:rsidR="00567D32" w:rsidRPr="005A51AA">
        <w:rPr>
          <w:rFonts w:hAnsi="ＭＳ 明朝" w:hint="eastAsia"/>
          <w:szCs w:val="22"/>
        </w:rPr>
        <w:t>月</w:t>
      </w:r>
      <w:r w:rsidR="00290FF0">
        <w:rPr>
          <w:rFonts w:hAnsi="ＭＳ 明朝" w:hint="eastAsia"/>
          <w:szCs w:val="22"/>
        </w:rPr>
        <w:t>6</w:t>
      </w:r>
      <w:r w:rsidR="00567D32" w:rsidRPr="005A51AA">
        <w:rPr>
          <w:rFonts w:hAnsi="ＭＳ 明朝" w:hint="eastAsia"/>
          <w:szCs w:val="22"/>
        </w:rPr>
        <w:t>日、</w:t>
      </w:r>
      <w:r>
        <w:rPr>
          <w:rFonts w:hAnsi="ＭＳ 明朝" w:hint="eastAsia"/>
          <w:szCs w:val="22"/>
        </w:rPr>
        <w:t>社会人課程</w:t>
      </w:r>
      <w:r w:rsidR="00551FB9">
        <w:rPr>
          <w:rFonts w:hAnsi="ＭＳ 明朝" w:hint="eastAsia"/>
          <w:szCs w:val="22"/>
        </w:rPr>
        <w:t>と</w:t>
      </w:r>
      <w:r>
        <w:rPr>
          <w:rFonts w:hAnsi="ＭＳ 明朝" w:hint="eastAsia"/>
          <w:szCs w:val="22"/>
        </w:rPr>
        <w:t>技術</w:t>
      </w:r>
      <w:r w:rsidR="00290FF0">
        <w:rPr>
          <w:rFonts w:hAnsi="ＭＳ 明朝" w:hint="eastAsia"/>
          <w:szCs w:val="22"/>
        </w:rPr>
        <w:t>修得</w:t>
      </w:r>
      <w:r>
        <w:rPr>
          <w:rFonts w:hAnsi="ＭＳ 明朝" w:hint="eastAsia"/>
          <w:szCs w:val="22"/>
        </w:rPr>
        <w:t>研修</w:t>
      </w:r>
      <w:r w:rsidR="00551FB9">
        <w:rPr>
          <w:rFonts w:hAnsi="ＭＳ 明朝" w:hint="eastAsia"/>
          <w:szCs w:val="22"/>
        </w:rPr>
        <w:t>の研修生</w:t>
      </w:r>
      <w:r w:rsidR="00290FF0">
        <w:rPr>
          <w:rFonts w:hAnsi="ＭＳ 明朝" w:hint="eastAsia"/>
          <w:szCs w:val="22"/>
        </w:rPr>
        <w:t>13</w:t>
      </w:r>
      <w:r>
        <w:rPr>
          <w:rFonts w:hAnsi="ＭＳ 明朝" w:hint="eastAsia"/>
          <w:szCs w:val="22"/>
        </w:rPr>
        <w:t>名</w:t>
      </w:r>
      <w:r w:rsidR="00290FF0">
        <w:rPr>
          <w:rFonts w:hAnsi="ＭＳ 明朝" w:hint="eastAsia"/>
          <w:szCs w:val="22"/>
        </w:rPr>
        <w:t>が参加し、</w:t>
      </w:r>
      <w:r>
        <w:rPr>
          <w:rFonts w:hAnsi="ＭＳ 明朝" w:hint="eastAsia"/>
          <w:szCs w:val="22"/>
        </w:rPr>
        <w:t>大阪市中央卸売市場</w:t>
      </w:r>
      <w:r w:rsidR="00551FB9">
        <w:rPr>
          <w:rFonts w:hAnsi="ＭＳ 明朝" w:hint="eastAsia"/>
          <w:szCs w:val="22"/>
        </w:rPr>
        <w:t>において市場研修を行った</w:t>
      </w:r>
      <w:r>
        <w:rPr>
          <w:rFonts w:hAnsi="ＭＳ 明朝" w:hint="eastAsia"/>
          <w:szCs w:val="22"/>
        </w:rPr>
        <w:t>。</w:t>
      </w:r>
    </w:p>
    <w:p w:rsidR="00DA21D3" w:rsidRDefault="00DA21D3" w:rsidP="00C77524">
      <w:pPr>
        <w:ind w:firstLineChars="100" w:firstLine="220"/>
        <w:jc w:val="left"/>
        <w:rPr>
          <w:rFonts w:hAnsi="ＭＳ 明朝"/>
          <w:szCs w:val="22"/>
        </w:rPr>
      </w:pPr>
      <w:r>
        <w:rPr>
          <w:rFonts w:hAnsi="ＭＳ 明朝" w:hint="eastAsia"/>
          <w:szCs w:val="22"/>
        </w:rPr>
        <w:t>大阪市中央卸売市場本場</w:t>
      </w:r>
      <w:r w:rsidR="00082BAA">
        <w:rPr>
          <w:rFonts w:hAnsi="ＭＳ 明朝" w:hint="eastAsia"/>
          <w:szCs w:val="22"/>
        </w:rPr>
        <w:t>市場協会</w:t>
      </w:r>
      <w:r w:rsidR="00551FB9">
        <w:rPr>
          <w:rFonts w:hAnsi="ＭＳ 明朝" w:hint="eastAsia"/>
          <w:szCs w:val="22"/>
        </w:rPr>
        <w:t>職員</w:t>
      </w:r>
      <w:r w:rsidR="00082BAA">
        <w:rPr>
          <w:rFonts w:hAnsi="ＭＳ 明朝" w:hint="eastAsia"/>
          <w:szCs w:val="22"/>
        </w:rPr>
        <w:t>の案内により果物、水産、野菜売場の順に</w:t>
      </w:r>
      <w:r w:rsidR="00551FB9">
        <w:rPr>
          <w:rFonts w:hAnsi="ＭＳ 明朝" w:hint="eastAsia"/>
          <w:szCs w:val="22"/>
        </w:rPr>
        <w:t>取扱品目の状況について</w:t>
      </w:r>
      <w:r w:rsidR="00082BAA">
        <w:rPr>
          <w:rFonts w:hAnsi="ＭＳ 明朝" w:hint="eastAsia"/>
          <w:szCs w:val="22"/>
        </w:rPr>
        <w:t>見学を</w:t>
      </w:r>
      <w:r w:rsidR="00A21516">
        <w:rPr>
          <w:rFonts w:hAnsi="ＭＳ 明朝" w:hint="eastAsia"/>
          <w:szCs w:val="22"/>
        </w:rPr>
        <w:t>行い、市場が果たす機能について理解を深めた</w:t>
      </w:r>
      <w:r w:rsidR="00082BAA">
        <w:rPr>
          <w:rFonts w:hAnsi="ＭＳ 明朝" w:hint="eastAsia"/>
          <w:szCs w:val="22"/>
        </w:rPr>
        <w:t>。見学</w:t>
      </w:r>
      <w:r w:rsidR="00551FB9">
        <w:rPr>
          <w:rFonts w:hAnsi="ＭＳ 明朝" w:hint="eastAsia"/>
          <w:szCs w:val="22"/>
        </w:rPr>
        <w:t>の途中、果物の競り場においてリンゴの模擬競りを体験した。また、市場</w:t>
      </w:r>
      <w:r w:rsidR="00290FF0">
        <w:rPr>
          <w:rFonts w:hAnsi="ＭＳ 明朝" w:hint="eastAsia"/>
          <w:szCs w:val="22"/>
        </w:rPr>
        <w:t>見学中には</w:t>
      </w:r>
      <w:r w:rsidR="00551FB9">
        <w:rPr>
          <w:rFonts w:hAnsi="ＭＳ 明朝" w:hint="eastAsia"/>
          <w:szCs w:val="22"/>
        </w:rPr>
        <w:t>日頃あまり目にしない</w:t>
      </w:r>
      <w:r w:rsidR="00290FF0">
        <w:rPr>
          <w:rFonts w:hAnsi="ＭＳ 明朝" w:hint="eastAsia"/>
          <w:szCs w:val="22"/>
        </w:rPr>
        <w:t>珍しい野菜</w:t>
      </w:r>
      <w:r w:rsidR="00551FB9">
        <w:rPr>
          <w:rFonts w:hAnsi="ＭＳ 明朝" w:hint="eastAsia"/>
          <w:szCs w:val="22"/>
        </w:rPr>
        <w:t>が多く見かけたが、</w:t>
      </w:r>
      <w:r w:rsidR="00290FF0">
        <w:rPr>
          <w:rFonts w:hAnsi="ＭＳ 明朝" w:hint="eastAsia"/>
          <w:szCs w:val="22"/>
        </w:rPr>
        <w:t>和歌山県産の柿やみかん</w:t>
      </w:r>
      <w:r w:rsidR="00551FB9">
        <w:rPr>
          <w:rFonts w:hAnsi="ＭＳ 明朝" w:hint="eastAsia"/>
          <w:szCs w:val="22"/>
        </w:rPr>
        <w:t>の量に親しみと誇りを感じた</w:t>
      </w:r>
      <w:r w:rsidR="00290FF0">
        <w:rPr>
          <w:rFonts w:hAnsi="ＭＳ 明朝" w:hint="eastAsia"/>
          <w:szCs w:val="22"/>
        </w:rPr>
        <w:t>。</w:t>
      </w:r>
    </w:p>
    <w:p w:rsidR="002B6AE2" w:rsidRDefault="002B6AE2" w:rsidP="00C77524">
      <w:pPr>
        <w:ind w:firstLineChars="100" w:firstLine="220"/>
        <w:jc w:val="left"/>
        <w:rPr>
          <w:rFonts w:hAnsi="ＭＳ 明朝"/>
          <w:szCs w:val="22"/>
        </w:rPr>
      </w:pPr>
      <w:r>
        <w:rPr>
          <w:rFonts w:hAnsi="ＭＳ 明朝" w:hint="eastAsia"/>
          <w:szCs w:val="22"/>
        </w:rPr>
        <w:t>見学終了後、和歌山県農大阪事務所の</w:t>
      </w:r>
      <w:r w:rsidR="00551FB9">
        <w:rPr>
          <w:rFonts w:hAnsi="ＭＳ 明朝" w:hint="eastAsia"/>
          <w:szCs w:val="22"/>
        </w:rPr>
        <w:t>協力を得て、大果大阪</w:t>
      </w:r>
      <w:r>
        <w:rPr>
          <w:rFonts w:hAnsi="ＭＳ 明朝" w:hint="eastAsia"/>
          <w:szCs w:val="22"/>
        </w:rPr>
        <w:t>青果株式会社の果実・野菜の担当</w:t>
      </w:r>
      <w:r w:rsidR="00AC3BBF">
        <w:rPr>
          <w:rFonts w:hAnsi="ＭＳ 明朝" w:hint="eastAsia"/>
          <w:szCs w:val="22"/>
        </w:rPr>
        <w:t>者</w:t>
      </w:r>
      <w:r>
        <w:rPr>
          <w:rFonts w:hAnsi="ＭＳ 明朝" w:hint="eastAsia"/>
          <w:szCs w:val="22"/>
        </w:rPr>
        <w:t>から果実、野菜の販売状況等</w:t>
      </w:r>
      <w:r w:rsidR="00551FB9">
        <w:rPr>
          <w:rFonts w:hAnsi="ＭＳ 明朝" w:hint="eastAsia"/>
          <w:szCs w:val="22"/>
        </w:rPr>
        <w:t>の説明を受けた</w:t>
      </w:r>
      <w:r>
        <w:rPr>
          <w:rFonts w:hAnsi="ＭＳ 明朝" w:hint="eastAsia"/>
          <w:szCs w:val="22"/>
        </w:rPr>
        <w:t>。</w:t>
      </w:r>
      <w:r w:rsidR="00551FB9">
        <w:rPr>
          <w:rFonts w:hAnsi="ＭＳ 明朝" w:hint="eastAsia"/>
          <w:szCs w:val="22"/>
        </w:rPr>
        <w:t>その後の</w:t>
      </w:r>
      <w:r>
        <w:rPr>
          <w:rFonts w:hAnsi="ＭＳ 明朝" w:hint="eastAsia"/>
          <w:szCs w:val="22"/>
        </w:rPr>
        <w:t>意見交換では</w:t>
      </w:r>
      <w:r w:rsidR="00551FB9">
        <w:rPr>
          <w:rFonts w:hAnsi="ＭＳ 明朝" w:hint="eastAsia"/>
          <w:szCs w:val="22"/>
        </w:rPr>
        <w:t>、</w:t>
      </w:r>
      <w:r>
        <w:rPr>
          <w:rFonts w:hAnsi="ＭＳ 明朝" w:hint="eastAsia"/>
          <w:szCs w:val="22"/>
        </w:rPr>
        <w:t>今後有望な品目や、</w:t>
      </w:r>
      <w:r w:rsidR="00551FB9">
        <w:rPr>
          <w:rFonts w:hAnsi="ＭＳ 明朝" w:hint="eastAsia"/>
          <w:szCs w:val="22"/>
        </w:rPr>
        <w:t>研修生が</w:t>
      </w:r>
      <w:r w:rsidR="00AC3BBF">
        <w:rPr>
          <w:rFonts w:hAnsi="ＭＳ 明朝" w:hint="eastAsia"/>
          <w:szCs w:val="22"/>
        </w:rPr>
        <w:t>今後栽培したい</w:t>
      </w:r>
      <w:r w:rsidR="00551FB9">
        <w:rPr>
          <w:rFonts w:hAnsi="ＭＳ 明朝" w:hint="eastAsia"/>
          <w:szCs w:val="22"/>
        </w:rPr>
        <w:t>品目</w:t>
      </w:r>
      <w:r w:rsidR="00C82CF1">
        <w:rPr>
          <w:rFonts w:hAnsi="ＭＳ 明朝" w:hint="eastAsia"/>
          <w:szCs w:val="22"/>
        </w:rPr>
        <w:t>の市場性について</w:t>
      </w:r>
      <w:r w:rsidR="00AC3BBF">
        <w:rPr>
          <w:rFonts w:hAnsi="ＭＳ 明朝" w:hint="eastAsia"/>
          <w:szCs w:val="22"/>
        </w:rPr>
        <w:t>意見を伺った。</w:t>
      </w:r>
    </w:p>
    <w:p w:rsidR="00290FF0" w:rsidRDefault="00A21516" w:rsidP="00A21516">
      <w:pPr>
        <w:ind w:firstLineChars="100" w:firstLine="220"/>
        <w:jc w:val="left"/>
        <w:rPr>
          <w:rFonts w:hAnsi="ＭＳ 明朝"/>
          <w:szCs w:val="22"/>
        </w:rPr>
      </w:pPr>
      <w:r>
        <w:rPr>
          <w:rFonts w:hAnsi="ＭＳ 明朝"/>
          <w:noProof/>
          <w:szCs w:val="22"/>
        </w:rPr>
        <mc:AlternateContent>
          <mc:Choice Requires="wpc">
            <w:drawing>
              <wp:anchor distT="0" distB="0" distL="114300" distR="114300" simplePos="0" relativeHeight="251659264" behindDoc="0" locked="0" layoutInCell="1" allowOverlap="1" wp14:anchorId="34678640" wp14:editId="0296271C">
                <wp:simplePos x="0" y="0"/>
                <wp:positionH relativeFrom="column">
                  <wp:posOffset>-754380</wp:posOffset>
                </wp:positionH>
                <wp:positionV relativeFrom="paragraph">
                  <wp:posOffset>664845</wp:posOffset>
                </wp:positionV>
                <wp:extent cx="7192010" cy="2849880"/>
                <wp:effectExtent l="0" t="0" r="27940" b="26670"/>
                <wp:wrapSquare wrapText="bothSides"/>
                <wp:docPr id="10" name="キャンバス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548DD4"/>
                          </a:solidFill>
                          <a:prstDash val="dash"/>
                          <a:miter lim="800000"/>
                          <a:headEnd type="none" w="med" len="med"/>
                          <a:tailEnd type="none" w="med" len="med"/>
                        </a:ln>
                      </wpc:whole>
                      <wps:wsp>
                        <wps:cNvPr id="6" name="Text Box 4"/>
                        <wps:cNvSpPr txBox="1">
                          <a:spLocks noChangeArrowheads="1"/>
                        </wps:cNvSpPr>
                        <wps:spPr bwMode="auto">
                          <a:xfrm>
                            <a:off x="411466" y="2107487"/>
                            <a:ext cx="2614213" cy="2488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Pr="00F94821" w:rsidRDefault="00801031" w:rsidP="00A21516">
                              <w:pPr>
                                <w:jc w:val="center"/>
                                <w:rPr>
                                  <w:rFonts w:ascii="ＭＳ ゴシック" w:eastAsia="ＭＳ ゴシック" w:hAnsi="ＭＳ ゴシック"/>
                                  <w:szCs w:val="22"/>
                                </w:rPr>
                              </w:pPr>
                              <w:r w:rsidRPr="00A21516">
                                <w:rPr>
                                  <w:rFonts w:ascii="ＭＳ ゴシック" w:eastAsia="ＭＳ ゴシック" w:hAnsi="ＭＳ ゴシック" w:hint="eastAsia"/>
                                  <w:szCs w:val="22"/>
                                </w:rPr>
                                <w:t>競り人による模擬競りの様子</w:t>
                              </w:r>
                            </w:p>
                          </w:txbxContent>
                        </wps:txbx>
                        <wps:bodyPr rot="0" vert="horz" wrap="square" lIns="74295" tIns="8890" rIns="74295" bIns="8890" anchor="t" anchorCtr="0" upright="1">
                          <a:noAutofit/>
                        </wps:bodyPr>
                      </wps:wsp>
                      <wps:wsp>
                        <wps:cNvPr id="7" name="Text Box 5"/>
                        <wps:cNvSpPr txBox="1">
                          <a:spLocks noChangeArrowheads="1"/>
                        </wps:cNvSpPr>
                        <wps:spPr bwMode="auto">
                          <a:xfrm>
                            <a:off x="1765253" y="35999"/>
                            <a:ext cx="263525" cy="2590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E36C0A"/>
                                </a:solidFill>
                                <a:prstDash val="dash"/>
                                <a:miter lim="800000"/>
                                <a:headEnd/>
                                <a:tailEnd/>
                              </a14:hiddenLine>
                            </a:ext>
                            <a:ext uri="{AF507438-7753-43E0-B8FC-AC1667EBCBE1}">
                              <a14:hiddenEffects xmlns:a14="http://schemas.microsoft.com/office/drawing/2010/main">
                                <a:effectLst/>
                              </a14:hiddenEffects>
                            </a:ext>
                          </a:extLst>
                        </wps:spPr>
                        <wps:txbx>
                          <w:txbxContent>
                            <w:p w:rsidR="00801031" w:rsidRPr="00F94821" w:rsidRDefault="00801031" w:rsidP="00A21516">
                              <w:pPr>
                                <w:jc w:val="center"/>
                                <w:rPr>
                                  <w:rFonts w:ascii="ＭＳ ゴシック" w:eastAsia="ＭＳ ゴシック" w:hAnsi="ＭＳ ゴシック"/>
                                  <w:szCs w:val="22"/>
                                </w:rPr>
                              </w:pPr>
                            </w:p>
                          </w:txbxContent>
                        </wps:txbx>
                        <wps:bodyPr rot="0" vert="horz" wrap="none" lIns="74295" tIns="8890" rIns="74295" bIns="8890" anchor="t" anchorCtr="0" upright="1">
                          <a:spAutoFit/>
                        </wps:bodyPr>
                      </wps:wsp>
                      <wps:wsp>
                        <wps:cNvPr id="11" name="Text Box 4"/>
                        <wps:cNvSpPr txBox="1">
                          <a:spLocks noChangeArrowheads="1"/>
                        </wps:cNvSpPr>
                        <wps:spPr bwMode="auto">
                          <a:xfrm>
                            <a:off x="4059064" y="2100793"/>
                            <a:ext cx="2613660" cy="2482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Default="00801031" w:rsidP="00A21516">
                              <w:pPr>
                                <w:pStyle w:val="Web"/>
                                <w:spacing w:before="0" w:beforeAutospacing="0" w:after="0" w:afterAutospacing="0"/>
                                <w:jc w:val="center"/>
                              </w:pPr>
                              <w:r w:rsidRPr="00A21516">
                                <w:rPr>
                                  <w:rFonts w:ascii="ＭＳ 明朝" w:eastAsia="ＭＳ ゴシック" w:hAnsi="ＭＳ ゴシック" w:cs="Times New Roman" w:hint="eastAsia"/>
                                  <w:kern w:val="2"/>
                                  <w:sz w:val="22"/>
                                  <w:szCs w:val="22"/>
                                </w:rPr>
                                <w:t>果物売り場を見学する様子</w:t>
                              </w:r>
                            </w:p>
                          </w:txbxContent>
                        </wps:txbx>
                        <wps:bodyPr rot="0" vert="horz" wrap="square" lIns="74295" tIns="8890" rIns="74295" bIns="8890" anchor="t" anchorCtr="0" upright="1">
                          <a:noAutofit/>
                        </wps:bodyPr>
                      </wps:wsp>
                      <pic:pic xmlns:pic="http://schemas.openxmlformats.org/drawingml/2006/picture">
                        <pic:nvPicPr>
                          <pic:cNvPr id="4" name="図 4"/>
                          <pic:cNvPicPr>
                            <a:picLocks noChangeAspect="1"/>
                          </pic:cNvPicPr>
                        </pic:nvPicPr>
                        <pic:blipFill>
                          <a:blip r:embed="rId9"/>
                          <a:stretch>
                            <a:fillRect/>
                          </a:stretch>
                        </pic:blipFill>
                        <pic:spPr>
                          <a:xfrm>
                            <a:off x="243310" y="202254"/>
                            <a:ext cx="3146961" cy="1774171"/>
                          </a:xfrm>
                          <a:prstGeom prst="rect">
                            <a:avLst/>
                          </a:prstGeom>
                        </pic:spPr>
                      </pic:pic>
                      <pic:pic xmlns:pic="http://schemas.openxmlformats.org/drawingml/2006/picture">
                        <pic:nvPicPr>
                          <pic:cNvPr id="9" name="図 9"/>
                          <pic:cNvPicPr>
                            <a:picLocks noChangeAspect="1"/>
                          </pic:cNvPicPr>
                        </pic:nvPicPr>
                        <pic:blipFill>
                          <a:blip r:embed="rId10"/>
                          <a:stretch>
                            <a:fillRect/>
                          </a:stretch>
                        </pic:blipFill>
                        <pic:spPr>
                          <a:xfrm>
                            <a:off x="3819685" y="202254"/>
                            <a:ext cx="3147641" cy="1774171"/>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キャンバス 10" o:spid="_x0000_s1026" editas="canvas" style="position:absolute;left:0;text-align:left;margin-left:-59.4pt;margin-top:52.35pt;width:566.3pt;height:224.4pt;z-index:251659264" coordsize="71920,28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1920;height:28498;visibility:visible;mso-wrap-style:square" stroked="t" strokecolor="#548dd4">
                  <v:fill o:detectmouseclick="t"/>
                  <v:stroke dashstyle="dash"/>
                  <v:path o:connecttype="none"/>
                </v:shape>
                <v:shapetype id="_x0000_t202" coordsize="21600,21600" o:spt="202" path="m,l,21600r21600,l21600,xe">
                  <v:stroke joinstyle="miter"/>
                  <v:path gradientshapeok="t" o:connecttype="rect"/>
                </v:shapetype>
                <v:shape id="Text Box 4" o:spid="_x0000_s1028" type="#_x0000_t202" style="position:absolute;left:4114;top:21074;width:2614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plUsQA&#10;AADaAAAADwAAAGRycy9kb3ducmV2LnhtbESPQWvCQBSE74L/YXmF3nRTKWmTuopVFKF6qAk9P7Kv&#10;SWj2bZpdTfz33YLgcZiZb5j5cjCNuFDnassKnqYRCOLC6ppLBXm2nbyCcB5ZY2OZFFzJwXIxHs0x&#10;1bbnT7qcfCkChF2KCirv21RKV1Rk0E1tSxy8b9sZ9EF2pdQd9gFuGjmLolgarDksVNjSuqLi53Q2&#10;Cmab5/4ji7/y5Op3eKCX5P3XHJV6fBhWbyA8Df4evrX3WkEM/1fCD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qZVLEAAAA2gAAAA8AAAAAAAAAAAAAAAAAmAIAAGRycy9k&#10;b3ducmV2LnhtbFBLBQYAAAAABAAEAPUAAACJAwAAAAA=&#10;" filled="f" strokecolor="#e36c0a">
                  <v:stroke dashstyle="dash"/>
                  <v:textbox inset="5.85pt,.7pt,5.85pt,.7pt">
                    <w:txbxContent>
                      <w:p w:rsidR="00801031" w:rsidRPr="00F94821" w:rsidRDefault="00801031" w:rsidP="00A21516">
                        <w:pPr>
                          <w:jc w:val="center"/>
                          <w:rPr>
                            <w:rFonts w:ascii="ＭＳ ゴシック" w:eastAsia="ＭＳ ゴシック" w:hAnsi="ＭＳ ゴシック"/>
                            <w:szCs w:val="22"/>
                          </w:rPr>
                        </w:pPr>
                        <w:r w:rsidRPr="00A21516">
                          <w:rPr>
                            <w:rFonts w:ascii="ＭＳ ゴシック" w:eastAsia="ＭＳ ゴシック" w:hAnsi="ＭＳ ゴシック" w:hint="eastAsia"/>
                            <w:szCs w:val="22"/>
                          </w:rPr>
                          <w:t>競り人による模擬競りの様子</w:t>
                        </w:r>
                      </w:p>
                    </w:txbxContent>
                  </v:textbox>
                </v:shape>
                <v:shape id="Text Box 5" o:spid="_x0000_s1029" type="#_x0000_t202" style="position:absolute;left:17652;top:359;width:2635;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FnMQA&#10;AADaAAAADwAAAGRycy9kb3ducmV2LnhtbESPQWvCQBSE74X+h+UVvBTdKNRKdJVSKBRKD0bT80v2&#10;mUSzb+Pu1sR/7wqFHoeZ+YZZbQbTigs531hWMJ0kIIhLqxuuFOx3H+MFCB+QNbaWScGVPGzWjw8r&#10;TLXteUuXLFQiQtinqKAOoUul9GVNBv3EdsTRO1hnMETpKqkd9hFuWjlLkrk02HBcqLGj95rKU/Zr&#10;FBzzgn7yq+ufi++X4jy0RaKzL6VGT8PbEkSgIfyH/9qfWsEr3K/EG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ohZzEAAAA2gAAAA8AAAAAAAAAAAAAAAAAmAIAAGRycy9k&#10;b3ducmV2LnhtbFBLBQYAAAAABAAEAPUAAACJAwAAAAA=&#10;" filled="f" stroked="f" strokecolor="#e36c0a">
                  <v:stroke dashstyle="dash"/>
                  <v:textbox style="mso-fit-shape-to-text:t" inset="5.85pt,.7pt,5.85pt,.7pt">
                    <w:txbxContent>
                      <w:p w:rsidR="00801031" w:rsidRPr="00F94821" w:rsidRDefault="00801031" w:rsidP="00A21516">
                        <w:pPr>
                          <w:jc w:val="center"/>
                          <w:rPr>
                            <w:rFonts w:ascii="ＭＳ ゴシック" w:eastAsia="ＭＳ ゴシック" w:hAnsi="ＭＳ ゴシック"/>
                            <w:szCs w:val="22"/>
                          </w:rPr>
                        </w:pPr>
                      </w:p>
                    </w:txbxContent>
                  </v:textbox>
                </v:shape>
                <v:shape id="Text Box 4" o:spid="_x0000_s1030" type="#_x0000_t202" style="position:absolute;left:40590;top:21007;width:2613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9cMA&#10;AADbAAAADwAAAGRycy9kb3ducmV2LnhtbERPS2vCQBC+F/oflin01myU4iO6CVVpKVQPGvE8ZMck&#10;NDsbs1sT/31XKPQ2H99zltlgGnGlztWWFYyiGARxYXXNpYJj/v4yA+E8ssbGMim4kYMsfXxYYqJt&#10;z3u6HnwpQgi7BBVU3reJlK6oyKCLbEscuLPtDPoAu1LqDvsQbho5juOJNFhzaKiwpXVFxffhxygY&#10;b177r3xyOs5v/gO3NJ2vLman1PPT8LYA4Wnw/+I/96cO80dw/yUc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b9cMAAADbAAAADwAAAAAAAAAAAAAAAACYAgAAZHJzL2Rv&#10;d25yZXYueG1sUEsFBgAAAAAEAAQA9QAAAIgDAAAAAA==&#10;" filled="f" strokecolor="#e36c0a">
                  <v:stroke dashstyle="dash"/>
                  <v:textbox inset="5.85pt,.7pt,5.85pt,.7pt">
                    <w:txbxContent>
                      <w:p w:rsidR="00801031" w:rsidRDefault="00801031" w:rsidP="00A21516">
                        <w:pPr>
                          <w:pStyle w:val="Web"/>
                          <w:spacing w:before="0" w:beforeAutospacing="0" w:after="0" w:afterAutospacing="0"/>
                          <w:jc w:val="center"/>
                        </w:pPr>
                        <w:r w:rsidRPr="00A21516">
                          <w:rPr>
                            <w:rFonts w:ascii="ＭＳ 明朝" w:eastAsia="ＭＳ ゴシック" w:hAnsi="ＭＳ ゴシック" w:cs="Times New Roman" w:hint="eastAsia"/>
                            <w:kern w:val="2"/>
                            <w:sz w:val="22"/>
                            <w:szCs w:val="22"/>
                          </w:rPr>
                          <w:t>果物売り場を見学する様子</w:t>
                        </w:r>
                      </w:p>
                    </w:txbxContent>
                  </v:textbox>
                </v:shape>
                <v:shape id="図 4" o:spid="_x0000_s1031" type="#_x0000_t75" style="position:absolute;left:2433;top:2022;width:31469;height:17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s5bBAAAA2gAAAA8AAABkcnMvZG93bnJldi54bWxEj0FrwkAUhO8F/8PyBG/1RdOKRFcRoVD0&#10;1Ch4fWSfSTD7NmZXjf/eLRR6HGbmG2a57m2j7tz52omGyTgBxVI4U0up4Xj4ep+D8oHEUOOENTzZ&#10;w3o1eFtSZtxDfvieh1JFiPiMNFQhtBmiLyq25MeuZYne2XWWQpRdiaajR4TbBqdJMkNLtcSFilre&#10;Vlxc8pvV4I953+B2d0o/Ea/7XZpuiulJ69Gw3yxABe7Df/iv/W00fMDvlXgDcP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Bs5bBAAAA2gAAAA8AAAAAAAAAAAAAAAAAnwIA&#10;AGRycy9kb3ducmV2LnhtbFBLBQYAAAAABAAEAPcAAACNAwAAAAA=&#10;">
                  <v:imagedata r:id="rId11" o:title=""/>
                  <v:path arrowok="t"/>
                </v:shape>
                <v:shape id="図 9" o:spid="_x0000_s1032" type="#_x0000_t75" style="position:absolute;left:38196;top:2022;width:31477;height:17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egxjFAAAA2gAAAA8AAABkcnMvZG93bnJldi54bWxEj0FrwkAUhO+C/2F5Qi+lbtpCtdFVqlSq&#10;F0EbqMfH7jOJZt+G7NbEf+8WCh6HmfmGmc47W4kLNb50rOB5mIAg1s6UnCvIvldPYxA+IBusHJOC&#10;K3mYz/q9KabGtbyjyz7kIkLYp6igCKFOpfS6IIt+6Gri6B1dYzFE2eTSNNhGuK3kS5K8SYslx4UC&#10;a1oWpM/7X6tg8fiq7Xmzake6vmZfP4fk9LnNlHoYdB8TEIG6cA//t9dGwTv8XYk3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3oMYxQAAANoAAAAPAAAAAAAAAAAAAAAA&#10;AJ8CAABkcnMvZG93bnJldi54bWxQSwUGAAAAAAQABAD3AAAAkQMAAAAA&#10;">
                  <v:imagedata r:id="rId12" o:title=""/>
                  <v:path arrowok="t"/>
                </v:shape>
                <w10:wrap type="square"/>
              </v:group>
            </w:pict>
          </mc:Fallback>
        </mc:AlternateContent>
      </w:r>
      <w:r w:rsidR="00551FB9">
        <w:rPr>
          <w:rFonts w:hAnsi="ＭＳ 明朝" w:hint="eastAsia"/>
          <w:szCs w:val="22"/>
        </w:rPr>
        <w:t>研修生からは「市場の担当者ら直接</w:t>
      </w:r>
      <w:r w:rsidR="00290FF0">
        <w:rPr>
          <w:rFonts w:hAnsi="ＭＳ 明朝" w:hint="eastAsia"/>
          <w:szCs w:val="22"/>
        </w:rPr>
        <w:t>貴重な意見を聞くことができた。」、「就農後の販売の方針を考える</w:t>
      </w:r>
      <w:r w:rsidR="00551FB9">
        <w:rPr>
          <w:rFonts w:hAnsi="ＭＳ 明朝" w:hint="eastAsia"/>
          <w:szCs w:val="22"/>
        </w:rPr>
        <w:t>良い</w:t>
      </w:r>
      <w:r w:rsidR="00290FF0">
        <w:rPr>
          <w:rFonts w:hAnsi="ＭＳ 明朝" w:hint="eastAsia"/>
          <w:szCs w:val="22"/>
        </w:rPr>
        <w:t>機会となった。」という感想が挙げられた。</w:t>
      </w:r>
    </w:p>
    <w:p w:rsidR="00DA21D3" w:rsidRDefault="00FD7175" w:rsidP="00C77524">
      <w:pPr>
        <w:ind w:firstLineChars="100" w:firstLine="220"/>
        <w:jc w:val="left"/>
        <w:rPr>
          <w:rFonts w:hAnsi="ＭＳ 明朝"/>
          <w:szCs w:val="22"/>
        </w:rPr>
      </w:pPr>
      <w:r>
        <w:rPr>
          <w:rFonts w:hAnsi="ＭＳ 明朝" w:hint="eastAsia"/>
          <w:szCs w:val="22"/>
        </w:rPr>
        <w:t xml:space="preserve">　　　</w:t>
      </w:r>
    </w:p>
    <w:p w:rsidR="005A5E81" w:rsidRDefault="00FD7175" w:rsidP="005A5E81">
      <w:pPr>
        <w:rPr>
          <w:rFonts w:ascii="メイリオ" w:eastAsia="メイリオ" w:hAnsi="メイリオ"/>
          <w:b/>
          <w:sz w:val="28"/>
          <w:szCs w:val="20"/>
        </w:rPr>
      </w:pPr>
      <w:r>
        <w:rPr>
          <w:rFonts w:hAnsi="ＭＳ 明朝" w:hint="eastAsia"/>
          <w:szCs w:val="22"/>
        </w:rPr>
        <w:t xml:space="preserve">　</w:t>
      </w:r>
      <w:r w:rsidR="005A5E81">
        <w:rPr>
          <w:rFonts w:ascii="メイリオ" w:eastAsia="メイリオ" w:hAnsi="メイリオ" w:hint="eastAsia"/>
          <w:b/>
          <w:sz w:val="28"/>
          <w:szCs w:val="20"/>
        </w:rPr>
        <w:t>2</w:t>
      </w:r>
      <w:r w:rsidR="005A5E81" w:rsidRPr="00F17982">
        <w:rPr>
          <w:rFonts w:ascii="メイリオ" w:eastAsia="メイリオ" w:hAnsi="メイリオ" w:hint="eastAsia"/>
          <w:b/>
          <w:sz w:val="28"/>
          <w:szCs w:val="20"/>
        </w:rPr>
        <w:t>．</w:t>
      </w:r>
      <w:r w:rsidR="005A5E81">
        <w:rPr>
          <w:rFonts w:ascii="メイリオ" w:eastAsia="メイリオ" w:hAnsi="メイリオ" w:hint="eastAsia"/>
          <w:b/>
          <w:sz w:val="28"/>
          <w:szCs w:val="20"/>
        </w:rPr>
        <w:t>ＵＩターン就農相談フェアを開催</w:t>
      </w:r>
    </w:p>
    <w:p w:rsidR="00801031" w:rsidRDefault="005A5E81" w:rsidP="005A5E81">
      <w:pPr>
        <w:autoSpaceDE w:val="0"/>
        <w:autoSpaceDN w:val="0"/>
        <w:adjustRightInd w:val="0"/>
        <w:ind w:firstLineChars="100" w:firstLine="220"/>
        <w:jc w:val="left"/>
        <w:rPr>
          <w:rFonts w:hAnsi="ＭＳ 明朝" w:cs="ＭＳ 明朝" w:hint="eastAsia"/>
          <w:color w:val="000000"/>
          <w:kern w:val="0"/>
          <w:szCs w:val="22"/>
        </w:rPr>
      </w:pPr>
      <w:r w:rsidRPr="00995C92">
        <w:rPr>
          <w:rFonts w:ascii="Times New Roman" w:hint="eastAsia"/>
          <w:kern w:val="0"/>
          <w:szCs w:val="22"/>
        </w:rPr>
        <w:t>11</w:t>
      </w:r>
      <w:r w:rsidRPr="00995C92">
        <w:rPr>
          <w:rFonts w:ascii="Times New Roman" w:hint="eastAsia"/>
          <w:kern w:val="0"/>
          <w:szCs w:val="22"/>
        </w:rPr>
        <w:t>月</w:t>
      </w:r>
      <w:r>
        <w:rPr>
          <w:rFonts w:ascii="Times New Roman" w:hint="eastAsia"/>
          <w:kern w:val="0"/>
          <w:szCs w:val="22"/>
        </w:rPr>
        <w:t>17</w:t>
      </w:r>
      <w:r>
        <w:rPr>
          <w:rFonts w:ascii="Times New Roman" w:hint="eastAsia"/>
          <w:kern w:val="0"/>
          <w:szCs w:val="22"/>
        </w:rPr>
        <w:t>日、和歌山県ＪＡビル</w:t>
      </w:r>
      <w:r w:rsidRPr="00995C92">
        <w:rPr>
          <w:rFonts w:ascii="Times New Roman" w:hint="eastAsia"/>
          <w:kern w:val="0"/>
          <w:szCs w:val="22"/>
        </w:rPr>
        <w:t>において、</w:t>
      </w:r>
      <w:r w:rsidR="00551FB9">
        <w:rPr>
          <w:rFonts w:ascii="Times New Roman" w:hint="eastAsia"/>
          <w:kern w:val="0"/>
          <w:szCs w:val="22"/>
        </w:rPr>
        <w:t>本年度第</w:t>
      </w:r>
      <w:r w:rsidR="00551FB9">
        <w:rPr>
          <w:rFonts w:ascii="Times New Roman" w:hint="eastAsia"/>
          <w:kern w:val="0"/>
          <w:szCs w:val="22"/>
        </w:rPr>
        <w:t>2</w:t>
      </w:r>
      <w:r w:rsidR="00551FB9">
        <w:rPr>
          <w:rFonts w:ascii="Times New Roman" w:hint="eastAsia"/>
          <w:kern w:val="0"/>
          <w:szCs w:val="22"/>
        </w:rPr>
        <w:t>回目の</w:t>
      </w:r>
      <w:r>
        <w:rPr>
          <w:rFonts w:ascii="Century" w:hAnsi="Century" w:hint="eastAsia"/>
        </w:rPr>
        <w:t>「</w:t>
      </w:r>
      <w:r w:rsidRPr="00995C92">
        <w:rPr>
          <w:rFonts w:ascii="Times New Roman" w:hint="eastAsia"/>
          <w:kern w:val="0"/>
          <w:szCs w:val="22"/>
        </w:rPr>
        <w:t>ＵＩターン就農相談フェア</w:t>
      </w:r>
      <w:r>
        <w:rPr>
          <w:rFonts w:ascii="Times New Roman" w:hint="eastAsia"/>
          <w:kern w:val="0"/>
          <w:szCs w:val="22"/>
        </w:rPr>
        <w:t>」</w:t>
      </w:r>
      <w:r w:rsidRPr="00995C92">
        <w:rPr>
          <w:rFonts w:ascii="Times New Roman" w:hint="eastAsia"/>
          <w:kern w:val="0"/>
          <w:szCs w:val="22"/>
        </w:rPr>
        <w:t>を開催した。相談会には、</w:t>
      </w:r>
      <w:r>
        <w:rPr>
          <w:rFonts w:ascii="Times New Roman" w:hint="eastAsia"/>
          <w:kern w:val="0"/>
          <w:szCs w:val="22"/>
        </w:rPr>
        <w:t>県内への</w:t>
      </w:r>
      <w:r w:rsidRPr="00995C92">
        <w:rPr>
          <w:rFonts w:hAnsi="ＭＳ 明朝" w:cs="ＭＳ 明朝" w:hint="eastAsia"/>
          <w:color w:val="000000"/>
          <w:kern w:val="0"/>
          <w:szCs w:val="22"/>
        </w:rPr>
        <w:t>就農を考えている</w:t>
      </w:r>
      <w:r>
        <w:rPr>
          <w:rFonts w:hAnsi="ＭＳ 明朝" w:cs="ＭＳ 明朝" w:hint="eastAsia"/>
          <w:color w:val="000000"/>
          <w:kern w:val="0"/>
          <w:szCs w:val="22"/>
        </w:rPr>
        <w:t>方や農業に興味のある方16</w:t>
      </w:r>
      <w:r w:rsidRPr="00995C92">
        <w:rPr>
          <w:rFonts w:hAnsi="ＭＳ 明朝" w:cs="ＭＳ 明朝" w:hint="eastAsia"/>
          <w:color w:val="000000"/>
          <w:kern w:val="0"/>
          <w:szCs w:val="22"/>
        </w:rPr>
        <w:t>組</w:t>
      </w:r>
      <w:r>
        <w:rPr>
          <w:rFonts w:hAnsi="ＭＳ 明朝" w:cs="ＭＳ 明朝" w:hint="eastAsia"/>
          <w:color w:val="000000"/>
          <w:kern w:val="0"/>
          <w:szCs w:val="22"/>
        </w:rPr>
        <w:t>19名（うち県内8組、県外7組、不明1組）が来場した。</w:t>
      </w:r>
    </w:p>
    <w:p w:rsidR="005A5E81" w:rsidRDefault="005A5E81" w:rsidP="005A5E81">
      <w:pPr>
        <w:autoSpaceDE w:val="0"/>
        <w:autoSpaceDN w:val="0"/>
        <w:adjustRightInd w:val="0"/>
        <w:ind w:firstLineChars="100" w:firstLine="220"/>
        <w:jc w:val="left"/>
        <w:rPr>
          <w:rFonts w:hAnsi="ＭＳ 明朝" w:cs="ＭＳ 明朝"/>
          <w:color w:val="000000"/>
          <w:kern w:val="0"/>
          <w:szCs w:val="22"/>
        </w:rPr>
      </w:pPr>
      <w:r>
        <w:rPr>
          <w:rFonts w:hAnsi="ＭＳ 明朝" w:cs="ＭＳ 明朝" w:hint="eastAsia"/>
          <w:color w:val="000000"/>
          <w:kern w:val="0"/>
          <w:szCs w:val="22"/>
        </w:rPr>
        <w:t>県や農協、一部の市町による</w:t>
      </w:r>
      <w:r w:rsidR="00801031">
        <w:rPr>
          <w:rFonts w:hAnsi="ＭＳ 明朝" w:cs="ＭＳ 明朝" w:hint="eastAsia"/>
          <w:color w:val="000000"/>
          <w:kern w:val="0"/>
          <w:szCs w:val="22"/>
        </w:rPr>
        <w:t>就農</w:t>
      </w:r>
      <w:r>
        <w:rPr>
          <w:rFonts w:hAnsi="ＭＳ 明朝" w:cs="ＭＳ 明朝" w:hint="eastAsia"/>
          <w:color w:val="000000"/>
          <w:kern w:val="0"/>
          <w:szCs w:val="22"/>
        </w:rPr>
        <w:t>に関する相談に加え、移住相談、資金相談、林業就業相談など幅広い分野</w:t>
      </w:r>
      <w:r w:rsidRPr="00995C92">
        <w:rPr>
          <w:rFonts w:hAnsi="ＭＳ 明朝" w:cs="ＭＳ 明朝" w:hint="eastAsia"/>
          <w:color w:val="000000"/>
          <w:kern w:val="0"/>
          <w:szCs w:val="22"/>
        </w:rPr>
        <w:t>の</w:t>
      </w:r>
      <w:r w:rsidR="00801031">
        <w:rPr>
          <w:rFonts w:hAnsi="ＭＳ 明朝" w:cs="ＭＳ 明朝" w:hint="eastAsia"/>
          <w:color w:val="000000"/>
          <w:kern w:val="0"/>
          <w:szCs w:val="22"/>
        </w:rPr>
        <w:t>ブースでそれぞれの相談者の希望に沿った</w:t>
      </w:r>
      <w:r>
        <w:rPr>
          <w:rFonts w:hAnsi="ＭＳ 明朝" w:cs="ＭＳ 明朝" w:hint="eastAsia"/>
          <w:color w:val="000000"/>
          <w:kern w:val="0"/>
          <w:szCs w:val="22"/>
        </w:rPr>
        <w:t>相談対応を行った</w:t>
      </w:r>
      <w:r w:rsidRPr="00995C92">
        <w:rPr>
          <w:rFonts w:hAnsi="ＭＳ 明朝" w:cs="ＭＳ 明朝" w:hint="eastAsia"/>
          <w:color w:val="000000"/>
          <w:kern w:val="0"/>
          <w:szCs w:val="22"/>
        </w:rPr>
        <w:t>。</w:t>
      </w:r>
      <w:r>
        <w:rPr>
          <w:rFonts w:hAnsi="ＭＳ 明朝" w:cs="ＭＳ 明朝" w:hint="eastAsia"/>
          <w:color w:val="000000"/>
          <w:kern w:val="0"/>
          <w:szCs w:val="22"/>
        </w:rPr>
        <w:t>相談者からは「漠然としたイメージしかなかったが、農業についてよく理解することができた」という感想が出た。</w:t>
      </w:r>
    </w:p>
    <w:p w:rsidR="005A5E81" w:rsidRPr="002548EF" w:rsidRDefault="005A5E81" w:rsidP="005A5E81">
      <w:pPr>
        <w:ind w:leftChars="100" w:left="1540" w:right="28" w:hangingChars="600" w:hanging="1320"/>
        <w:jc w:val="left"/>
        <w:rPr>
          <w:rFonts w:hAnsi="ＭＳ 明朝"/>
          <w:szCs w:val="22"/>
        </w:rPr>
      </w:pPr>
      <w:r w:rsidRPr="002548EF">
        <w:rPr>
          <w:rFonts w:hAnsi="ＭＳ 明朝" w:hint="eastAsia"/>
          <w:szCs w:val="22"/>
        </w:rPr>
        <w:t>また、相談と並行して、新規就農セミナーを開催した。このセミナーでは、就農支援セン</w:t>
      </w:r>
    </w:p>
    <w:p w:rsidR="005A5E81" w:rsidRPr="002548EF" w:rsidRDefault="005A5E81" w:rsidP="005A5E81">
      <w:pPr>
        <w:ind w:left="1540" w:right="28" w:hangingChars="700" w:hanging="1540"/>
        <w:jc w:val="left"/>
        <w:rPr>
          <w:rFonts w:hAnsi="ＭＳ 明朝"/>
          <w:szCs w:val="22"/>
        </w:rPr>
      </w:pPr>
      <w:r w:rsidRPr="002548EF">
        <w:rPr>
          <w:rFonts w:hAnsi="ＭＳ 明朝" w:hint="eastAsia"/>
          <w:szCs w:val="22"/>
        </w:rPr>
        <w:lastRenderedPageBreak/>
        <w:t>ターや農林大学校で研修を修了し就農した2名の方が、就農した際の苦労話やアドバイス、</w:t>
      </w:r>
    </w:p>
    <w:p w:rsidR="005A5E81" w:rsidRPr="002548EF" w:rsidRDefault="005A5E81" w:rsidP="005A5E81">
      <w:pPr>
        <w:ind w:left="1540" w:right="28" w:hangingChars="700" w:hanging="1540"/>
        <w:jc w:val="left"/>
        <w:rPr>
          <w:rFonts w:hAnsi="ＭＳ 明朝"/>
          <w:szCs w:val="22"/>
        </w:rPr>
      </w:pPr>
      <w:r w:rsidRPr="002548EF">
        <w:rPr>
          <w:rFonts w:hAnsi="ＭＳ 明朝" w:hint="eastAsia"/>
          <w:szCs w:val="22"/>
        </w:rPr>
        <w:t>現在の状況などについて発表し、</w:t>
      </w:r>
      <w:r>
        <w:rPr>
          <w:rFonts w:hAnsi="ＭＳ 明朝" w:hint="eastAsia"/>
          <w:szCs w:val="22"/>
        </w:rPr>
        <w:t>意見交換を行った</w:t>
      </w:r>
      <w:r w:rsidRPr="002548EF">
        <w:rPr>
          <w:rFonts w:hAnsi="ＭＳ 明朝" w:hint="eastAsia"/>
          <w:szCs w:val="22"/>
        </w:rPr>
        <w:t>。参加者からは「就農するまでに必要</w:t>
      </w:r>
    </w:p>
    <w:p w:rsidR="005A5E81" w:rsidRDefault="005A5E81" w:rsidP="005A5E81">
      <w:pPr>
        <w:ind w:left="1540" w:right="28" w:hangingChars="700" w:hanging="1540"/>
        <w:jc w:val="left"/>
        <w:rPr>
          <w:rFonts w:hAnsi="ＭＳ 明朝" w:hint="eastAsia"/>
          <w:szCs w:val="22"/>
        </w:rPr>
      </w:pPr>
      <w:r w:rsidRPr="002548EF">
        <w:rPr>
          <w:rFonts w:hAnsi="ＭＳ 明朝" w:hint="eastAsia"/>
          <w:szCs w:val="22"/>
        </w:rPr>
        <w:t>な準備や心構え</w:t>
      </w:r>
      <w:r>
        <w:rPr>
          <w:rFonts w:hAnsi="ＭＳ 明朝" w:hint="eastAsia"/>
          <w:szCs w:val="22"/>
        </w:rPr>
        <w:t>、就農後の農業経営</w:t>
      </w:r>
      <w:r w:rsidRPr="002548EF">
        <w:rPr>
          <w:rFonts w:hAnsi="ＭＳ 明朝" w:hint="eastAsia"/>
          <w:szCs w:val="22"/>
        </w:rPr>
        <w:t>について知ることができてよかった。」との声が多数</w:t>
      </w:r>
      <w:r w:rsidR="00801031">
        <w:rPr>
          <w:rFonts w:hAnsi="ＭＳ 明朝" w:hint="eastAsia"/>
          <w:szCs w:val="22"/>
        </w:rPr>
        <w:t>あ</w:t>
      </w:r>
    </w:p>
    <w:p w:rsidR="00801031" w:rsidRPr="002548EF" w:rsidRDefault="00801031" w:rsidP="005A5E81">
      <w:pPr>
        <w:ind w:left="1540" w:right="28" w:hangingChars="700" w:hanging="1540"/>
        <w:jc w:val="left"/>
        <w:rPr>
          <w:rFonts w:hAnsi="ＭＳ 明朝"/>
          <w:szCs w:val="22"/>
        </w:rPr>
      </w:pPr>
      <w:r>
        <w:rPr>
          <w:rFonts w:hAnsi="ＭＳ 明朝" w:hint="eastAsia"/>
          <w:szCs w:val="22"/>
        </w:rPr>
        <w:t>った。</w:t>
      </w:r>
    </w:p>
    <w:p w:rsidR="005A5E81" w:rsidRPr="002548EF" w:rsidRDefault="005A5E81" w:rsidP="005A5E81">
      <w:pPr>
        <w:ind w:leftChars="400" w:left="1320" w:right="28" w:hangingChars="200" w:hanging="440"/>
        <w:rPr>
          <w:rFonts w:hAnsi="ＭＳ 明朝"/>
          <w:szCs w:val="22"/>
        </w:rPr>
      </w:pPr>
      <w:r>
        <w:rPr>
          <w:rFonts w:hAnsi="ＭＳ 明朝"/>
          <w:noProof/>
          <w:szCs w:val="22"/>
        </w:rPr>
        <mc:AlternateContent>
          <mc:Choice Requires="wpc">
            <w:drawing>
              <wp:anchor distT="0" distB="0" distL="114300" distR="114300" simplePos="0" relativeHeight="251664384" behindDoc="0" locked="0" layoutInCell="1" allowOverlap="1" wp14:anchorId="2EFECC75" wp14:editId="7FF65E92">
                <wp:simplePos x="0" y="0"/>
                <wp:positionH relativeFrom="column">
                  <wp:posOffset>-639445</wp:posOffset>
                </wp:positionH>
                <wp:positionV relativeFrom="paragraph">
                  <wp:posOffset>265430</wp:posOffset>
                </wp:positionV>
                <wp:extent cx="7101205" cy="5093970"/>
                <wp:effectExtent l="0" t="0" r="23495" b="11430"/>
                <wp:wrapSquare wrapText="bothSides"/>
                <wp:docPr id="16" name="キャンバス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548DD4"/>
                          </a:solidFill>
                          <a:prstDash val="dash"/>
                          <a:miter lim="800000"/>
                          <a:headEnd type="none" w="med" len="med"/>
                          <a:tailEnd type="none" w="med" len="med"/>
                        </a:ln>
                      </wpc:whole>
                      <wps:wsp>
                        <wps:cNvPr id="3" name="Text Box 4"/>
                        <wps:cNvSpPr txBox="1">
                          <a:spLocks noChangeArrowheads="1"/>
                        </wps:cNvSpPr>
                        <wps:spPr bwMode="auto">
                          <a:xfrm>
                            <a:off x="320633" y="2071488"/>
                            <a:ext cx="2614213" cy="2488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Pr="00F94821" w:rsidRDefault="00801031" w:rsidP="005A5E81">
                              <w:pPr>
                                <w:jc w:val="center"/>
                                <w:rPr>
                                  <w:rFonts w:ascii="ＭＳ ゴシック" w:eastAsia="ＭＳ ゴシック" w:hAnsi="ＭＳ ゴシック"/>
                                  <w:szCs w:val="22"/>
                                </w:rPr>
                              </w:pPr>
                              <w:r>
                                <w:rPr>
                                  <w:rFonts w:ascii="ＭＳ ゴシック" w:eastAsia="ＭＳ ゴシック" w:hAnsi="ＭＳ ゴシック" w:hint="eastAsia"/>
                                  <w:szCs w:val="22"/>
                                </w:rPr>
                                <w:t>相談会場の様子1</w:t>
                              </w:r>
                            </w:p>
                          </w:txbxContent>
                        </wps:txbx>
                        <wps:bodyPr rot="0" vert="horz" wrap="square" lIns="74295" tIns="8890" rIns="74295" bIns="8890" anchor="t" anchorCtr="0" upright="1">
                          <a:noAutofit/>
                        </wps:bodyPr>
                      </wps:wsp>
                      <wps:wsp>
                        <wps:cNvPr id="5" name="Text Box 5"/>
                        <wps:cNvSpPr txBox="1">
                          <a:spLocks noChangeArrowheads="1"/>
                        </wps:cNvSpPr>
                        <wps:spPr bwMode="auto">
                          <a:xfrm>
                            <a:off x="1674420" y="0"/>
                            <a:ext cx="263525" cy="2590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E36C0A"/>
                                </a:solidFill>
                                <a:prstDash val="dash"/>
                                <a:miter lim="800000"/>
                                <a:headEnd/>
                                <a:tailEnd/>
                              </a14:hiddenLine>
                            </a:ext>
                            <a:ext uri="{AF507438-7753-43E0-B8FC-AC1667EBCBE1}">
                              <a14:hiddenEffects xmlns:a14="http://schemas.microsoft.com/office/drawing/2010/main">
                                <a:effectLst/>
                              </a14:hiddenEffects>
                            </a:ext>
                          </a:extLst>
                        </wps:spPr>
                        <wps:txbx>
                          <w:txbxContent>
                            <w:p w:rsidR="00801031" w:rsidRPr="00F94821" w:rsidRDefault="00801031" w:rsidP="005A5E81">
                              <w:pPr>
                                <w:jc w:val="center"/>
                                <w:rPr>
                                  <w:rFonts w:ascii="ＭＳ ゴシック" w:eastAsia="ＭＳ ゴシック" w:hAnsi="ＭＳ ゴシック"/>
                                  <w:szCs w:val="22"/>
                                </w:rPr>
                              </w:pPr>
                            </w:p>
                          </w:txbxContent>
                        </wps:txbx>
                        <wps:bodyPr rot="0" vert="horz" wrap="none" lIns="74295" tIns="8890" rIns="74295" bIns="8890" anchor="t" anchorCtr="0" upright="1">
                          <a:spAutoFit/>
                        </wps:bodyPr>
                      </wps:wsp>
                      <pic:pic xmlns:pic="http://schemas.openxmlformats.org/drawingml/2006/picture">
                        <pic:nvPicPr>
                          <pic:cNvPr id="8" name="図 8"/>
                          <pic:cNvPicPr>
                            <a:picLocks noChangeAspect="1"/>
                          </pic:cNvPicPr>
                        </pic:nvPicPr>
                        <pic:blipFill>
                          <a:blip r:embed="rId13">
                            <a:extLst/>
                          </a:blip>
                          <a:stretch>
                            <a:fillRect/>
                          </a:stretch>
                        </pic:blipFill>
                        <pic:spPr>
                          <a:xfrm>
                            <a:off x="201880" y="195699"/>
                            <a:ext cx="2954694" cy="1668473"/>
                          </a:xfrm>
                          <a:prstGeom prst="rect">
                            <a:avLst/>
                          </a:prstGeom>
                        </pic:spPr>
                      </pic:pic>
                      <pic:pic xmlns:pic="http://schemas.openxmlformats.org/drawingml/2006/picture">
                        <pic:nvPicPr>
                          <pic:cNvPr id="12" name="図 12"/>
                          <pic:cNvPicPr>
                            <a:picLocks noChangeAspect="1"/>
                          </pic:cNvPicPr>
                        </pic:nvPicPr>
                        <pic:blipFill>
                          <a:blip r:embed="rId14"/>
                          <a:stretch>
                            <a:fillRect/>
                          </a:stretch>
                        </pic:blipFill>
                        <pic:spPr>
                          <a:xfrm>
                            <a:off x="3930733" y="195699"/>
                            <a:ext cx="2946654" cy="1660416"/>
                          </a:xfrm>
                          <a:prstGeom prst="rect">
                            <a:avLst/>
                          </a:prstGeom>
                        </pic:spPr>
                      </pic:pic>
                      <wps:wsp>
                        <wps:cNvPr id="13" name="Text Box 4"/>
                        <wps:cNvSpPr txBox="1">
                          <a:spLocks noChangeArrowheads="1"/>
                        </wps:cNvSpPr>
                        <wps:spPr bwMode="auto">
                          <a:xfrm>
                            <a:off x="4110734" y="2064794"/>
                            <a:ext cx="2613660" cy="2482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相談会場の様子</w:t>
                              </w:r>
                              <w:r>
                                <w:rPr>
                                  <w:rFonts w:ascii="ＭＳ 明朝" w:eastAsia="ＭＳ ゴシック" w:hAnsi="ＭＳ 明朝" w:cs="Times New Roman" w:hint="eastAsia"/>
                                  <w:kern w:val="2"/>
                                  <w:sz w:val="22"/>
                                  <w:szCs w:val="22"/>
                                </w:rPr>
                                <w:t>2</w:t>
                              </w:r>
                            </w:p>
                          </w:txbxContent>
                        </wps:txbx>
                        <wps:bodyPr rot="0" vert="horz" wrap="square" lIns="74295" tIns="8890" rIns="74295" bIns="8890" anchor="t" anchorCtr="0" upright="1">
                          <a:noAutofit/>
                        </wps:bodyPr>
                      </wps:wsp>
                      <pic:pic xmlns:pic="http://schemas.openxmlformats.org/drawingml/2006/picture">
                        <pic:nvPicPr>
                          <pic:cNvPr id="14" name="図 14"/>
                          <pic:cNvPicPr>
                            <a:picLocks noChangeAspect="1"/>
                          </pic:cNvPicPr>
                        </pic:nvPicPr>
                        <pic:blipFill>
                          <a:blip r:embed="rId15"/>
                          <a:stretch>
                            <a:fillRect/>
                          </a:stretch>
                        </pic:blipFill>
                        <pic:spPr>
                          <a:xfrm>
                            <a:off x="201880" y="2663637"/>
                            <a:ext cx="2958721" cy="1670857"/>
                          </a:xfrm>
                          <a:prstGeom prst="rect">
                            <a:avLst/>
                          </a:prstGeom>
                        </pic:spPr>
                      </pic:pic>
                      <wps:wsp>
                        <wps:cNvPr id="15" name="Text Box 4"/>
                        <wps:cNvSpPr txBox="1">
                          <a:spLocks noChangeArrowheads="1"/>
                        </wps:cNvSpPr>
                        <wps:spPr bwMode="auto">
                          <a:xfrm>
                            <a:off x="321186" y="4490742"/>
                            <a:ext cx="2613660" cy="2482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新規就農セミナーの様子</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6" o:spid="_x0000_s1033" editas="canvas" style="position:absolute;left:0;text-align:left;margin-left:-50.35pt;margin-top:20.9pt;width:559.15pt;height:401.1pt;z-index:251664384" coordsize="71012,50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">
                <v:shape id="_x0000_s1034" type="#_x0000_t75" style="position:absolute;width:71012;height:50939;visibility:visible;mso-wrap-style:square" stroked="t" strokecolor="#548dd4">
                  <v:fill o:detectmouseclick="t"/>
                  <v:stroke dashstyle="dash"/>
                  <v:path o:connecttype="none"/>
                </v:shape>
                <v:shape id="Text Box 4" o:spid="_x0000_s1035" type="#_x0000_t202" style="position:absolute;left:3206;top:20714;width:2614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3GysQA&#10;AADaAAAADwAAAGRycy9kb3ducmV2LnhtbESPW2vCQBSE3wv+h+UIfTMbbfESXUUtLQX1wQs+H7LH&#10;JJg9G7NbE/99tyD0cZiZb5jZojWluFPtCssK+lEMgji1uuBMwen42RuDcB5ZY2mZFDzIwWLeeZlh&#10;om3De7offCYChF2CCnLvq0RKl+Zk0EW2Ig7exdYGfZB1JnWNTYCbUg7ieCgNFhwWcqxonVN6PfwY&#10;BYOP92ZzHJ5Pk4f/wi2NJqub2Sn12m2XUxCeWv8ffra/tYI3+LsSb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dxsrEAAAA2gAAAA8AAAAAAAAAAAAAAAAAmAIAAGRycy9k&#10;b3ducmV2LnhtbFBLBQYAAAAABAAEAPUAAACJAwAAAAA=&#10;" filled="f" strokecolor="#e36c0a">
                  <v:stroke dashstyle="dash"/>
                  <v:textbox inset="5.85pt,.7pt,5.85pt,.7pt">
                    <w:txbxContent>
                      <w:p w:rsidR="00801031" w:rsidRPr="00F94821" w:rsidRDefault="00801031" w:rsidP="005A5E81">
                        <w:pPr>
                          <w:jc w:val="center"/>
                          <w:rPr>
                            <w:rFonts w:ascii="ＭＳ ゴシック" w:eastAsia="ＭＳ ゴシック" w:hAnsi="ＭＳ ゴシック"/>
                            <w:szCs w:val="22"/>
                          </w:rPr>
                        </w:pPr>
                        <w:r>
                          <w:rPr>
                            <w:rFonts w:ascii="ＭＳ ゴシック" w:eastAsia="ＭＳ ゴシック" w:hAnsi="ＭＳ ゴシック" w:hint="eastAsia"/>
                            <w:szCs w:val="22"/>
                          </w:rPr>
                          <w:t>相談会場の様子1</w:t>
                        </w:r>
                      </w:p>
                    </w:txbxContent>
                  </v:textbox>
                </v:shape>
                <v:shape id="Text Box 5" o:spid="_x0000_s1036" type="#_x0000_t202" style="position:absolute;left:16744;width:2635;height:25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MQA&#10;AADaAAAADwAAAGRycy9kb3ducmV2LnhtbESPQWvCQBSE70L/w/IKXqRuFJQSs5FSKAjiwbT2/JJ9&#10;Jmmzb9Pd1cR/3y0UPA4z8w2TbUfTiSs531pWsJgnIIgrq1uuFXy8vz09g/ABWWNnmRTcyMM2f5hk&#10;mGo78JGuRahFhLBPUUETQp9K6auGDPq57Ymjd7bOYIjS1VI7HCLcdHKZJGtpsOW40GBPrw1V38XF&#10;KPg6lfR5urlhVh5W5c/YlYku9kpNH8eXDYhAY7iH/9s7rWAFf1fiD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2vnDEAAAA2gAAAA8AAAAAAAAAAAAAAAAAmAIAAGRycy9k&#10;b3ducmV2LnhtbFBLBQYAAAAABAAEAPUAAACJAwAAAAA=&#10;" filled="f" stroked="f" strokecolor="#e36c0a">
                  <v:stroke dashstyle="dash"/>
                  <v:textbox style="mso-fit-shape-to-text:t" inset="5.85pt,.7pt,5.85pt,.7pt">
                    <w:txbxContent>
                      <w:p w:rsidR="00801031" w:rsidRPr="00F94821" w:rsidRDefault="00801031" w:rsidP="005A5E81">
                        <w:pPr>
                          <w:jc w:val="center"/>
                          <w:rPr>
                            <w:rFonts w:ascii="ＭＳ ゴシック" w:eastAsia="ＭＳ ゴシック" w:hAnsi="ＭＳ ゴシック"/>
                            <w:szCs w:val="22"/>
                          </w:rPr>
                        </w:pPr>
                      </w:p>
                    </w:txbxContent>
                  </v:textbox>
                </v:shape>
                <v:shape id="図 8" o:spid="_x0000_s1037" type="#_x0000_t75" style="position:absolute;left:2018;top:1956;width:29547;height:16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1A/AAAAA2gAAAA8AAABkcnMvZG93bnJldi54bWxET01rwkAQvRf8D8sIvTUbLQ01uooKhZwK&#10;phHxNmTHJJqdDdltTP999yB4fLzv1WY0rRiod41lBbMoBkFcWt1wpaD4+Xr7BOE8ssbWMin4Iweb&#10;9eRlham2dz7QkPtKhBB2KSqove9SKV1Zk0EX2Y44cBfbG/QB9pXUPd5DuGnlPI4TabDh0FBjR/ua&#10;ylv+axScDu/J4podv/dFt/uoxrP1bsiUep2O2yUIT6N/ih/uTCsIW8OVcAPk+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nXUD8AAAADaAAAADwAAAAAAAAAAAAAAAACfAgAA&#10;ZHJzL2Rvd25yZXYueG1sUEsFBgAAAAAEAAQA9wAAAIwDAAAAAA==&#10;">
                  <v:imagedata r:id="rId16" o:title=""/>
                  <v:path arrowok="t"/>
                </v:shape>
                <v:shape id="図 12" o:spid="_x0000_s1038" type="#_x0000_t75" style="position:absolute;left:39307;top:1956;width:29466;height:16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rM/AAAAA2wAAAA8AAABkcnMvZG93bnJldi54bWxET01rwkAQvRf8D8sI3urGHKxGVxFB6LVJ&#10;C+1tyI5JNDu77K4m/nu3UOhtHu9ztvvR9OJOPnSWFSzmGQji2uqOGwWf1el1BSJEZI29ZVLwoAD7&#10;3eRli4W2A3/QvYyNSCEcClTQxugKKUPdksEwt444cWfrDcYEfSO1xyGFm17mWbaUBjtODS06OrZU&#10;X8ubUXBYy1Wly/5y+3qrnBt+zPDtc6Vm0/GwARFpjP/iP/e7TvNz+P0lHSB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A2sz8AAAADbAAAADwAAAAAAAAAAAAAAAACfAgAA&#10;ZHJzL2Rvd25yZXYueG1sUEsFBgAAAAAEAAQA9wAAAIwDAAAAAA==&#10;">
                  <v:imagedata r:id="rId17" o:title=""/>
                  <v:path arrowok="t"/>
                </v:shape>
                <v:shape id="Text Box 4" o:spid="_x0000_s1039" type="#_x0000_t202" style="position:absolute;left:41107;top:20647;width:26136;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gGcIA&#10;AADbAAAADwAAAGRycy9kb3ducmV2LnhtbERPS2vCQBC+F/wPywje6kYtWqOrtEpFUA8+6HnIjkkw&#10;Oxuzq4n/3hUKvc3H95zpvDGFuFPlcssKet0IBHFidc6pgtPx5/0ThPPIGgvLpOBBDuaz1tsUY21r&#10;3tP94FMRQtjFqCDzvoyldElGBl3XlsSBO9vKoA+wSqWusA7hppD9KBpKgzmHhgxLWmSUXA43o6C/&#10;/Kg3x+HvafzwK9zSaPx9NTulOu3mawLCU+P/xX/utQ7zB/D6JR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ReAZwgAAANsAAAAPAAAAAAAAAAAAAAAAAJgCAABkcnMvZG93&#10;bnJldi54bWxQSwUGAAAAAAQABAD1AAAAhwMAAAAA&#10;" filled="f" strokecolor="#e36c0a">
                  <v:stroke dashstyle="dash"/>
                  <v:textbox inset="5.85pt,.7pt,5.85pt,.7pt">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相談会場の様子</w:t>
                        </w:r>
                        <w:r>
                          <w:rPr>
                            <w:rFonts w:ascii="ＭＳ 明朝" w:eastAsia="ＭＳ ゴシック" w:hAnsi="ＭＳ 明朝" w:cs="Times New Roman" w:hint="eastAsia"/>
                            <w:kern w:val="2"/>
                            <w:sz w:val="22"/>
                            <w:szCs w:val="22"/>
                          </w:rPr>
                          <w:t>2</w:t>
                        </w:r>
                      </w:p>
                    </w:txbxContent>
                  </v:textbox>
                </v:shape>
                <v:shape id="図 14" o:spid="_x0000_s1040" type="#_x0000_t75" style="position:absolute;left:2018;top:26636;width:29588;height:16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sYi/AAAA2wAAAA8AAABkcnMvZG93bnJldi54bWxET02LwjAQvS/4H8IIe1tTRUSrUVRQdr2t&#10;9uBxaMa22kxKEmv99xtB2Ns83ucsVp2pRUvOV5YVDAcJCOLc6ooLBdlp9zUF4QOyxtoyKXiSh9Wy&#10;97HAVNsH/1J7DIWIIexTVFCG0KRS+rwkg35gG+LIXawzGCJ0hdQOHzHc1HKUJBNpsOLYUGJD25Ly&#10;2/FuFPih8+0mO+ynoxk+zU92rc72pNRnv1vPQQTqwr/47f7Wcf4YXr/EA+Ty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PrGIvwAAANsAAAAPAAAAAAAAAAAAAAAAAJ8CAABk&#10;cnMvZG93bnJldi54bWxQSwUGAAAAAAQABAD3AAAAiwMAAAAA&#10;">
                  <v:imagedata r:id="rId18" o:title=""/>
                  <v:path arrowok="t"/>
                </v:shape>
                <v:shape id="Text Box 4" o:spid="_x0000_s1041" type="#_x0000_t202" style="position:absolute;left:3211;top:44907;width:26137;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d9sIA&#10;AADbAAAADwAAAGRycy9kb3ducmV2LnhtbERPS2vCQBC+F/wPywje6kaxWqOrtEpFUA8+6HnIjkkw&#10;Oxuzq4n/3hUKvc3H95zpvDGFuFPlcssKet0IBHFidc6pgtPx5/0ThPPIGgvLpOBBDuaz1tsUY21r&#10;3tP94FMRQtjFqCDzvoyldElGBl3XlsSBO9vKoA+wSqWusA7hppD9KBpKgzmHhgxLWmSUXA43o6C/&#10;HNSb4/D3NH74FW5pNP6+mp1SnXbzNQHhqfH/4j/3Wof5H/D6JR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4N32wgAAANsAAAAPAAAAAAAAAAAAAAAAAJgCAABkcnMvZG93&#10;bnJldi54bWxQSwUGAAAAAAQABAD1AAAAhwMAAAAA&#10;" filled="f" strokecolor="#e36c0a">
                  <v:stroke dashstyle="dash"/>
                  <v:textbox inset="5.85pt,.7pt,5.85pt,.7pt">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新規就農セミナーの様子</w:t>
                        </w:r>
                      </w:p>
                    </w:txbxContent>
                  </v:textbox>
                </v:shape>
                <w10:wrap type="square"/>
              </v:group>
            </w:pict>
          </mc:Fallback>
        </mc:AlternateContent>
      </w:r>
    </w:p>
    <w:p w:rsidR="005A5E81" w:rsidRPr="005A5E81" w:rsidRDefault="005A5E81" w:rsidP="005A5E81">
      <w:pPr>
        <w:rPr>
          <w:rFonts w:ascii="メイリオ" w:eastAsia="メイリオ" w:hAnsi="メイリオ"/>
          <w:b/>
          <w:szCs w:val="22"/>
        </w:rPr>
      </w:pPr>
    </w:p>
    <w:p w:rsidR="005A5E81" w:rsidRDefault="005A5E81" w:rsidP="005A5E81">
      <w:pPr>
        <w:rPr>
          <w:rFonts w:ascii="メイリオ" w:eastAsia="メイリオ" w:hAnsi="メイリオ"/>
          <w:b/>
          <w:sz w:val="28"/>
          <w:szCs w:val="20"/>
        </w:rPr>
      </w:pPr>
      <w:r>
        <w:rPr>
          <w:rFonts w:ascii="メイリオ" w:eastAsia="メイリオ" w:hAnsi="メイリオ" w:hint="eastAsia"/>
          <w:b/>
          <w:sz w:val="28"/>
          <w:szCs w:val="20"/>
        </w:rPr>
        <w:t>3</w:t>
      </w:r>
      <w:r w:rsidRPr="00F17982">
        <w:rPr>
          <w:rFonts w:ascii="メイリオ" w:eastAsia="メイリオ" w:hAnsi="メイリオ" w:hint="eastAsia"/>
          <w:b/>
          <w:sz w:val="28"/>
          <w:szCs w:val="20"/>
        </w:rPr>
        <w:t>．</w:t>
      </w:r>
      <w:r>
        <w:rPr>
          <w:rFonts w:ascii="メイリオ" w:eastAsia="メイリオ" w:hAnsi="メイリオ" w:hint="eastAsia"/>
          <w:b/>
          <w:sz w:val="28"/>
          <w:szCs w:val="20"/>
        </w:rPr>
        <w:t>特別研修「ジャム加工について」を開催</w:t>
      </w:r>
    </w:p>
    <w:p w:rsidR="005A5E81" w:rsidRDefault="005A5E81" w:rsidP="005A5E81">
      <w:pPr>
        <w:autoSpaceDE w:val="0"/>
        <w:autoSpaceDN w:val="0"/>
        <w:adjustRightInd w:val="0"/>
        <w:ind w:firstLineChars="100" w:firstLine="220"/>
        <w:jc w:val="left"/>
        <w:rPr>
          <w:rFonts w:ascii="Times New Roman"/>
          <w:kern w:val="0"/>
          <w:szCs w:val="22"/>
        </w:rPr>
      </w:pPr>
      <w:r w:rsidRPr="00995C92">
        <w:rPr>
          <w:rFonts w:ascii="Times New Roman" w:hint="eastAsia"/>
          <w:kern w:val="0"/>
          <w:szCs w:val="22"/>
        </w:rPr>
        <w:t>11</w:t>
      </w:r>
      <w:r w:rsidRPr="00995C92">
        <w:rPr>
          <w:rFonts w:ascii="Times New Roman" w:hint="eastAsia"/>
          <w:kern w:val="0"/>
          <w:szCs w:val="22"/>
        </w:rPr>
        <w:t>月</w:t>
      </w:r>
      <w:r>
        <w:rPr>
          <w:rFonts w:ascii="Times New Roman" w:hint="eastAsia"/>
          <w:kern w:val="0"/>
          <w:szCs w:val="22"/>
        </w:rPr>
        <w:t>27</w:t>
      </w:r>
      <w:r w:rsidRPr="00995C92">
        <w:rPr>
          <w:rFonts w:ascii="Times New Roman" w:hint="eastAsia"/>
          <w:kern w:val="0"/>
          <w:szCs w:val="22"/>
        </w:rPr>
        <w:t>日、</w:t>
      </w:r>
      <w:r>
        <w:rPr>
          <w:rFonts w:ascii="Times New Roman" w:hint="eastAsia"/>
          <w:kern w:val="0"/>
          <w:szCs w:val="22"/>
        </w:rPr>
        <w:t>就農支援センター</w:t>
      </w:r>
      <w:r w:rsidRPr="00995C92">
        <w:rPr>
          <w:rFonts w:ascii="Times New Roman" w:hint="eastAsia"/>
          <w:kern w:val="0"/>
          <w:szCs w:val="22"/>
        </w:rPr>
        <w:t>において、</w:t>
      </w:r>
      <w:r>
        <w:rPr>
          <w:rFonts w:ascii="Times New Roman" w:hint="eastAsia"/>
          <w:kern w:val="0"/>
          <w:szCs w:val="22"/>
        </w:rPr>
        <w:t>南部高校の岡信孝先生</w:t>
      </w:r>
      <w:r w:rsidR="00801031">
        <w:rPr>
          <w:rFonts w:ascii="Times New Roman" w:hint="eastAsia"/>
          <w:kern w:val="0"/>
          <w:szCs w:val="22"/>
        </w:rPr>
        <w:t>を講師としてお招きし</w:t>
      </w:r>
      <w:r>
        <w:rPr>
          <w:rFonts w:ascii="Times New Roman" w:hint="eastAsia"/>
          <w:kern w:val="0"/>
          <w:szCs w:val="22"/>
        </w:rPr>
        <w:t>、</w:t>
      </w:r>
      <w:r w:rsidRPr="00CB7001">
        <w:rPr>
          <w:rFonts w:ascii="Century" w:hAnsi="Century" w:hint="eastAsia"/>
        </w:rPr>
        <w:t>特別研修「ジャム加工について」</w:t>
      </w:r>
      <w:r>
        <w:rPr>
          <w:rFonts w:ascii="Times New Roman" w:hint="eastAsia"/>
          <w:kern w:val="0"/>
          <w:szCs w:val="22"/>
        </w:rPr>
        <w:t>の実習を実施した</w:t>
      </w:r>
      <w:r w:rsidRPr="00995C92">
        <w:rPr>
          <w:rFonts w:ascii="Times New Roman" w:hint="eastAsia"/>
          <w:kern w:val="0"/>
          <w:szCs w:val="22"/>
        </w:rPr>
        <w:t>。</w:t>
      </w:r>
      <w:r>
        <w:rPr>
          <w:rFonts w:ascii="Times New Roman" w:hint="eastAsia"/>
          <w:kern w:val="0"/>
          <w:szCs w:val="22"/>
        </w:rPr>
        <w:t>この特別研修には社会人課程と技術修得研修の研修生</w:t>
      </w:r>
      <w:r>
        <w:rPr>
          <w:rFonts w:ascii="Times New Roman" w:hint="eastAsia"/>
          <w:kern w:val="0"/>
          <w:szCs w:val="22"/>
        </w:rPr>
        <w:t>13</w:t>
      </w:r>
      <w:r>
        <w:rPr>
          <w:rFonts w:ascii="Times New Roman" w:hint="eastAsia"/>
          <w:kern w:val="0"/>
          <w:szCs w:val="22"/>
        </w:rPr>
        <w:t>名が参加した。</w:t>
      </w:r>
    </w:p>
    <w:p w:rsidR="005A5E81" w:rsidRDefault="005A5E81" w:rsidP="005A5E81">
      <w:pPr>
        <w:ind w:right="28"/>
        <w:rPr>
          <w:rFonts w:hAnsi="ＭＳ 明朝" w:cs="ＭＳ 明朝"/>
          <w:color w:val="000000"/>
          <w:kern w:val="0"/>
          <w:szCs w:val="22"/>
        </w:rPr>
      </w:pPr>
      <w:r>
        <w:rPr>
          <w:rFonts w:hAnsi="ＭＳ 明朝" w:cs="ＭＳ 明朝" w:hint="eastAsia"/>
          <w:color w:val="000000"/>
          <w:kern w:val="0"/>
          <w:szCs w:val="22"/>
        </w:rPr>
        <w:t xml:space="preserve">　まず講師からジャムが</w:t>
      </w:r>
      <w:r w:rsidR="00801031">
        <w:rPr>
          <w:rFonts w:hAnsi="ＭＳ 明朝" w:cs="ＭＳ 明朝" w:hint="eastAsia"/>
          <w:color w:val="000000"/>
          <w:kern w:val="0"/>
          <w:szCs w:val="22"/>
        </w:rPr>
        <w:t>固まる</w:t>
      </w:r>
      <w:r>
        <w:rPr>
          <w:rFonts w:hAnsi="ＭＳ 明朝" w:cs="ＭＳ 明朝" w:hint="eastAsia"/>
          <w:color w:val="000000"/>
          <w:kern w:val="0"/>
          <w:szCs w:val="22"/>
        </w:rPr>
        <w:t>原理やジャム作りのポイントについての説明を受け瓶に詰める際のポイント、ジャムの濃縮度合いを簡単に確認する</w:t>
      </w:r>
      <w:r w:rsidR="00801031">
        <w:rPr>
          <w:rFonts w:hAnsi="ＭＳ 明朝" w:cs="ＭＳ 明朝" w:hint="eastAsia"/>
          <w:color w:val="000000"/>
          <w:kern w:val="0"/>
          <w:szCs w:val="22"/>
        </w:rPr>
        <w:t>方法などを学んだ。それに続き、講師による実演と並行して、当</w:t>
      </w:r>
      <w:r>
        <w:rPr>
          <w:rFonts w:hAnsi="ＭＳ 明朝" w:cs="ＭＳ 明朝" w:hint="eastAsia"/>
          <w:color w:val="000000"/>
          <w:kern w:val="0"/>
          <w:szCs w:val="22"/>
        </w:rPr>
        <w:t>センターで収穫したイチゴとブルーベリーを材料</w:t>
      </w:r>
      <w:r w:rsidR="00801031">
        <w:rPr>
          <w:rFonts w:hAnsi="ＭＳ 明朝" w:cs="ＭＳ 明朝" w:hint="eastAsia"/>
          <w:color w:val="000000"/>
          <w:kern w:val="0"/>
          <w:szCs w:val="22"/>
        </w:rPr>
        <w:t>に用い、研修生たちもジャム作りを行った。研修生たちは</w:t>
      </w:r>
      <w:r w:rsidR="004174DA">
        <w:rPr>
          <w:rFonts w:hAnsi="ＭＳ 明朝" w:cs="ＭＳ 明朝" w:hint="eastAsia"/>
          <w:color w:val="000000"/>
          <w:kern w:val="0"/>
          <w:szCs w:val="22"/>
        </w:rPr>
        <w:t>、</w:t>
      </w:r>
      <w:r w:rsidR="00801031">
        <w:rPr>
          <w:rFonts w:hAnsi="ＭＳ 明朝" w:cs="ＭＳ 明朝" w:hint="eastAsia"/>
          <w:color w:val="000000"/>
          <w:kern w:val="0"/>
          <w:szCs w:val="22"/>
        </w:rPr>
        <w:t>ジャム作りの工程でわからないことについて確認</w:t>
      </w:r>
      <w:r w:rsidR="004174DA">
        <w:rPr>
          <w:rFonts w:hAnsi="ＭＳ 明朝" w:cs="ＭＳ 明朝" w:hint="eastAsia"/>
          <w:color w:val="000000"/>
          <w:kern w:val="0"/>
          <w:szCs w:val="22"/>
        </w:rPr>
        <w:t>や質問</w:t>
      </w:r>
      <w:r w:rsidR="00801031">
        <w:rPr>
          <w:rFonts w:hAnsi="ＭＳ 明朝" w:cs="ＭＳ 明朝" w:hint="eastAsia"/>
          <w:color w:val="000000"/>
          <w:kern w:val="0"/>
          <w:szCs w:val="22"/>
        </w:rPr>
        <w:t>をしながら作業を分担して</w:t>
      </w:r>
      <w:r>
        <w:rPr>
          <w:rFonts w:hAnsi="ＭＳ 明朝" w:cs="ＭＳ 明朝" w:hint="eastAsia"/>
          <w:color w:val="000000"/>
          <w:kern w:val="0"/>
          <w:szCs w:val="22"/>
        </w:rPr>
        <w:t xml:space="preserve">協力し、真剣に取り組んでいた。　</w:t>
      </w:r>
    </w:p>
    <w:p w:rsidR="005A5E81" w:rsidRPr="00DA0E09" w:rsidRDefault="005A5E81" w:rsidP="005A5E81">
      <w:pPr>
        <w:ind w:right="28"/>
        <w:rPr>
          <w:rFonts w:hAnsi="ＭＳ 明朝"/>
          <w:szCs w:val="22"/>
        </w:rPr>
      </w:pPr>
      <w:r>
        <w:rPr>
          <w:rFonts w:hAnsi="ＭＳ 明朝"/>
          <w:noProof/>
          <w:szCs w:val="22"/>
        </w:rPr>
        <w:lastRenderedPageBreak/>
        <mc:AlternateContent>
          <mc:Choice Requires="wpc">
            <w:drawing>
              <wp:anchor distT="0" distB="0" distL="114300" distR="114300" simplePos="0" relativeHeight="251667456" behindDoc="0" locked="0" layoutInCell="1" allowOverlap="1" wp14:anchorId="14DAE796" wp14:editId="2CF31C44">
                <wp:simplePos x="0" y="0"/>
                <wp:positionH relativeFrom="column">
                  <wp:posOffset>-748030</wp:posOffset>
                </wp:positionH>
                <wp:positionV relativeFrom="paragraph">
                  <wp:posOffset>624840</wp:posOffset>
                </wp:positionV>
                <wp:extent cx="6900545" cy="2933065"/>
                <wp:effectExtent l="0" t="0" r="14605" b="19685"/>
                <wp:wrapSquare wrapText="bothSides"/>
                <wp:docPr id="23" name="キャンバス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548DD4"/>
                          </a:solidFill>
                          <a:prstDash val="dash"/>
                          <a:miter lim="800000"/>
                          <a:headEnd type="none" w="med" len="med"/>
                          <a:tailEnd type="none" w="med" len="med"/>
                        </a:ln>
                      </wpc:whole>
                      <wps:wsp>
                        <wps:cNvPr id="18" name="Text Box 4"/>
                        <wps:cNvSpPr txBox="1">
                          <a:spLocks noChangeArrowheads="1"/>
                        </wps:cNvSpPr>
                        <wps:spPr bwMode="auto">
                          <a:xfrm>
                            <a:off x="800350" y="2267790"/>
                            <a:ext cx="1927712" cy="2488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Pr="00F94821" w:rsidRDefault="00801031" w:rsidP="005A5E81">
                              <w:pPr>
                                <w:jc w:val="center"/>
                                <w:rPr>
                                  <w:rFonts w:ascii="ＭＳ ゴシック" w:eastAsia="ＭＳ ゴシック" w:hAnsi="ＭＳ ゴシック"/>
                                  <w:szCs w:val="22"/>
                                </w:rPr>
                              </w:pPr>
                              <w:r>
                                <w:rPr>
                                  <w:rFonts w:ascii="ＭＳ ゴシック" w:eastAsia="ＭＳ ゴシック" w:hAnsi="ＭＳ ゴシック" w:hint="eastAsia"/>
                                  <w:szCs w:val="22"/>
                                </w:rPr>
                                <w:t>説明を受ける様子</w:t>
                              </w:r>
                            </w:p>
                          </w:txbxContent>
                        </wps:txbx>
                        <wps:bodyPr rot="0" vert="horz" wrap="square" lIns="74295" tIns="8890" rIns="74295" bIns="8890" anchor="t" anchorCtr="0" upright="1">
                          <a:noAutofit/>
                        </wps:bodyPr>
                      </wps:wsp>
                      <wps:wsp>
                        <wps:cNvPr id="19" name="Text Box 5"/>
                        <wps:cNvSpPr txBox="1">
                          <a:spLocks noChangeArrowheads="1"/>
                        </wps:cNvSpPr>
                        <wps:spPr bwMode="auto">
                          <a:xfrm>
                            <a:off x="1881004" y="107994"/>
                            <a:ext cx="263525" cy="2590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E36C0A"/>
                                </a:solidFill>
                                <a:prstDash val="dash"/>
                                <a:miter lim="800000"/>
                                <a:headEnd/>
                                <a:tailEnd/>
                              </a14:hiddenLine>
                            </a:ext>
                            <a:ext uri="{AF507438-7753-43E0-B8FC-AC1667EBCBE1}">
                              <a14:hiddenEffects xmlns:a14="http://schemas.microsoft.com/office/drawing/2010/main">
                                <a:effectLst/>
                              </a14:hiddenEffects>
                            </a:ext>
                          </a:extLst>
                        </wps:spPr>
                        <wps:txbx>
                          <w:txbxContent>
                            <w:p w:rsidR="00801031" w:rsidRPr="00F94821" w:rsidRDefault="00801031" w:rsidP="005A5E81">
                              <w:pPr>
                                <w:jc w:val="center"/>
                                <w:rPr>
                                  <w:rFonts w:ascii="ＭＳ ゴシック" w:eastAsia="ＭＳ ゴシック" w:hAnsi="ＭＳ ゴシック"/>
                                  <w:szCs w:val="22"/>
                                </w:rPr>
                              </w:pPr>
                            </w:p>
                          </w:txbxContent>
                        </wps:txbx>
                        <wps:bodyPr rot="0" vert="horz" wrap="none" lIns="74295" tIns="8890" rIns="74295" bIns="8890" anchor="t" anchorCtr="0" upright="1">
                          <a:spAutoFit/>
                        </wps:bodyPr>
                      </wps:wsp>
                      <wps:wsp>
                        <wps:cNvPr id="20" name="Text Box 4"/>
                        <wps:cNvSpPr txBox="1">
                          <a:spLocks noChangeArrowheads="1"/>
                        </wps:cNvSpPr>
                        <wps:spPr bwMode="auto">
                          <a:xfrm>
                            <a:off x="4037611" y="2267790"/>
                            <a:ext cx="1927225" cy="248285"/>
                          </a:xfrm>
                          <a:prstGeom prst="rect">
                            <a:avLst/>
                          </a:prstGeom>
                          <a:noFill/>
                          <a:ln w="9525" algn="ctr">
                            <a:solidFill>
                              <a:srgbClr val="E36C0A"/>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ジャム作りの様子</w:t>
                              </w:r>
                            </w:p>
                          </w:txbxContent>
                        </wps:txbx>
                        <wps:bodyPr rot="0" vert="horz" wrap="square" lIns="74295" tIns="8890" rIns="74295" bIns="8890" anchor="t" anchorCtr="0" upright="1">
                          <a:noAutofit/>
                        </wps:bodyPr>
                      </wps:wsp>
                      <pic:pic xmlns:pic="http://schemas.openxmlformats.org/drawingml/2006/picture">
                        <pic:nvPicPr>
                          <pic:cNvPr id="21" name="図 21"/>
                          <pic:cNvPicPr>
                            <a:picLocks noChangeAspect="1"/>
                          </pic:cNvPicPr>
                        </pic:nvPicPr>
                        <pic:blipFill>
                          <a:blip r:embed="rId19"/>
                          <a:stretch>
                            <a:fillRect/>
                          </a:stretch>
                        </pic:blipFill>
                        <pic:spPr>
                          <a:xfrm>
                            <a:off x="280764" y="367074"/>
                            <a:ext cx="2986510" cy="1683437"/>
                          </a:xfrm>
                          <a:prstGeom prst="rect">
                            <a:avLst/>
                          </a:prstGeom>
                        </pic:spPr>
                      </pic:pic>
                      <pic:pic xmlns:pic="http://schemas.openxmlformats.org/drawingml/2006/picture">
                        <pic:nvPicPr>
                          <pic:cNvPr id="22" name="図 22"/>
                          <pic:cNvPicPr>
                            <a:picLocks noChangeAspect="1"/>
                          </pic:cNvPicPr>
                        </pic:nvPicPr>
                        <pic:blipFill>
                          <a:blip r:embed="rId20"/>
                          <a:stretch>
                            <a:fillRect/>
                          </a:stretch>
                        </pic:blipFill>
                        <pic:spPr>
                          <a:xfrm>
                            <a:off x="3637954" y="372671"/>
                            <a:ext cx="2976602" cy="1677840"/>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キャンバス 23" o:spid="_x0000_s1042" editas="canvas" style="position:absolute;left:0;text-align:left;margin-left:-58.9pt;margin-top:49.2pt;width:543.35pt;height:230.95pt;z-index:251667456" coordsize="69005,2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">
                <v:shape id="_x0000_s1043" type="#_x0000_t75" style="position:absolute;width:69005;height:29330;visibility:visible;mso-wrap-style:square" stroked="t" strokecolor="#548dd4">
                  <v:fill o:detectmouseclick="t"/>
                  <v:stroke dashstyle="dash"/>
                  <v:path o:connecttype="none"/>
                </v:shape>
                <v:shape id="Text Box 4" o:spid="_x0000_s1044" type="#_x0000_t202" style="position:absolute;left:8003;top:22677;width:19277;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yaMUA&#10;AADbAAAADwAAAGRycy9kb3ducmV2LnhtbESPT2vCQBDF7wW/wzJCb3WjiNXoKlppKVQP/sHzkB2T&#10;YHY2zW5N/PadQ6G3Gd6b936zWHWuUndqQunZwHCQgCLOvC05N3A+vb9MQYWIbLHyTAYeFGC17D0t&#10;MLW+5QPdjzFXEsIhRQNFjHWqdcgKchgGviYW7eobh1HWJte2wVbCXaVHSTLRDkuWhgJreisoux1/&#10;nIHRdtx+nSaX8+wRP3BHr7PNt9sb89zv1nNQkbr4b/67/rSCL7Dyiw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XJoxQAAANsAAAAPAAAAAAAAAAAAAAAAAJgCAABkcnMv&#10;ZG93bnJldi54bWxQSwUGAAAAAAQABAD1AAAAigMAAAAA&#10;" filled="f" strokecolor="#e36c0a">
                  <v:stroke dashstyle="dash"/>
                  <v:textbox inset="5.85pt,.7pt,5.85pt,.7pt">
                    <w:txbxContent>
                      <w:p w:rsidR="00801031" w:rsidRPr="00F94821" w:rsidRDefault="00801031" w:rsidP="005A5E81">
                        <w:pPr>
                          <w:jc w:val="center"/>
                          <w:rPr>
                            <w:rFonts w:ascii="ＭＳ ゴシック" w:eastAsia="ＭＳ ゴシック" w:hAnsi="ＭＳ ゴシック"/>
                            <w:szCs w:val="22"/>
                          </w:rPr>
                        </w:pPr>
                        <w:r>
                          <w:rPr>
                            <w:rFonts w:ascii="ＭＳ ゴシック" w:eastAsia="ＭＳ ゴシック" w:hAnsi="ＭＳ ゴシック" w:hint="eastAsia"/>
                            <w:szCs w:val="22"/>
                          </w:rPr>
                          <w:t>説明を受ける様子</w:t>
                        </w:r>
                      </w:p>
                    </w:txbxContent>
                  </v:textbox>
                </v:shape>
                <v:shape id="Text Box 5" o:spid="_x0000_s1045" type="#_x0000_t202" style="position:absolute;left:18810;top:1079;width:2635;height:25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azsIA&#10;AADbAAAADwAAAGRycy9kb3ducmV2LnhtbERPTWvCQBC9C/6HZYRepG5asNjoKiIIgnhoWj1PsmOS&#10;Njub7q4m/vtuQfA2j/c5i1VvGnEl52vLCl4mCQjiwuqaSwVfn9vnGQgfkDU2lknBjTyslsPBAlNt&#10;O/6gaxZKEUPYp6igCqFNpfRFRQb9xLbEkTtbZzBE6EqpHXYx3DTyNUnepMGaY0OFLW0qKn6yi1Hw&#10;fczpdLy5bpwfpvlv3+SJzvZKPY369RxEoD48xHf3Tsf57/D/Szx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VrOwgAAANsAAAAPAAAAAAAAAAAAAAAAAJgCAABkcnMvZG93&#10;bnJldi54bWxQSwUGAAAAAAQABAD1AAAAhwMAAAAA&#10;" filled="f" stroked="f" strokecolor="#e36c0a">
                  <v:stroke dashstyle="dash"/>
                  <v:textbox style="mso-fit-shape-to-text:t" inset="5.85pt,.7pt,5.85pt,.7pt">
                    <w:txbxContent>
                      <w:p w:rsidR="00801031" w:rsidRPr="00F94821" w:rsidRDefault="00801031" w:rsidP="005A5E81">
                        <w:pPr>
                          <w:jc w:val="center"/>
                          <w:rPr>
                            <w:rFonts w:ascii="ＭＳ ゴシック" w:eastAsia="ＭＳ ゴシック" w:hAnsi="ＭＳ ゴシック"/>
                            <w:szCs w:val="22"/>
                          </w:rPr>
                        </w:pPr>
                      </w:p>
                    </w:txbxContent>
                  </v:textbox>
                </v:shape>
                <v:shape id="Text Box 4" o:spid="_x0000_s1046" type="#_x0000_t202" style="position:absolute;left:40376;top:22677;width:19272;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008EA&#10;AADbAAAADwAAAGRycy9kb3ducmV2LnhtbERPS2vCQBC+F/wPywi91Y0iVqOraKWlUD34wPOQHZNg&#10;djbNbk38951DoceP771Yda5Sd2pC6dnAcJCAIs68LTk3cD69v0xBhYhssfJMBh4UYLXsPS0wtb7l&#10;A92PMVcSwiFFA0WMdap1yApyGAa+Jhbu6huHUWCTa9tgK+Gu0qMkmWiHJUtDgTW9FZTdjj/OwGg7&#10;br9Ok8t59ogfuKPX2ebb7Y157nfrOahIXfwX/7k/rfhkvXyRH6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7tNPBAAAA2wAAAA8AAAAAAAAAAAAAAAAAmAIAAGRycy9kb3du&#10;cmV2LnhtbFBLBQYAAAAABAAEAPUAAACGAwAAAAA=&#10;" filled="f" strokecolor="#e36c0a">
                  <v:stroke dashstyle="dash"/>
                  <v:textbox inset="5.85pt,.7pt,5.85pt,.7pt">
                    <w:txbxContent>
                      <w:p w:rsidR="00801031" w:rsidRDefault="00801031" w:rsidP="005A5E81">
                        <w:pPr>
                          <w:pStyle w:val="Web"/>
                          <w:spacing w:before="0" w:beforeAutospacing="0" w:after="0" w:afterAutospacing="0"/>
                          <w:jc w:val="center"/>
                        </w:pPr>
                        <w:r>
                          <w:rPr>
                            <w:rFonts w:ascii="ＭＳ 明朝" w:eastAsia="ＭＳ ゴシック" w:hAnsi="ＭＳ ゴシック" w:cs="Times New Roman" w:hint="eastAsia"/>
                            <w:kern w:val="2"/>
                            <w:sz w:val="22"/>
                            <w:szCs w:val="22"/>
                          </w:rPr>
                          <w:t>ジャム作りの様子</w:t>
                        </w:r>
                      </w:p>
                    </w:txbxContent>
                  </v:textbox>
                </v:shape>
                <v:shape id="図 21" o:spid="_x0000_s1047" type="#_x0000_t75" style="position:absolute;left:2807;top:3670;width:29865;height:1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ywrBAAAA2wAAAA8AAABkcnMvZG93bnJldi54bWxEj0GLwjAUhO8L/ofwBG9rWg8q1SiuoLjH&#10;asHro3m2XZOX0kTb/febBcHjMDPfMOvtYI14UucbxwrSaQKCuHS64UpBcTl8LkH4gKzROCYFv+Rh&#10;uxl9rDHTruecnudQiQhhn6GCOoQ2k9KXNVn0U9cSR+/mOoshyq6SusM+wq2RsySZS4sNx4UaW9rX&#10;VN7PD6vgIX/M7f6dLsw1L76OpdktMe+VmoyH3QpEoCG8w6/2SSuYpfD/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AywrBAAAA2wAAAA8AAAAAAAAAAAAAAAAAnwIA&#10;AGRycy9kb3ducmV2LnhtbFBLBQYAAAAABAAEAPcAAACNAwAAAAA=&#10;">
                  <v:imagedata r:id="rId21" o:title=""/>
                  <v:path arrowok="t"/>
                </v:shape>
                <v:shape id="図 22" o:spid="_x0000_s1048" type="#_x0000_t75" style="position:absolute;left:36379;top:3726;width:29766;height:16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tDCAAAA2wAAAA8AAABkcnMvZG93bnJldi54bWxEj92KwjAUhO8F3yEcwTtNW2FZqlH8QVjc&#10;G7f6AIfm2Babk9pk2+7bbwTBy2FmvmFWm8HUoqPWVZYVxPMIBHFudcWFguvlOPsE4TyyxtoyKfgj&#10;B5v1eLTCVNuef6jLfCEChF2KCkrvm1RKl5dk0M1tQxy8m20N+iDbQuoW+wA3tUyi6EMarDgslNjQ&#10;vqT8nv0aBcd4FyX9Y+++D4vzrqMYT839pNR0MmyXIDwN/h1+tb+0giSB55fw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QwgAAANsAAAAPAAAAAAAAAAAAAAAAAJ8C&#10;AABkcnMvZG93bnJldi54bWxQSwUGAAAAAAQABAD3AAAAjgMAAAAA&#10;">
                  <v:imagedata r:id="rId22" o:title=""/>
                  <v:path arrowok="t"/>
                </v:shape>
                <w10:wrap type="square"/>
              </v:group>
            </w:pict>
          </mc:Fallback>
        </mc:AlternateContent>
      </w:r>
      <w:r>
        <w:rPr>
          <w:rFonts w:hAnsi="ＭＳ 明朝" w:cs="ＭＳ 明朝" w:hint="eastAsia"/>
          <w:color w:val="000000"/>
          <w:kern w:val="0"/>
          <w:szCs w:val="22"/>
        </w:rPr>
        <w:t xml:space="preserve">　本来</w:t>
      </w:r>
      <w:r w:rsidR="004174DA">
        <w:rPr>
          <w:rFonts w:hAnsi="ＭＳ 明朝" w:cs="ＭＳ 明朝" w:hint="eastAsia"/>
          <w:color w:val="000000"/>
          <w:kern w:val="0"/>
          <w:szCs w:val="22"/>
        </w:rPr>
        <w:t>廃棄する</w:t>
      </w:r>
      <w:r>
        <w:rPr>
          <w:rFonts w:hAnsi="ＭＳ 明朝" w:cs="ＭＳ 明朝" w:hint="eastAsia"/>
          <w:color w:val="000000"/>
          <w:kern w:val="0"/>
          <w:szCs w:val="22"/>
        </w:rPr>
        <w:t>規格外品に付加価値を付け販売する方法や6次産業化について考えるきっかけと</w:t>
      </w:r>
      <w:r w:rsidR="001E19DA">
        <w:rPr>
          <w:rFonts w:hAnsi="ＭＳ 明朝" w:cs="ＭＳ 明朝" w:hint="eastAsia"/>
          <w:color w:val="000000"/>
          <w:kern w:val="0"/>
          <w:szCs w:val="22"/>
        </w:rPr>
        <w:t>なることを願う</w:t>
      </w:r>
      <w:bookmarkStart w:id="0" w:name="_GoBack"/>
      <w:bookmarkEnd w:id="0"/>
      <w:r>
        <w:rPr>
          <w:rFonts w:hAnsi="ＭＳ 明朝" w:cs="ＭＳ 明朝" w:hint="eastAsia"/>
          <w:color w:val="000000"/>
          <w:kern w:val="0"/>
          <w:szCs w:val="22"/>
        </w:rPr>
        <w:t>。</w:t>
      </w:r>
    </w:p>
    <w:p w:rsidR="005A5E81" w:rsidRPr="00DA0E09" w:rsidRDefault="005A5E81" w:rsidP="005A5E81">
      <w:pPr>
        <w:overflowPunct w:val="0"/>
        <w:textAlignment w:val="baseline"/>
        <w:rPr>
          <w:rFonts w:hAnsi="ＭＳ 明朝"/>
          <w:szCs w:val="22"/>
        </w:rPr>
      </w:pPr>
    </w:p>
    <w:p w:rsidR="00567D32" w:rsidRPr="005A5E81" w:rsidRDefault="00567D32" w:rsidP="00A21516">
      <w:pPr>
        <w:jc w:val="left"/>
        <w:rPr>
          <w:rFonts w:hAnsi="ＭＳ 明朝"/>
          <w:szCs w:val="22"/>
        </w:rPr>
      </w:pPr>
    </w:p>
    <w:sectPr w:rsidR="00567D32" w:rsidRPr="005A5E81" w:rsidSect="00BF129F">
      <w:footerReference w:type="default" r:id="rId23"/>
      <w:pgSz w:w="11906" w:h="16838" w:code="9"/>
      <w:pgMar w:top="907" w:right="1474" w:bottom="1134" w:left="1474" w:header="397" w:footer="397" w:gutter="0"/>
      <w:pgNumType w:fmt="numberInDash" w:start="1"/>
      <w:cols w:space="425"/>
      <w:titlePg/>
      <w:docGrid w:type="lines" w:linePitch="38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031" w:rsidRDefault="00801031">
      <w:r>
        <w:separator/>
      </w:r>
    </w:p>
  </w:endnote>
  <w:endnote w:type="continuationSeparator" w:id="0">
    <w:p w:rsidR="00801031" w:rsidRDefault="008010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031" w:rsidRDefault="00801031">
    <w:pPr>
      <w:pStyle w:val="a8"/>
      <w:jc w:val="center"/>
    </w:pPr>
    <w:r>
      <w:fldChar w:fldCharType="begin"/>
    </w:r>
    <w:r>
      <w:instrText>PAGE   \* MERGEFORMAT</w:instrText>
    </w:r>
    <w:r>
      <w:fldChar w:fldCharType="separate"/>
    </w:r>
    <w:r w:rsidR="001E19DA" w:rsidRPr="001E19DA">
      <w:rPr>
        <w:noProof/>
        <w:lang w:val="ja-JP"/>
      </w:rPr>
      <w:t>-</w:t>
    </w:r>
    <w:r w:rsidR="001E19DA">
      <w:rPr>
        <w:noProof/>
      </w:rPr>
      <w:t xml:space="preserve"> 2 -</w:t>
    </w:r>
    <w:r>
      <w:fldChar w:fldCharType="end"/>
    </w:r>
  </w:p>
  <w:p w:rsidR="00801031" w:rsidRDefault="0080103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031" w:rsidRDefault="00801031">
      <w:r>
        <w:separator/>
      </w:r>
    </w:p>
  </w:footnote>
  <w:footnote w:type="continuationSeparator" w:id="0">
    <w:p w:rsidR="00801031" w:rsidRDefault="0080103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F4163"/>
    <w:multiLevelType w:val="hybridMultilevel"/>
    <w:tmpl w:val="EB7813EE"/>
    <w:lvl w:ilvl="0" w:tplc="3380FBF0">
      <w:start w:val="1"/>
      <w:numFmt w:val="decimalFullWidth"/>
      <w:lvlText w:val="%1．"/>
      <w:lvlJc w:val="left"/>
      <w:pPr>
        <w:ind w:left="570" w:hanging="57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57C6C58"/>
    <w:multiLevelType w:val="hybridMultilevel"/>
    <w:tmpl w:val="964200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169D323C"/>
    <w:multiLevelType w:val="hybridMultilevel"/>
    <w:tmpl w:val="E5AA593C"/>
    <w:lvl w:ilvl="0" w:tplc="7F685FD4">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nsid w:val="20E47369"/>
    <w:multiLevelType w:val="hybridMultilevel"/>
    <w:tmpl w:val="FBCC4E60"/>
    <w:lvl w:ilvl="0" w:tplc="05665958">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nsid w:val="216B2D28"/>
    <w:multiLevelType w:val="hybridMultilevel"/>
    <w:tmpl w:val="600AB602"/>
    <w:lvl w:ilvl="0" w:tplc="9C62F84E">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nsid w:val="27911FEF"/>
    <w:multiLevelType w:val="hybridMultilevel"/>
    <w:tmpl w:val="A01CD916"/>
    <w:lvl w:ilvl="0" w:tplc="DB48EEE6">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6">
    <w:nsid w:val="28D4025A"/>
    <w:multiLevelType w:val="hybridMultilevel"/>
    <w:tmpl w:val="096250DE"/>
    <w:lvl w:ilvl="0" w:tplc="3E582830">
      <w:start w:val="3"/>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7">
    <w:nsid w:val="29097CAB"/>
    <w:multiLevelType w:val="hybridMultilevel"/>
    <w:tmpl w:val="D76CC8F6"/>
    <w:lvl w:ilvl="0" w:tplc="6234CC44">
      <w:start w:val="1"/>
      <w:numFmt w:val="decimalFullWidth"/>
      <w:lvlText w:val="%1．"/>
      <w:lvlJc w:val="left"/>
      <w:pPr>
        <w:tabs>
          <w:tab w:val="num" w:pos="405"/>
        </w:tabs>
        <w:ind w:left="405" w:hanging="405"/>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8">
    <w:nsid w:val="2CE629C4"/>
    <w:multiLevelType w:val="hybridMultilevel"/>
    <w:tmpl w:val="A5FAF434"/>
    <w:lvl w:ilvl="0" w:tplc="850C7EBE">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9">
    <w:nsid w:val="318743E8"/>
    <w:multiLevelType w:val="hybridMultilevel"/>
    <w:tmpl w:val="628ABAEC"/>
    <w:lvl w:ilvl="0" w:tplc="8BD4E47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3BC70604"/>
    <w:multiLevelType w:val="hybridMultilevel"/>
    <w:tmpl w:val="E7E0066C"/>
    <w:lvl w:ilvl="0" w:tplc="0E3A0A3C">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1">
    <w:nsid w:val="3F9A41C4"/>
    <w:multiLevelType w:val="hybridMultilevel"/>
    <w:tmpl w:val="7B3E894E"/>
    <w:lvl w:ilvl="0" w:tplc="BF48DB6C">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2">
    <w:nsid w:val="419003DC"/>
    <w:multiLevelType w:val="hybridMultilevel"/>
    <w:tmpl w:val="36ACE6F6"/>
    <w:lvl w:ilvl="0" w:tplc="A78C2412">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3">
    <w:nsid w:val="43F53DCD"/>
    <w:multiLevelType w:val="hybridMultilevel"/>
    <w:tmpl w:val="38D47D08"/>
    <w:lvl w:ilvl="0" w:tplc="0E5C5A14">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4">
    <w:nsid w:val="4ADE68A2"/>
    <w:multiLevelType w:val="hybridMultilevel"/>
    <w:tmpl w:val="E86C2594"/>
    <w:lvl w:ilvl="0" w:tplc="17B02608">
      <w:start w:val="3"/>
      <w:numFmt w:val="decimalFullWidth"/>
      <w:lvlText w:val="%1．"/>
      <w:lvlJc w:val="left"/>
      <w:pPr>
        <w:ind w:left="720" w:hanging="480"/>
      </w:pPr>
      <w:rPr>
        <w:rFonts w:hint="default"/>
        <w:lang w:val="en-US"/>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nsid w:val="4B4E3DF8"/>
    <w:multiLevelType w:val="hybridMultilevel"/>
    <w:tmpl w:val="9B66386A"/>
    <w:lvl w:ilvl="0" w:tplc="D1E4999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54D778A0"/>
    <w:multiLevelType w:val="hybridMultilevel"/>
    <w:tmpl w:val="B798BF4A"/>
    <w:lvl w:ilvl="0" w:tplc="56B4910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5AFB0E1B"/>
    <w:multiLevelType w:val="hybridMultilevel"/>
    <w:tmpl w:val="37F40724"/>
    <w:lvl w:ilvl="0" w:tplc="F6BAE0DE">
      <w:start w:val="1"/>
      <w:numFmt w:val="decimalFullWidth"/>
      <w:lvlText w:val="%1．"/>
      <w:lvlJc w:val="left"/>
      <w:pPr>
        <w:ind w:left="720" w:hanging="48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8">
    <w:nsid w:val="7AFD1536"/>
    <w:multiLevelType w:val="hybridMultilevel"/>
    <w:tmpl w:val="EC66A4DC"/>
    <w:lvl w:ilvl="0" w:tplc="F76A427E">
      <w:start w:val="1"/>
      <w:numFmt w:val="decimalFullWidth"/>
      <w:lvlText w:val="%1．"/>
      <w:lvlJc w:val="left"/>
      <w:pPr>
        <w:ind w:left="862" w:hanging="720"/>
      </w:pPr>
      <w:rPr>
        <w:rFonts w:hint="default"/>
        <w:b/>
      </w:rPr>
    </w:lvl>
    <w:lvl w:ilvl="1" w:tplc="04090017" w:tentative="1">
      <w:start w:val="1"/>
      <w:numFmt w:val="aiueoFullWidth"/>
      <w:lvlText w:val="(%2)"/>
      <w:lvlJc w:val="left"/>
      <w:pPr>
        <w:ind w:left="-11" w:hanging="420"/>
      </w:pPr>
    </w:lvl>
    <w:lvl w:ilvl="2" w:tplc="04090011" w:tentative="1">
      <w:start w:val="1"/>
      <w:numFmt w:val="decimalEnclosedCircle"/>
      <w:lvlText w:val="%3"/>
      <w:lvlJc w:val="left"/>
      <w:pPr>
        <w:ind w:left="409" w:hanging="420"/>
      </w:pPr>
    </w:lvl>
    <w:lvl w:ilvl="3" w:tplc="0409000F" w:tentative="1">
      <w:start w:val="1"/>
      <w:numFmt w:val="decimal"/>
      <w:lvlText w:val="%4."/>
      <w:lvlJc w:val="left"/>
      <w:pPr>
        <w:ind w:left="829" w:hanging="420"/>
      </w:pPr>
    </w:lvl>
    <w:lvl w:ilvl="4" w:tplc="04090017" w:tentative="1">
      <w:start w:val="1"/>
      <w:numFmt w:val="aiueoFullWidth"/>
      <w:lvlText w:val="(%5)"/>
      <w:lvlJc w:val="left"/>
      <w:pPr>
        <w:ind w:left="1249" w:hanging="420"/>
      </w:pPr>
    </w:lvl>
    <w:lvl w:ilvl="5" w:tplc="04090011" w:tentative="1">
      <w:start w:val="1"/>
      <w:numFmt w:val="decimalEnclosedCircle"/>
      <w:lvlText w:val="%6"/>
      <w:lvlJc w:val="left"/>
      <w:pPr>
        <w:ind w:left="1669" w:hanging="420"/>
      </w:pPr>
    </w:lvl>
    <w:lvl w:ilvl="6" w:tplc="0409000F" w:tentative="1">
      <w:start w:val="1"/>
      <w:numFmt w:val="decimal"/>
      <w:lvlText w:val="%7."/>
      <w:lvlJc w:val="left"/>
      <w:pPr>
        <w:ind w:left="2089" w:hanging="420"/>
      </w:pPr>
    </w:lvl>
    <w:lvl w:ilvl="7" w:tplc="04090017" w:tentative="1">
      <w:start w:val="1"/>
      <w:numFmt w:val="aiueoFullWidth"/>
      <w:lvlText w:val="(%8)"/>
      <w:lvlJc w:val="left"/>
      <w:pPr>
        <w:ind w:left="2509" w:hanging="420"/>
      </w:pPr>
    </w:lvl>
    <w:lvl w:ilvl="8" w:tplc="04090011" w:tentative="1">
      <w:start w:val="1"/>
      <w:numFmt w:val="decimalEnclosedCircle"/>
      <w:lvlText w:val="%9"/>
      <w:lvlJc w:val="left"/>
      <w:pPr>
        <w:ind w:left="2929" w:hanging="420"/>
      </w:pPr>
    </w:lvl>
  </w:abstractNum>
  <w:abstractNum w:abstractNumId="19">
    <w:nsid w:val="7B831B4E"/>
    <w:multiLevelType w:val="hybridMultilevel"/>
    <w:tmpl w:val="45C29626"/>
    <w:lvl w:ilvl="0" w:tplc="8E76BF4C">
      <w:start w:val="5"/>
      <w:numFmt w:val="decimalFullWidth"/>
      <w:lvlText w:val="%1．"/>
      <w:lvlJc w:val="left"/>
      <w:pPr>
        <w:ind w:left="720" w:hanging="7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0">
    <w:nsid w:val="7B971468"/>
    <w:multiLevelType w:val="hybridMultilevel"/>
    <w:tmpl w:val="7F7AD5C2"/>
    <w:lvl w:ilvl="0" w:tplc="45F8CF1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num>
  <w:num w:numId="3">
    <w:abstractNumId w:val="8"/>
  </w:num>
  <w:num w:numId="4">
    <w:abstractNumId w:val="20"/>
  </w:num>
  <w:num w:numId="5">
    <w:abstractNumId w:val="10"/>
  </w:num>
  <w:num w:numId="6">
    <w:abstractNumId w:val="6"/>
  </w:num>
  <w:num w:numId="7">
    <w:abstractNumId w:val="16"/>
  </w:num>
  <w:num w:numId="8">
    <w:abstractNumId w:val="1"/>
  </w:num>
  <w:num w:numId="9">
    <w:abstractNumId w:val="17"/>
  </w:num>
  <w:num w:numId="10">
    <w:abstractNumId w:val="2"/>
  </w:num>
  <w:num w:numId="11">
    <w:abstractNumId w:val="12"/>
  </w:num>
  <w:num w:numId="12">
    <w:abstractNumId w:val="3"/>
  </w:num>
  <w:num w:numId="13">
    <w:abstractNumId w:val="4"/>
  </w:num>
  <w:num w:numId="14">
    <w:abstractNumId w:val="11"/>
  </w:num>
  <w:num w:numId="15">
    <w:abstractNumId w:val="15"/>
  </w:num>
  <w:num w:numId="16">
    <w:abstractNumId w:val="9"/>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14"/>
  </w:num>
  <w:num w:numId="20">
    <w:abstractNumId w:val="13"/>
  </w:num>
  <w:num w:numId="21">
    <w:abstractNumId w:val="0"/>
  </w:num>
  <w:num w:numId="22">
    <w:abstractNumId w:val="1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autoHyphenation/>
  <w:drawingGridHorizontalSpacing w:val="110"/>
  <w:drawingGridVerticalSpacing w:val="190"/>
  <w:displayHorizontalDrawingGridEvery w:val="0"/>
  <w:displayVerticalDrawingGridEvery w:val="2"/>
  <w:characterSpacingControl w:val="compressPunctuation"/>
  <w:hdrShapeDefaults>
    <o:shapedefaults v:ext="edit" spidmax="4403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442F"/>
    <w:rsid w:val="0000186F"/>
    <w:rsid w:val="000032C0"/>
    <w:rsid w:val="00003418"/>
    <w:rsid w:val="000036A8"/>
    <w:rsid w:val="00004859"/>
    <w:rsid w:val="000050CC"/>
    <w:rsid w:val="0000572E"/>
    <w:rsid w:val="0000714C"/>
    <w:rsid w:val="00007AC0"/>
    <w:rsid w:val="00007EAD"/>
    <w:rsid w:val="00011C0B"/>
    <w:rsid w:val="00011FFF"/>
    <w:rsid w:val="00013327"/>
    <w:rsid w:val="00014FC0"/>
    <w:rsid w:val="000213AC"/>
    <w:rsid w:val="0002295D"/>
    <w:rsid w:val="00025AC7"/>
    <w:rsid w:val="00025E4D"/>
    <w:rsid w:val="000271AA"/>
    <w:rsid w:val="00032C00"/>
    <w:rsid w:val="00033536"/>
    <w:rsid w:val="000351B2"/>
    <w:rsid w:val="0003558F"/>
    <w:rsid w:val="00036ACF"/>
    <w:rsid w:val="000437E5"/>
    <w:rsid w:val="0004551A"/>
    <w:rsid w:val="00045A7B"/>
    <w:rsid w:val="000507DC"/>
    <w:rsid w:val="00052D36"/>
    <w:rsid w:val="00053A3C"/>
    <w:rsid w:val="000540C3"/>
    <w:rsid w:val="00054CBA"/>
    <w:rsid w:val="000553A4"/>
    <w:rsid w:val="0006117B"/>
    <w:rsid w:val="0006208D"/>
    <w:rsid w:val="000635B6"/>
    <w:rsid w:val="00063A82"/>
    <w:rsid w:val="00063DD1"/>
    <w:rsid w:val="00066778"/>
    <w:rsid w:val="00066888"/>
    <w:rsid w:val="00071F86"/>
    <w:rsid w:val="000725D2"/>
    <w:rsid w:val="00074104"/>
    <w:rsid w:val="0008034B"/>
    <w:rsid w:val="00082BAA"/>
    <w:rsid w:val="00082C58"/>
    <w:rsid w:val="0008485D"/>
    <w:rsid w:val="00086D48"/>
    <w:rsid w:val="0008754C"/>
    <w:rsid w:val="00090155"/>
    <w:rsid w:val="00090DF6"/>
    <w:rsid w:val="00092A0C"/>
    <w:rsid w:val="00094F5A"/>
    <w:rsid w:val="000974C1"/>
    <w:rsid w:val="00097753"/>
    <w:rsid w:val="000A0091"/>
    <w:rsid w:val="000A087F"/>
    <w:rsid w:val="000A0A58"/>
    <w:rsid w:val="000A11BE"/>
    <w:rsid w:val="000A2C86"/>
    <w:rsid w:val="000A32C8"/>
    <w:rsid w:val="000A3D69"/>
    <w:rsid w:val="000A7D73"/>
    <w:rsid w:val="000B012C"/>
    <w:rsid w:val="000B10B0"/>
    <w:rsid w:val="000B1C9A"/>
    <w:rsid w:val="000B27CA"/>
    <w:rsid w:val="000B2D9C"/>
    <w:rsid w:val="000B32A2"/>
    <w:rsid w:val="000B7FF2"/>
    <w:rsid w:val="000C091A"/>
    <w:rsid w:val="000C1D05"/>
    <w:rsid w:val="000C2A7C"/>
    <w:rsid w:val="000C3119"/>
    <w:rsid w:val="000C4741"/>
    <w:rsid w:val="000D0922"/>
    <w:rsid w:val="000D502B"/>
    <w:rsid w:val="000D60D7"/>
    <w:rsid w:val="000D62F6"/>
    <w:rsid w:val="000D6306"/>
    <w:rsid w:val="000D766A"/>
    <w:rsid w:val="000E0D6F"/>
    <w:rsid w:val="000E3B6B"/>
    <w:rsid w:val="000E406D"/>
    <w:rsid w:val="000E48E5"/>
    <w:rsid w:val="000E5262"/>
    <w:rsid w:val="000E561F"/>
    <w:rsid w:val="000E5BA6"/>
    <w:rsid w:val="000E624B"/>
    <w:rsid w:val="000E78EA"/>
    <w:rsid w:val="000E7986"/>
    <w:rsid w:val="000F0C37"/>
    <w:rsid w:val="000F1A5C"/>
    <w:rsid w:val="000F29EA"/>
    <w:rsid w:val="000F2EC1"/>
    <w:rsid w:val="000F3A06"/>
    <w:rsid w:val="000F5AC2"/>
    <w:rsid w:val="000F5E2F"/>
    <w:rsid w:val="001011CD"/>
    <w:rsid w:val="00101530"/>
    <w:rsid w:val="00103414"/>
    <w:rsid w:val="00106406"/>
    <w:rsid w:val="001076B3"/>
    <w:rsid w:val="00110485"/>
    <w:rsid w:val="0011196D"/>
    <w:rsid w:val="00116BCF"/>
    <w:rsid w:val="00120331"/>
    <w:rsid w:val="00124AD1"/>
    <w:rsid w:val="0012522B"/>
    <w:rsid w:val="00127542"/>
    <w:rsid w:val="00132588"/>
    <w:rsid w:val="0013377A"/>
    <w:rsid w:val="001340BA"/>
    <w:rsid w:val="00144039"/>
    <w:rsid w:val="001443A6"/>
    <w:rsid w:val="00146691"/>
    <w:rsid w:val="00146D1F"/>
    <w:rsid w:val="00146D7B"/>
    <w:rsid w:val="001526CF"/>
    <w:rsid w:val="0015303B"/>
    <w:rsid w:val="00155B48"/>
    <w:rsid w:val="00156180"/>
    <w:rsid w:val="001565E1"/>
    <w:rsid w:val="00156858"/>
    <w:rsid w:val="00156E61"/>
    <w:rsid w:val="00156F82"/>
    <w:rsid w:val="001574EE"/>
    <w:rsid w:val="00157621"/>
    <w:rsid w:val="00160147"/>
    <w:rsid w:val="0016128B"/>
    <w:rsid w:val="00161FEA"/>
    <w:rsid w:val="00162B14"/>
    <w:rsid w:val="00164E08"/>
    <w:rsid w:val="00164FCC"/>
    <w:rsid w:val="00171392"/>
    <w:rsid w:val="001721DA"/>
    <w:rsid w:val="001745E1"/>
    <w:rsid w:val="00175004"/>
    <w:rsid w:val="00175DCE"/>
    <w:rsid w:val="001770D7"/>
    <w:rsid w:val="001819BE"/>
    <w:rsid w:val="00183921"/>
    <w:rsid w:val="001853BE"/>
    <w:rsid w:val="0018550F"/>
    <w:rsid w:val="0018647D"/>
    <w:rsid w:val="00186E33"/>
    <w:rsid w:val="00186E37"/>
    <w:rsid w:val="001928F8"/>
    <w:rsid w:val="001931FC"/>
    <w:rsid w:val="00194EC9"/>
    <w:rsid w:val="00195A95"/>
    <w:rsid w:val="00195D1B"/>
    <w:rsid w:val="0019684D"/>
    <w:rsid w:val="001975B5"/>
    <w:rsid w:val="001A0C24"/>
    <w:rsid w:val="001A128A"/>
    <w:rsid w:val="001A1EF3"/>
    <w:rsid w:val="001A2BD4"/>
    <w:rsid w:val="001A5958"/>
    <w:rsid w:val="001A6A00"/>
    <w:rsid w:val="001A7366"/>
    <w:rsid w:val="001A737D"/>
    <w:rsid w:val="001B01B6"/>
    <w:rsid w:val="001B1A9C"/>
    <w:rsid w:val="001B3A45"/>
    <w:rsid w:val="001B3A8D"/>
    <w:rsid w:val="001B4DD3"/>
    <w:rsid w:val="001B5267"/>
    <w:rsid w:val="001B5C57"/>
    <w:rsid w:val="001B5EBE"/>
    <w:rsid w:val="001B795E"/>
    <w:rsid w:val="001C1339"/>
    <w:rsid w:val="001C200E"/>
    <w:rsid w:val="001C2A31"/>
    <w:rsid w:val="001C3E74"/>
    <w:rsid w:val="001C5CA8"/>
    <w:rsid w:val="001C743B"/>
    <w:rsid w:val="001D24A4"/>
    <w:rsid w:val="001D28B2"/>
    <w:rsid w:val="001D35E3"/>
    <w:rsid w:val="001D4E0E"/>
    <w:rsid w:val="001D62A2"/>
    <w:rsid w:val="001D6F21"/>
    <w:rsid w:val="001D749E"/>
    <w:rsid w:val="001D7930"/>
    <w:rsid w:val="001E0E5C"/>
    <w:rsid w:val="001E11B0"/>
    <w:rsid w:val="001E13CB"/>
    <w:rsid w:val="001E19DA"/>
    <w:rsid w:val="001E24E7"/>
    <w:rsid w:val="001E2C94"/>
    <w:rsid w:val="001E31A4"/>
    <w:rsid w:val="001E44B8"/>
    <w:rsid w:val="001F1A3E"/>
    <w:rsid w:val="001F2227"/>
    <w:rsid w:val="001F2F3C"/>
    <w:rsid w:val="001F4DF2"/>
    <w:rsid w:val="001F67F3"/>
    <w:rsid w:val="001F72FB"/>
    <w:rsid w:val="001F77C7"/>
    <w:rsid w:val="0020228C"/>
    <w:rsid w:val="00203404"/>
    <w:rsid w:val="00203B15"/>
    <w:rsid w:val="0020483F"/>
    <w:rsid w:val="00207FD6"/>
    <w:rsid w:val="002125D3"/>
    <w:rsid w:val="00212735"/>
    <w:rsid w:val="00212C8A"/>
    <w:rsid w:val="002133C0"/>
    <w:rsid w:val="00220A8F"/>
    <w:rsid w:val="002272FF"/>
    <w:rsid w:val="00231A2D"/>
    <w:rsid w:val="002321C8"/>
    <w:rsid w:val="00233E9E"/>
    <w:rsid w:val="00234A24"/>
    <w:rsid w:val="00234B68"/>
    <w:rsid w:val="00236F86"/>
    <w:rsid w:val="00237D2E"/>
    <w:rsid w:val="002408B8"/>
    <w:rsid w:val="0024099C"/>
    <w:rsid w:val="002413E9"/>
    <w:rsid w:val="0024172C"/>
    <w:rsid w:val="002421ED"/>
    <w:rsid w:val="00242E17"/>
    <w:rsid w:val="0024335A"/>
    <w:rsid w:val="002462D8"/>
    <w:rsid w:val="0024644A"/>
    <w:rsid w:val="00246DE0"/>
    <w:rsid w:val="00251750"/>
    <w:rsid w:val="00252189"/>
    <w:rsid w:val="002526E0"/>
    <w:rsid w:val="00255E50"/>
    <w:rsid w:val="002569D0"/>
    <w:rsid w:val="00262051"/>
    <w:rsid w:val="002632FC"/>
    <w:rsid w:val="002642CD"/>
    <w:rsid w:val="00264B59"/>
    <w:rsid w:val="00265164"/>
    <w:rsid w:val="0026542B"/>
    <w:rsid w:val="002720A7"/>
    <w:rsid w:val="002729B1"/>
    <w:rsid w:val="00272E11"/>
    <w:rsid w:val="0027376A"/>
    <w:rsid w:val="00276120"/>
    <w:rsid w:val="00276163"/>
    <w:rsid w:val="00276EFF"/>
    <w:rsid w:val="0027725C"/>
    <w:rsid w:val="002776F4"/>
    <w:rsid w:val="00277BF2"/>
    <w:rsid w:val="00277D64"/>
    <w:rsid w:val="0028029B"/>
    <w:rsid w:val="00280687"/>
    <w:rsid w:val="00280ECA"/>
    <w:rsid w:val="002814E7"/>
    <w:rsid w:val="00283EDC"/>
    <w:rsid w:val="002851B4"/>
    <w:rsid w:val="00290B4E"/>
    <w:rsid w:val="00290FF0"/>
    <w:rsid w:val="00291A12"/>
    <w:rsid w:val="002920E2"/>
    <w:rsid w:val="002926E4"/>
    <w:rsid w:val="00293DC6"/>
    <w:rsid w:val="00294148"/>
    <w:rsid w:val="00295579"/>
    <w:rsid w:val="002A2349"/>
    <w:rsid w:val="002A3764"/>
    <w:rsid w:val="002A5284"/>
    <w:rsid w:val="002A6363"/>
    <w:rsid w:val="002A6504"/>
    <w:rsid w:val="002A734A"/>
    <w:rsid w:val="002B0EED"/>
    <w:rsid w:val="002B3559"/>
    <w:rsid w:val="002B426F"/>
    <w:rsid w:val="002B42D1"/>
    <w:rsid w:val="002B42FE"/>
    <w:rsid w:val="002B4E87"/>
    <w:rsid w:val="002B50F1"/>
    <w:rsid w:val="002B524A"/>
    <w:rsid w:val="002B6AE2"/>
    <w:rsid w:val="002C009C"/>
    <w:rsid w:val="002C0202"/>
    <w:rsid w:val="002C1582"/>
    <w:rsid w:val="002C2F82"/>
    <w:rsid w:val="002D010C"/>
    <w:rsid w:val="002D03BD"/>
    <w:rsid w:val="002D0AF9"/>
    <w:rsid w:val="002D5E56"/>
    <w:rsid w:val="002D7BC4"/>
    <w:rsid w:val="002E0355"/>
    <w:rsid w:val="002E3098"/>
    <w:rsid w:val="002E7775"/>
    <w:rsid w:val="002F004F"/>
    <w:rsid w:val="002F0BB9"/>
    <w:rsid w:val="002F38F8"/>
    <w:rsid w:val="002F3F2A"/>
    <w:rsid w:val="002F4893"/>
    <w:rsid w:val="002F51DF"/>
    <w:rsid w:val="002F6E47"/>
    <w:rsid w:val="002F7C50"/>
    <w:rsid w:val="002F7CD0"/>
    <w:rsid w:val="002F7E2A"/>
    <w:rsid w:val="00300266"/>
    <w:rsid w:val="00310D9D"/>
    <w:rsid w:val="00313B2B"/>
    <w:rsid w:val="00315F99"/>
    <w:rsid w:val="00316C93"/>
    <w:rsid w:val="003176EB"/>
    <w:rsid w:val="003177F2"/>
    <w:rsid w:val="00321264"/>
    <w:rsid w:val="00321671"/>
    <w:rsid w:val="0032275D"/>
    <w:rsid w:val="00323611"/>
    <w:rsid w:val="003236DB"/>
    <w:rsid w:val="003251BD"/>
    <w:rsid w:val="00327775"/>
    <w:rsid w:val="0032780F"/>
    <w:rsid w:val="00327FF4"/>
    <w:rsid w:val="0033053B"/>
    <w:rsid w:val="00330951"/>
    <w:rsid w:val="00330C94"/>
    <w:rsid w:val="00332C7F"/>
    <w:rsid w:val="003332AB"/>
    <w:rsid w:val="00333385"/>
    <w:rsid w:val="003336F6"/>
    <w:rsid w:val="00333F05"/>
    <w:rsid w:val="00335248"/>
    <w:rsid w:val="0033679C"/>
    <w:rsid w:val="003374DD"/>
    <w:rsid w:val="00340A1F"/>
    <w:rsid w:val="00341130"/>
    <w:rsid w:val="003450F4"/>
    <w:rsid w:val="00347545"/>
    <w:rsid w:val="00352775"/>
    <w:rsid w:val="003529B7"/>
    <w:rsid w:val="00354E75"/>
    <w:rsid w:val="00356580"/>
    <w:rsid w:val="00360423"/>
    <w:rsid w:val="003615A9"/>
    <w:rsid w:val="003624E4"/>
    <w:rsid w:val="00363C94"/>
    <w:rsid w:val="003669F5"/>
    <w:rsid w:val="00370EE4"/>
    <w:rsid w:val="00371AF6"/>
    <w:rsid w:val="00373BAB"/>
    <w:rsid w:val="0037461B"/>
    <w:rsid w:val="00374FE1"/>
    <w:rsid w:val="003764F7"/>
    <w:rsid w:val="00376557"/>
    <w:rsid w:val="00377548"/>
    <w:rsid w:val="00382A55"/>
    <w:rsid w:val="0038376C"/>
    <w:rsid w:val="003852B8"/>
    <w:rsid w:val="00387DFC"/>
    <w:rsid w:val="00390953"/>
    <w:rsid w:val="003910D6"/>
    <w:rsid w:val="00391141"/>
    <w:rsid w:val="003918ED"/>
    <w:rsid w:val="00391A6C"/>
    <w:rsid w:val="00392E2A"/>
    <w:rsid w:val="003935E7"/>
    <w:rsid w:val="0039469A"/>
    <w:rsid w:val="003975B2"/>
    <w:rsid w:val="003A1587"/>
    <w:rsid w:val="003A301C"/>
    <w:rsid w:val="003A4F4D"/>
    <w:rsid w:val="003A510F"/>
    <w:rsid w:val="003A6ECF"/>
    <w:rsid w:val="003A75F7"/>
    <w:rsid w:val="003A7E14"/>
    <w:rsid w:val="003B1340"/>
    <w:rsid w:val="003B250E"/>
    <w:rsid w:val="003B5098"/>
    <w:rsid w:val="003B70B1"/>
    <w:rsid w:val="003C0BE9"/>
    <w:rsid w:val="003C1030"/>
    <w:rsid w:val="003C31F1"/>
    <w:rsid w:val="003C427B"/>
    <w:rsid w:val="003D2466"/>
    <w:rsid w:val="003D2A5D"/>
    <w:rsid w:val="003D456B"/>
    <w:rsid w:val="003D5121"/>
    <w:rsid w:val="003D5819"/>
    <w:rsid w:val="003D59E6"/>
    <w:rsid w:val="003E2875"/>
    <w:rsid w:val="003E372D"/>
    <w:rsid w:val="003E3908"/>
    <w:rsid w:val="003E47BF"/>
    <w:rsid w:val="003E6183"/>
    <w:rsid w:val="003E63B9"/>
    <w:rsid w:val="003E6998"/>
    <w:rsid w:val="003F0795"/>
    <w:rsid w:val="003F297A"/>
    <w:rsid w:val="003F37EB"/>
    <w:rsid w:val="003F3CBA"/>
    <w:rsid w:val="003F410A"/>
    <w:rsid w:val="003F60D7"/>
    <w:rsid w:val="003F6672"/>
    <w:rsid w:val="003F6AD7"/>
    <w:rsid w:val="00400A20"/>
    <w:rsid w:val="00400C4C"/>
    <w:rsid w:val="004028A6"/>
    <w:rsid w:val="00406869"/>
    <w:rsid w:val="0040689B"/>
    <w:rsid w:val="00406E6A"/>
    <w:rsid w:val="0040713B"/>
    <w:rsid w:val="00411732"/>
    <w:rsid w:val="004147B6"/>
    <w:rsid w:val="00415A71"/>
    <w:rsid w:val="0041614D"/>
    <w:rsid w:val="004174DA"/>
    <w:rsid w:val="0041772D"/>
    <w:rsid w:val="00423FC0"/>
    <w:rsid w:val="00424BFE"/>
    <w:rsid w:val="004250B5"/>
    <w:rsid w:val="0042516A"/>
    <w:rsid w:val="0043344F"/>
    <w:rsid w:val="004342B8"/>
    <w:rsid w:val="00434F17"/>
    <w:rsid w:val="004416AC"/>
    <w:rsid w:val="00442C95"/>
    <w:rsid w:val="00442CD4"/>
    <w:rsid w:val="00442E9E"/>
    <w:rsid w:val="00443D20"/>
    <w:rsid w:val="00444029"/>
    <w:rsid w:val="00446E31"/>
    <w:rsid w:val="004470E0"/>
    <w:rsid w:val="00450800"/>
    <w:rsid w:val="00450AE9"/>
    <w:rsid w:val="004545CD"/>
    <w:rsid w:val="00455195"/>
    <w:rsid w:val="00456AF1"/>
    <w:rsid w:val="00456AFA"/>
    <w:rsid w:val="00456F2C"/>
    <w:rsid w:val="004571F5"/>
    <w:rsid w:val="0045747B"/>
    <w:rsid w:val="0046038A"/>
    <w:rsid w:val="0046147C"/>
    <w:rsid w:val="00462057"/>
    <w:rsid w:val="00462E62"/>
    <w:rsid w:val="00463455"/>
    <w:rsid w:val="00463D9F"/>
    <w:rsid w:val="004653BD"/>
    <w:rsid w:val="004665A9"/>
    <w:rsid w:val="004708FD"/>
    <w:rsid w:val="00473177"/>
    <w:rsid w:val="00473234"/>
    <w:rsid w:val="0047396E"/>
    <w:rsid w:val="004746A9"/>
    <w:rsid w:val="00476E0C"/>
    <w:rsid w:val="00477B39"/>
    <w:rsid w:val="004819D7"/>
    <w:rsid w:val="00481BF2"/>
    <w:rsid w:val="0048377B"/>
    <w:rsid w:val="004853AC"/>
    <w:rsid w:val="00485C95"/>
    <w:rsid w:val="004900AA"/>
    <w:rsid w:val="0049012A"/>
    <w:rsid w:val="004908EE"/>
    <w:rsid w:val="0049192A"/>
    <w:rsid w:val="0049290B"/>
    <w:rsid w:val="0049648D"/>
    <w:rsid w:val="004A0331"/>
    <w:rsid w:val="004A1169"/>
    <w:rsid w:val="004A143D"/>
    <w:rsid w:val="004A1699"/>
    <w:rsid w:val="004A1C28"/>
    <w:rsid w:val="004A5A56"/>
    <w:rsid w:val="004A70D0"/>
    <w:rsid w:val="004B0258"/>
    <w:rsid w:val="004B06EE"/>
    <w:rsid w:val="004B1AEC"/>
    <w:rsid w:val="004B1F86"/>
    <w:rsid w:val="004B2CBD"/>
    <w:rsid w:val="004B4F63"/>
    <w:rsid w:val="004B7469"/>
    <w:rsid w:val="004C0526"/>
    <w:rsid w:val="004C155E"/>
    <w:rsid w:val="004C3726"/>
    <w:rsid w:val="004C4BEA"/>
    <w:rsid w:val="004C7795"/>
    <w:rsid w:val="004D0A59"/>
    <w:rsid w:val="004D140E"/>
    <w:rsid w:val="004D22D6"/>
    <w:rsid w:val="004D47F7"/>
    <w:rsid w:val="004D5B89"/>
    <w:rsid w:val="004E1D0A"/>
    <w:rsid w:val="004E3016"/>
    <w:rsid w:val="004E4125"/>
    <w:rsid w:val="004E6205"/>
    <w:rsid w:val="004E69BD"/>
    <w:rsid w:val="004F16A1"/>
    <w:rsid w:val="004F1B1D"/>
    <w:rsid w:val="004F1E29"/>
    <w:rsid w:val="004F2401"/>
    <w:rsid w:val="004F2446"/>
    <w:rsid w:val="004F28EE"/>
    <w:rsid w:val="004F2A72"/>
    <w:rsid w:val="004F3B66"/>
    <w:rsid w:val="004F5964"/>
    <w:rsid w:val="004F5CE6"/>
    <w:rsid w:val="004F6AD8"/>
    <w:rsid w:val="004F7834"/>
    <w:rsid w:val="005029D1"/>
    <w:rsid w:val="00503074"/>
    <w:rsid w:val="005046E0"/>
    <w:rsid w:val="00507636"/>
    <w:rsid w:val="0051115F"/>
    <w:rsid w:val="00513CF3"/>
    <w:rsid w:val="005152C2"/>
    <w:rsid w:val="00515510"/>
    <w:rsid w:val="00517706"/>
    <w:rsid w:val="00524247"/>
    <w:rsid w:val="005244EC"/>
    <w:rsid w:val="005248D9"/>
    <w:rsid w:val="005250ED"/>
    <w:rsid w:val="00526EC7"/>
    <w:rsid w:val="0052729E"/>
    <w:rsid w:val="00527F52"/>
    <w:rsid w:val="00530D04"/>
    <w:rsid w:val="00531065"/>
    <w:rsid w:val="00532E42"/>
    <w:rsid w:val="0053459D"/>
    <w:rsid w:val="005346A2"/>
    <w:rsid w:val="0053478E"/>
    <w:rsid w:val="005349B2"/>
    <w:rsid w:val="00534A44"/>
    <w:rsid w:val="005358EF"/>
    <w:rsid w:val="00536DC6"/>
    <w:rsid w:val="00545C2A"/>
    <w:rsid w:val="005474D7"/>
    <w:rsid w:val="00550B84"/>
    <w:rsid w:val="00551FB9"/>
    <w:rsid w:val="00552D58"/>
    <w:rsid w:val="00553720"/>
    <w:rsid w:val="00555023"/>
    <w:rsid w:val="00555F1B"/>
    <w:rsid w:val="00556479"/>
    <w:rsid w:val="005647F8"/>
    <w:rsid w:val="00567741"/>
    <w:rsid w:val="00567D32"/>
    <w:rsid w:val="00571D32"/>
    <w:rsid w:val="005721FA"/>
    <w:rsid w:val="005722E1"/>
    <w:rsid w:val="005757AB"/>
    <w:rsid w:val="00577069"/>
    <w:rsid w:val="00580B49"/>
    <w:rsid w:val="00581C6D"/>
    <w:rsid w:val="00585967"/>
    <w:rsid w:val="00586436"/>
    <w:rsid w:val="00586907"/>
    <w:rsid w:val="005870F8"/>
    <w:rsid w:val="005872A2"/>
    <w:rsid w:val="0059225A"/>
    <w:rsid w:val="00593B66"/>
    <w:rsid w:val="0059552A"/>
    <w:rsid w:val="0059611F"/>
    <w:rsid w:val="005A035C"/>
    <w:rsid w:val="005A07AF"/>
    <w:rsid w:val="005A3177"/>
    <w:rsid w:val="005A40FB"/>
    <w:rsid w:val="005A4B54"/>
    <w:rsid w:val="005A56D9"/>
    <w:rsid w:val="005A5E81"/>
    <w:rsid w:val="005A5FFC"/>
    <w:rsid w:val="005B1D4A"/>
    <w:rsid w:val="005B1FBC"/>
    <w:rsid w:val="005B463A"/>
    <w:rsid w:val="005B4E4F"/>
    <w:rsid w:val="005B6988"/>
    <w:rsid w:val="005B7AEB"/>
    <w:rsid w:val="005C1978"/>
    <w:rsid w:val="005C451B"/>
    <w:rsid w:val="005C4867"/>
    <w:rsid w:val="005C524D"/>
    <w:rsid w:val="005D0E42"/>
    <w:rsid w:val="005D1B18"/>
    <w:rsid w:val="005D345A"/>
    <w:rsid w:val="005D45EC"/>
    <w:rsid w:val="005D6467"/>
    <w:rsid w:val="005D6DFE"/>
    <w:rsid w:val="005E282A"/>
    <w:rsid w:val="005E32E7"/>
    <w:rsid w:val="005E48C6"/>
    <w:rsid w:val="005E4B22"/>
    <w:rsid w:val="005E632D"/>
    <w:rsid w:val="005E7AA5"/>
    <w:rsid w:val="005F102F"/>
    <w:rsid w:val="005F3C3B"/>
    <w:rsid w:val="005F5128"/>
    <w:rsid w:val="005F569D"/>
    <w:rsid w:val="005F5E91"/>
    <w:rsid w:val="005F5F4C"/>
    <w:rsid w:val="005F7489"/>
    <w:rsid w:val="0060150A"/>
    <w:rsid w:val="00602B2A"/>
    <w:rsid w:val="00602BED"/>
    <w:rsid w:val="006046B1"/>
    <w:rsid w:val="00604ACD"/>
    <w:rsid w:val="00607469"/>
    <w:rsid w:val="00610B61"/>
    <w:rsid w:val="006112F3"/>
    <w:rsid w:val="006118E1"/>
    <w:rsid w:val="00611BF7"/>
    <w:rsid w:val="00612FBE"/>
    <w:rsid w:val="006137B2"/>
    <w:rsid w:val="006164EC"/>
    <w:rsid w:val="00616DAE"/>
    <w:rsid w:val="00617E3A"/>
    <w:rsid w:val="00620EB9"/>
    <w:rsid w:val="00622334"/>
    <w:rsid w:val="00622850"/>
    <w:rsid w:val="00622D5F"/>
    <w:rsid w:val="00625BEA"/>
    <w:rsid w:val="006278AC"/>
    <w:rsid w:val="00627D04"/>
    <w:rsid w:val="0063005E"/>
    <w:rsid w:val="00631114"/>
    <w:rsid w:val="0063169C"/>
    <w:rsid w:val="00633A6F"/>
    <w:rsid w:val="00634F3B"/>
    <w:rsid w:val="00641316"/>
    <w:rsid w:val="00642CD7"/>
    <w:rsid w:val="00644CE6"/>
    <w:rsid w:val="006462A8"/>
    <w:rsid w:val="00647B8A"/>
    <w:rsid w:val="00652F7B"/>
    <w:rsid w:val="00653804"/>
    <w:rsid w:val="00656754"/>
    <w:rsid w:val="006570A9"/>
    <w:rsid w:val="006577A3"/>
    <w:rsid w:val="0066130E"/>
    <w:rsid w:val="0066352C"/>
    <w:rsid w:val="00666676"/>
    <w:rsid w:val="00670324"/>
    <w:rsid w:val="006704F5"/>
    <w:rsid w:val="006707DB"/>
    <w:rsid w:val="00670C14"/>
    <w:rsid w:val="006752BC"/>
    <w:rsid w:val="006773CE"/>
    <w:rsid w:val="00677DDE"/>
    <w:rsid w:val="00681402"/>
    <w:rsid w:val="00682CD9"/>
    <w:rsid w:val="00691A52"/>
    <w:rsid w:val="00693DBB"/>
    <w:rsid w:val="006974C4"/>
    <w:rsid w:val="006A38B8"/>
    <w:rsid w:val="006A6CC7"/>
    <w:rsid w:val="006B028C"/>
    <w:rsid w:val="006B1D11"/>
    <w:rsid w:val="006B2712"/>
    <w:rsid w:val="006B2EAE"/>
    <w:rsid w:val="006B3098"/>
    <w:rsid w:val="006B3D84"/>
    <w:rsid w:val="006B7F6C"/>
    <w:rsid w:val="006C2F5A"/>
    <w:rsid w:val="006C5330"/>
    <w:rsid w:val="006C6B97"/>
    <w:rsid w:val="006C7B6D"/>
    <w:rsid w:val="006D06AC"/>
    <w:rsid w:val="006D2156"/>
    <w:rsid w:val="006E4CE7"/>
    <w:rsid w:val="006E5085"/>
    <w:rsid w:val="006E6018"/>
    <w:rsid w:val="006E6A8C"/>
    <w:rsid w:val="006F4CD6"/>
    <w:rsid w:val="006F4F99"/>
    <w:rsid w:val="006F79BA"/>
    <w:rsid w:val="00704A09"/>
    <w:rsid w:val="00710AF1"/>
    <w:rsid w:val="00711AD8"/>
    <w:rsid w:val="007121D5"/>
    <w:rsid w:val="0072228B"/>
    <w:rsid w:val="00723990"/>
    <w:rsid w:val="007241E8"/>
    <w:rsid w:val="0072442F"/>
    <w:rsid w:val="00726617"/>
    <w:rsid w:val="00727C6C"/>
    <w:rsid w:val="0073043E"/>
    <w:rsid w:val="00732215"/>
    <w:rsid w:val="00732CB0"/>
    <w:rsid w:val="00740B8B"/>
    <w:rsid w:val="00740D9F"/>
    <w:rsid w:val="00741AEB"/>
    <w:rsid w:val="00742163"/>
    <w:rsid w:val="00744C1D"/>
    <w:rsid w:val="00745CD3"/>
    <w:rsid w:val="00746DA1"/>
    <w:rsid w:val="00747FC4"/>
    <w:rsid w:val="00752474"/>
    <w:rsid w:val="007527D2"/>
    <w:rsid w:val="00752F80"/>
    <w:rsid w:val="0075561A"/>
    <w:rsid w:val="00757D3D"/>
    <w:rsid w:val="00757DE8"/>
    <w:rsid w:val="00762629"/>
    <w:rsid w:val="00762640"/>
    <w:rsid w:val="00762735"/>
    <w:rsid w:val="007630D9"/>
    <w:rsid w:val="0076363B"/>
    <w:rsid w:val="0076447C"/>
    <w:rsid w:val="00764B87"/>
    <w:rsid w:val="0076580A"/>
    <w:rsid w:val="00767243"/>
    <w:rsid w:val="007706DD"/>
    <w:rsid w:val="00770FA3"/>
    <w:rsid w:val="007715FE"/>
    <w:rsid w:val="00771AE4"/>
    <w:rsid w:val="007735A7"/>
    <w:rsid w:val="00773CD5"/>
    <w:rsid w:val="00774609"/>
    <w:rsid w:val="0077463C"/>
    <w:rsid w:val="0077498F"/>
    <w:rsid w:val="00775398"/>
    <w:rsid w:val="00781D27"/>
    <w:rsid w:val="0078264E"/>
    <w:rsid w:val="00782FC4"/>
    <w:rsid w:val="0078710A"/>
    <w:rsid w:val="00791854"/>
    <w:rsid w:val="00793D6A"/>
    <w:rsid w:val="007953B2"/>
    <w:rsid w:val="00796456"/>
    <w:rsid w:val="00796A8A"/>
    <w:rsid w:val="007A0067"/>
    <w:rsid w:val="007A055E"/>
    <w:rsid w:val="007A2610"/>
    <w:rsid w:val="007A2FC8"/>
    <w:rsid w:val="007A42A5"/>
    <w:rsid w:val="007A60FD"/>
    <w:rsid w:val="007A67DB"/>
    <w:rsid w:val="007B4BEC"/>
    <w:rsid w:val="007B72B8"/>
    <w:rsid w:val="007C0EC0"/>
    <w:rsid w:val="007C2467"/>
    <w:rsid w:val="007C2657"/>
    <w:rsid w:val="007C3F20"/>
    <w:rsid w:val="007C4CC3"/>
    <w:rsid w:val="007C549C"/>
    <w:rsid w:val="007C5798"/>
    <w:rsid w:val="007C5B1F"/>
    <w:rsid w:val="007C5F7F"/>
    <w:rsid w:val="007C699C"/>
    <w:rsid w:val="007C6E59"/>
    <w:rsid w:val="007D1427"/>
    <w:rsid w:val="007D16CE"/>
    <w:rsid w:val="007D2B30"/>
    <w:rsid w:val="007D54FB"/>
    <w:rsid w:val="007D646A"/>
    <w:rsid w:val="007D72F5"/>
    <w:rsid w:val="007E2C17"/>
    <w:rsid w:val="007E5682"/>
    <w:rsid w:val="007E6720"/>
    <w:rsid w:val="007E6D45"/>
    <w:rsid w:val="007F13CA"/>
    <w:rsid w:val="007F1882"/>
    <w:rsid w:val="007F2844"/>
    <w:rsid w:val="007F45B2"/>
    <w:rsid w:val="007F4A45"/>
    <w:rsid w:val="007F7076"/>
    <w:rsid w:val="00801031"/>
    <w:rsid w:val="00801F45"/>
    <w:rsid w:val="00804738"/>
    <w:rsid w:val="00804BD1"/>
    <w:rsid w:val="00804C30"/>
    <w:rsid w:val="00805861"/>
    <w:rsid w:val="008063FE"/>
    <w:rsid w:val="008065CC"/>
    <w:rsid w:val="00810094"/>
    <w:rsid w:val="00813A92"/>
    <w:rsid w:val="00816E1B"/>
    <w:rsid w:val="0082189E"/>
    <w:rsid w:val="00822E0E"/>
    <w:rsid w:val="008244DD"/>
    <w:rsid w:val="008259E5"/>
    <w:rsid w:val="008263E4"/>
    <w:rsid w:val="00827D87"/>
    <w:rsid w:val="00833204"/>
    <w:rsid w:val="00834CF6"/>
    <w:rsid w:val="008363E9"/>
    <w:rsid w:val="0083644F"/>
    <w:rsid w:val="008366E4"/>
    <w:rsid w:val="00836DF1"/>
    <w:rsid w:val="00837283"/>
    <w:rsid w:val="00837755"/>
    <w:rsid w:val="00840780"/>
    <w:rsid w:val="0084182A"/>
    <w:rsid w:val="00841E3C"/>
    <w:rsid w:val="00842F5D"/>
    <w:rsid w:val="008435D5"/>
    <w:rsid w:val="00843A04"/>
    <w:rsid w:val="00844058"/>
    <w:rsid w:val="00846ED2"/>
    <w:rsid w:val="00847B6C"/>
    <w:rsid w:val="008513E0"/>
    <w:rsid w:val="008531D7"/>
    <w:rsid w:val="0085394C"/>
    <w:rsid w:val="008549B3"/>
    <w:rsid w:val="0085624D"/>
    <w:rsid w:val="008562CF"/>
    <w:rsid w:val="00856D02"/>
    <w:rsid w:val="00857052"/>
    <w:rsid w:val="008608D8"/>
    <w:rsid w:val="008635EE"/>
    <w:rsid w:val="00863C7F"/>
    <w:rsid w:val="00864129"/>
    <w:rsid w:val="0086725C"/>
    <w:rsid w:val="00867FDE"/>
    <w:rsid w:val="00870BA8"/>
    <w:rsid w:val="00870D0F"/>
    <w:rsid w:val="0087195D"/>
    <w:rsid w:val="00872140"/>
    <w:rsid w:val="00872CA4"/>
    <w:rsid w:val="00872F04"/>
    <w:rsid w:val="00873F6C"/>
    <w:rsid w:val="00875FEB"/>
    <w:rsid w:val="008763DD"/>
    <w:rsid w:val="00876FA8"/>
    <w:rsid w:val="00880148"/>
    <w:rsid w:val="00881AB2"/>
    <w:rsid w:val="00887A7C"/>
    <w:rsid w:val="00891940"/>
    <w:rsid w:val="00892128"/>
    <w:rsid w:val="008927BB"/>
    <w:rsid w:val="00892C5C"/>
    <w:rsid w:val="008932ED"/>
    <w:rsid w:val="00893C5F"/>
    <w:rsid w:val="008962B4"/>
    <w:rsid w:val="008976A3"/>
    <w:rsid w:val="008A1633"/>
    <w:rsid w:val="008A244F"/>
    <w:rsid w:val="008A2984"/>
    <w:rsid w:val="008A3A0E"/>
    <w:rsid w:val="008A3CBD"/>
    <w:rsid w:val="008A4C8B"/>
    <w:rsid w:val="008A594A"/>
    <w:rsid w:val="008A5D11"/>
    <w:rsid w:val="008B1553"/>
    <w:rsid w:val="008B1B9E"/>
    <w:rsid w:val="008B233A"/>
    <w:rsid w:val="008B2FB9"/>
    <w:rsid w:val="008B496F"/>
    <w:rsid w:val="008B4F43"/>
    <w:rsid w:val="008B66AD"/>
    <w:rsid w:val="008C04EF"/>
    <w:rsid w:val="008C0D0D"/>
    <w:rsid w:val="008C2535"/>
    <w:rsid w:val="008C272D"/>
    <w:rsid w:val="008C3B5D"/>
    <w:rsid w:val="008C3FB2"/>
    <w:rsid w:val="008C5CC5"/>
    <w:rsid w:val="008C6B1C"/>
    <w:rsid w:val="008D23F6"/>
    <w:rsid w:val="008D291E"/>
    <w:rsid w:val="008D2DCB"/>
    <w:rsid w:val="008D30B8"/>
    <w:rsid w:val="008D3775"/>
    <w:rsid w:val="008D4073"/>
    <w:rsid w:val="008D4900"/>
    <w:rsid w:val="008D6215"/>
    <w:rsid w:val="008D64D1"/>
    <w:rsid w:val="008D6725"/>
    <w:rsid w:val="008D7EC0"/>
    <w:rsid w:val="008E2339"/>
    <w:rsid w:val="008E4EBD"/>
    <w:rsid w:val="008F0731"/>
    <w:rsid w:val="008F0AE8"/>
    <w:rsid w:val="008F17BA"/>
    <w:rsid w:val="008F2163"/>
    <w:rsid w:val="008F296A"/>
    <w:rsid w:val="008F32A6"/>
    <w:rsid w:val="008F7F67"/>
    <w:rsid w:val="0090331B"/>
    <w:rsid w:val="00903E92"/>
    <w:rsid w:val="009054E4"/>
    <w:rsid w:val="009060D0"/>
    <w:rsid w:val="009060DD"/>
    <w:rsid w:val="00907419"/>
    <w:rsid w:val="00910780"/>
    <w:rsid w:val="009111C7"/>
    <w:rsid w:val="00911DE3"/>
    <w:rsid w:val="00915675"/>
    <w:rsid w:val="0092034B"/>
    <w:rsid w:val="00922378"/>
    <w:rsid w:val="009264D6"/>
    <w:rsid w:val="0092795C"/>
    <w:rsid w:val="009332C1"/>
    <w:rsid w:val="00933C19"/>
    <w:rsid w:val="00935E97"/>
    <w:rsid w:val="0094007E"/>
    <w:rsid w:val="009401DD"/>
    <w:rsid w:val="00940975"/>
    <w:rsid w:val="00940E28"/>
    <w:rsid w:val="009428CB"/>
    <w:rsid w:val="009438B1"/>
    <w:rsid w:val="009462AA"/>
    <w:rsid w:val="009462B9"/>
    <w:rsid w:val="00951DB9"/>
    <w:rsid w:val="00954972"/>
    <w:rsid w:val="00956805"/>
    <w:rsid w:val="00956B04"/>
    <w:rsid w:val="009577D5"/>
    <w:rsid w:val="00957DC1"/>
    <w:rsid w:val="00962A14"/>
    <w:rsid w:val="00962E77"/>
    <w:rsid w:val="0096337C"/>
    <w:rsid w:val="00963660"/>
    <w:rsid w:val="00964144"/>
    <w:rsid w:val="00965486"/>
    <w:rsid w:val="00965F3D"/>
    <w:rsid w:val="00977391"/>
    <w:rsid w:val="00981D93"/>
    <w:rsid w:val="0098322B"/>
    <w:rsid w:val="00983E99"/>
    <w:rsid w:val="009846E4"/>
    <w:rsid w:val="00986068"/>
    <w:rsid w:val="0098660C"/>
    <w:rsid w:val="009916DF"/>
    <w:rsid w:val="009921EF"/>
    <w:rsid w:val="009933F3"/>
    <w:rsid w:val="009943D1"/>
    <w:rsid w:val="00996986"/>
    <w:rsid w:val="00996A96"/>
    <w:rsid w:val="00996CDD"/>
    <w:rsid w:val="00997050"/>
    <w:rsid w:val="009978BB"/>
    <w:rsid w:val="00997AF7"/>
    <w:rsid w:val="009A02F1"/>
    <w:rsid w:val="009A16D4"/>
    <w:rsid w:val="009A292A"/>
    <w:rsid w:val="009A29BC"/>
    <w:rsid w:val="009A461A"/>
    <w:rsid w:val="009A588D"/>
    <w:rsid w:val="009B1372"/>
    <w:rsid w:val="009B31FF"/>
    <w:rsid w:val="009B490A"/>
    <w:rsid w:val="009B564D"/>
    <w:rsid w:val="009C183F"/>
    <w:rsid w:val="009C190E"/>
    <w:rsid w:val="009C1B21"/>
    <w:rsid w:val="009C24A3"/>
    <w:rsid w:val="009C4408"/>
    <w:rsid w:val="009C668E"/>
    <w:rsid w:val="009D05DD"/>
    <w:rsid w:val="009D09CA"/>
    <w:rsid w:val="009D24D2"/>
    <w:rsid w:val="009D33D3"/>
    <w:rsid w:val="009D3F98"/>
    <w:rsid w:val="009D442C"/>
    <w:rsid w:val="009D48B5"/>
    <w:rsid w:val="009D4CFD"/>
    <w:rsid w:val="009D7509"/>
    <w:rsid w:val="009D7922"/>
    <w:rsid w:val="009E0EFB"/>
    <w:rsid w:val="009E2186"/>
    <w:rsid w:val="009E2850"/>
    <w:rsid w:val="009E3D19"/>
    <w:rsid w:val="009E40B2"/>
    <w:rsid w:val="009E68E2"/>
    <w:rsid w:val="009F1512"/>
    <w:rsid w:val="009F1725"/>
    <w:rsid w:val="009F178D"/>
    <w:rsid w:val="009F1D87"/>
    <w:rsid w:val="009F24AF"/>
    <w:rsid w:val="009F26E1"/>
    <w:rsid w:val="009F328F"/>
    <w:rsid w:val="009F3556"/>
    <w:rsid w:val="009F4A8C"/>
    <w:rsid w:val="009F7776"/>
    <w:rsid w:val="009F7FE1"/>
    <w:rsid w:val="00A019EC"/>
    <w:rsid w:val="00A067CB"/>
    <w:rsid w:val="00A1184C"/>
    <w:rsid w:val="00A1197B"/>
    <w:rsid w:val="00A14CC0"/>
    <w:rsid w:val="00A20D9B"/>
    <w:rsid w:val="00A21516"/>
    <w:rsid w:val="00A217AD"/>
    <w:rsid w:val="00A225A8"/>
    <w:rsid w:val="00A2367D"/>
    <w:rsid w:val="00A247E5"/>
    <w:rsid w:val="00A268CE"/>
    <w:rsid w:val="00A26F94"/>
    <w:rsid w:val="00A272CA"/>
    <w:rsid w:val="00A30F2B"/>
    <w:rsid w:val="00A325FE"/>
    <w:rsid w:val="00A3700C"/>
    <w:rsid w:val="00A37062"/>
    <w:rsid w:val="00A37D23"/>
    <w:rsid w:val="00A410B3"/>
    <w:rsid w:val="00A41442"/>
    <w:rsid w:val="00A42D5F"/>
    <w:rsid w:val="00A43D27"/>
    <w:rsid w:val="00A456BB"/>
    <w:rsid w:val="00A4718D"/>
    <w:rsid w:val="00A473AB"/>
    <w:rsid w:val="00A5015D"/>
    <w:rsid w:val="00A50A68"/>
    <w:rsid w:val="00A50C16"/>
    <w:rsid w:val="00A52C5C"/>
    <w:rsid w:val="00A53990"/>
    <w:rsid w:val="00A54898"/>
    <w:rsid w:val="00A55571"/>
    <w:rsid w:val="00A5592A"/>
    <w:rsid w:val="00A55974"/>
    <w:rsid w:val="00A55C9D"/>
    <w:rsid w:val="00A56BD5"/>
    <w:rsid w:val="00A56DDC"/>
    <w:rsid w:val="00A57CAA"/>
    <w:rsid w:val="00A609A7"/>
    <w:rsid w:val="00A60B97"/>
    <w:rsid w:val="00A6284C"/>
    <w:rsid w:val="00A65FBE"/>
    <w:rsid w:val="00A66297"/>
    <w:rsid w:val="00A66DC2"/>
    <w:rsid w:val="00A7107B"/>
    <w:rsid w:val="00A72C23"/>
    <w:rsid w:val="00A73EB5"/>
    <w:rsid w:val="00A765C3"/>
    <w:rsid w:val="00A765CA"/>
    <w:rsid w:val="00A804EE"/>
    <w:rsid w:val="00A83AFF"/>
    <w:rsid w:val="00A84F5D"/>
    <w:rsid w:val="00A86909"/>
    <w:rsid w:val="00A910F5"/>
    <w:rsid w:val="00A93429"/>
    <w:rsid w:val="00A942DD"/>
    <w:rsid w:val="00A94C0D"/>
    <w:rsid w:val="00A94D99"/>
    <w:rsid w:val="00A95735"/>
    <w:rsid w:val="00A977A9"/>
    <w:rsid w:val="00AA0316"/>
    <w:rsid w:val="00AA04A9"/>
    <w:rsid w:val="00AA07B3"/>
    <w:rsid w:val="00AA1398"/>
    <w:rsid w:val="00AA28B0"/>
    <w:rsid w:val="00AA3162"/>
    <w:rsid w:val="00AA7C59"/>
    <w:rsid w:val="00AB0120"/>
    <w:rsid w:val="00AB018F"/>
    <w:rsid w:val="00AB1D32"/>
    <w:rsid w:val="00AB2A2D"/>
    <w:rsid w:val="00AB42D3"/>
    <w:rsid w:val="00AB4DC4"/>
    <w:rsid w:val="00AC0AE5"/>
    <w:rsid w:val="00AC122A"/>
    <w:rsid w:val="00AC189F"/>
    <w:rsid w:val="00AC1D2A"/>
    <w:rsid w:val="00AC1EC8"/>
    <w:rsid w:val="00AC2D7C"/>
    <w:rsid w:val="00AC39A1"/>
    <w:rsid w:val="00AC3A81"/>
    <w:rsid w:val="00AC3BBF"/>
    <w:rsid w:val="00AC3F44"/>
    <w:rsid w:val="00AC44E9"/>
    <w:rsid w:val="00AC7936"/>
    <w:rsid w:val="00AD0F37"/>
    <w:rsid w:val="00AD2482"/>
    <w:rsid w:val="00AD2E77"/>
    <w:rsid w:val="00AD3BDA"/>
    <w:rsid w:val="00AD6103"/>
    <w:rsid w:val="00AD6843"/>
    <w:rsid w:val="00AD6E8A"/>
    <w:rsid w:val="00AD77D0"/>
    <w:rsid w:val="00AE0F3E"/>
    <w:rsid w:val="00AE1928"/>
    <w:rsid w:val="00AE25B7"/>
    <w:rsid w:val="00AE2D4A"/>
    <w:rsid w:val="00AE668A"/>
    <w:rsid w:val="00AF17A4"/>
    <w:rsid w:val="00AF17E3"/>
    <w:rsid w:val="00AF2918"/>
    <w:rsid w:val="00AF2C1F"/>
    <w:rsid w:val="00AF44F3"/>
    <w:rsid w:val="00AF6826"/>
    <w:rsid w:val="00AF6D84"/>
    <w:rsid w:val="00AF709D"/>
    <w:rsid w:val="00AF7399"/>
    <w:rsid w:val="00AF73D7"/>
    <w:rsid w:val="00AF79E1"/>
    <w:rsid w:val="00AF7E7F"/>
    <w:rsid w:val="00B01A1B"/>
    <w:rsid w:val="00B01F25"/>
    <w:rsid w:val="00B07922"/>
    <w:rsid w:val="00B10C38"/>
    <w:rsid w:val="00B10EA0"/>
    <w:rsid w:val="00B138ED"/>
    <w:rsid w:val="00B13E8F"/>
    <w:rsid w:val="00B15F08"/>
    <w:rsid w:val="00B16784"/>
    <w:rsid w:val="00B17DA5"/>
    <w:rsid w:val="00B20266"/>
    <w:rsid w:val="00B21CCA"/>
    <w:rsid w:val="00B221AD"/>
    <w:rsid w:val="00B247FF"/>
    <w:rsid w:val="00B30AB3"/>
    <w:rsid w:val="00B31285"/>
    <w:rsid w:val="00B31903"/>
    <w:rsid w:val="00B31C21"/>
    <w:rsid w:val="00B338E7"/>
    <w:rsid w:val="00B33E0C"/>
    <w:rsid w:val="00B33FE0"/>
    <w:rsid w:val="00B3417E"/>
    <w:rsid w:val="00B347D7"/>
    <w:rsid w:val="00B352F9"/>
    <w:rsid w:val="00B40066"/>
    <w:rsid w:val="00B40FA6"/>
    <w:rsid w:val="00B41152"/>
    <w:rsid w:val="00B41A09"/>
    <w:rsid w:val="00B42E39"/>
    <w:rsid w:val="00B44BCD"/>
    <w:rsid w:val="00B44DA5"/>
    <w:rsid w:val="00B458EA"/>
    <w:rsid w:val="00B50657"/>
    <w:rsid w:val="00B51C8F"/>
    <w:rsid w:val="00B52EAE"/>
    <w:rsid w:val="00B532AC"/>
    <w:rsid w:val="00B53EDF"/>
    <w:rsid w:val="00B564E6"/>
    <w:rsid w:val="00B57315"/>
    <w:rsid w:val="00B6121E"/>
    <w:rsid w:val="00B62168"/>
    <w:rsid w:val="00B621C1"/>
    <w:rsid w:val="00B66178"/>
    <w:rsid w:val="00B66E25"/>
    <w:rsid w:val="00B673EF"/>
    <w:rsid w:val="00B7227E"/>
    <w:rsid w:val="00B732D0"/>
    <w:rsid w:val="00B735FB"/>
    <w:rsid w:val="00B7421A"/>
    <w:rsid w:val="00B745D7"/>
    <w:rsid w:val="00B7566B"/>
    <w:rsid w:val="00B77725"/>
    <w:rsid w:val="00B80FBE"/>
    <w:rsid w:val="00B8204C"/>
    <w:rsid w:val="00B82510"/>
    <w:rsid w:val="00B830ED"/>
    <w:rsid w:val="00B919B0"/>
    <w:rsid w:val="00B91EA7"/>
    <w:rsid w:val="00B94965"/>
    <w:rsid w:val="00B954E8"/>
    <w:rsid w:val="00B95F72"/>
    <w:rsid w:val="00BA2219"/>
    <w:rsid w:val="00BA27A8"/>
    <w:rsid w:val="00BA38C5"/>
    <w:rsid w:val="00BA5D40"/>
    <w:rsid w:val="00BA6DDA"/>
    <w:rsid w:val="00BA760E"/>
    <w:rsid w:val="00BB01A9"/>
    <w:rsid w:val="00BB0E91"/>
    <w:rsid w:val="00BB2BCE"/>
    <w:rsid w:val="00BB465D"/>
    <w:rsid w:val="00BB4C03"/>
    <w:rsid w:val="00BB4EE7"/>
    <w:rsid w:val="00BB581A"/>
    <w:rsid w:val="00BB769A"/>
    <w:rsid w:val="00BB77CE"/>
    <w:rsid w:val="00BB7AC4"/>
    <w:rsid w:val="00BC0942"/>
    <w:rsid w:val="00BC0C10"/>
    <w:rsid w:val="00BC0FD5"/>
    <w:rsid w:val="00BC1A5B"/>
    <w:rsid w:val="00BC27EE"/>
    <w:rsid w:val="00BC2A94"/>
    <w:rsid w:val="00BC33B1"/>
    <w:rsid w:val="00BC3471"/>
    <w:rsid w:val="00BC47D3"/>
    <w:rsid w:val="00BD00BB"/>
    <w:rsid w:val="00BD0E41"/>
    <w:rsid w:val="00BD2E50"/>
    <w:rsid w:val="00BD3294"/>
    <w:rsid w:val="00BD3BA1"/>
    <w:rsid w:val="00BD6762"/>
    <w:rsid w:val="00BE03EF"/>
    <w:rsid w:val="00BE1657"/>
    <w:rsid w:val="00BE233F"/>
    <w:rsid w:val="00BE2CA4"/>
    <w:rsid w:val="00BE375C"/>
    <w:rsid w:val="00BE376E"/>
    <w:rsid w:val="00BE42CF"/>
    <w:rsid w:val="00BE5D90"/>
    <w:rsid w:val="00BF027E"/>
    <w:rsid w:val="00BF0F5C"/>
    <w:rsid w:val="00BF129F"/>
    <w:rsid w:val="00BF204B"/>
    <w:rsid w:val="00BF4AB7"/>
    <w:rsid w:val="00BF4D0D"/>
    <w:rsid w:val="00BF52D1"/>
    <w:rsid w:val="00BF70FC"/>
    <w:rsid w:val="00C01F15"/>
    <w:rsid w:val="00C02AEF"/>
    <w:rsid w:val="00C031AD"/>
    <w:rsid w:val="00C04F8B"/>
    <w:rsid w:val="00C06D65"/>
    <w:rsid w:val="00C10ACD"/>
    <w:rsid w:val="00C10F83"/>
    <w:rsid w:val="00C138F5"/>
    <w:rsid w:val="00C14C0C"/>
    <w:rsid w:val="00C14D12"/>
    <w:rsid w:val="00C1596B"/>
    <w:rsid w:val="00C17278"/>
    <w:rsid w:val="00C20CC3"/>
    <w:rsid w:val="00C22FB8"/>
    <w:rsid w:val="00C233F0"/>
    <w:rsid w:val="00C2384F"/>
    <w:rsid w:val="00C248CB"/>
    <w:rsid w:val="00C24B07"/>
    <w:rsid w:val="00C27434"/>
    <w:rsid w:val="00C31F3B"/>
    <w:rsid w:val="00C33336"/>
    <w:rsid w:val="00C37B86"/>
    <w:rsid w:val="00C40091"/>
    <w:rsid w:val="00C414CB"/>
    <w:rsid w:val="00C430D1"/>
    <w:rsid w:val="00C44776"/>
    <w:rsid w:val="00C45966"/>
    <w:rsid w:val="00C46C89"/>
    <w:rsid w:val="00C47DF5"/>
    <w:rsid w:val="00C51D84"/>
    <w:rsid w:val="00C52E2A"/>
    <w:rsid w:val="00C56400"/>
    <w:rsid w:val="00C56695"/>
    <w:rsid w:val="00C56DD0"/>
    <w:rsid w:val="00C56E84"/>
    <w:rsid w:val="00C57A7C"/>
    <w:rsid w:val="00C60700"/>
    <w:rsid w:val="00C64ABA"/>
    <w:rsid w:val="00C662AC"/>
    <w:rsid w:val="00C663E1"/>
    <w:rsid w:val="00C7410D"/>
    <w:rsid w:val="00C75288"/>
    <w:rsid w:val="00C7543F"/>
    <w:rsid w:val="00C77524"/>
    <w:rsid w:val="00C806B3"/>
    <w:rsid w:val="00C80761"/>
    <w:rsid w:val="00C8097D"/>
    <w:rsid w:val="00C82CF1"/>
    <w:rsid w:val="00C842CD"/>
    <w:rsid w:val="00C84DBC"/>
    <w:rsid w:val="00C90843"/>
    <w:rsid w:val="00C90B10"/>
    <w:rsid w:val="00C92346"/>
    <w:rsid w:val="00C93D60"/>
    <w:rsid w:val="00C972C7"/>
    <w:rsid w:val="00C97DCE"/>
    <w:rsid w:val="00CA0B31"/>
    <w:rsid w:val="00CA0EFB"/>
    <w:rsid w:val="00CA2933"/>
    <w:rsid w:val="00CA2EBE"/>
    <w:rsid w:val="00CA37AF"/>
    <w:rsid w:val="00CA3BF6"/>
    <w:rsid w:val="00CA4537"/>
    <w:rsid w:val="00CA57CA"/>
    <w:rsid w:val="00CA5850"/>
    <w:rsid w:val="00CA5A2C"/>
    <w:rsid w:val="00CA60F0"/>
    <w:rsid w:val="00CA6893"/>
    <w:rsid w:val="00CB140A"/>
    <w:rsid w:val="00CB1485"/>
    <w:rsid w:val="00CB6543"/>
    <w:rsid w:val="00CB7539"/>
    <w:rsid w:val="00CC04B3"/>
    <w:rsid w:val="00CC1887"/>
    <w:rsid w:val="00CC1C26"/>
    <w:rsid w:val="00CC25F7"/>
    <w:rsid w:val="00CC27EA"/>
    <w:rsid w:val="00CC288E"/>
    <w:rsid w:val="00CC3141"/>
    <w:rsid w:val="00CC33D0"/>
    <w:rsid w:val="00CC3426"/>
    <w:rsid w:val="00CC3456"/>
    <w:rsid w:val="00CC39B7"/>
    <w:rsid w:val="00CC4ED6"/>
    <w:rsid w:val="00CC5C93"/>
    <w:rsid w:val="00CC628B"/>
    <w:rsid w:val="00CD0652"/>
    <w:rsid w:val="00CD29FA"/>
    <w:rsid w:val="00CD44D9"/>
    <w:rsid w:val="00CD4B24"/>
    <w:rsid w:val="00CD7DEE"/>
    <w:rsid w:val="00CE2FA0"/>
    <w:rsid w:val="00CE3919"/>
    <w:rsid w:val="00CE3E8C"/>
    <w:rsid w:val="00CE49C7"/>
    <w:rsid w:val="00CE50B5"/>
    <w:rsid w:val="00CE5AEF"/>
    <w:rsid w:val="00CE7A03"/>
    <w:rsid w:val="00CF0940"/>
    <w:rsid w:val="00CF09A0"/>
    <w:rsid w:val="00CF1066"/>
    <w:rsid w:val="00CF1A95"/>
    <w:rsid w:val="00CF3C2B"/>
    <w:rsid w:val="00CF4DC5"/>
    <w:rsid w:val="00CF5847"/>
    <w:rsid w:val="00D00F25"/>
    <w:rsid w:val="00D0119D"/>
    <w:rsid w:val="00D03264"/>
    <w:rsid w:val="00D038D2"/>
    <w:rsid w:val="00D04949"/>
    <w:rsid w:val="00D04B64"/>
    <w:rsid w:val="00D05F5A"/>
    <w:rsid w:val="00D10D1D"/>
    <w:rsid w:val="00D118E2"/>
    <w:rsid w:val="00D1230B"/>
    <w:rsid w:val="00D13273"/>
    <w:rsid w:val="00D13BF3"/>
    <w:rsid w:val="00D14489"/>
    <w:rsid w:val="00D151AA"/>
    <w:rsid w:val="00D15F98"/>
    <w:rsid w:val="00D212D5"/>
    <w:rsid w:val="00D21327"/>
    <w:rsid w:val="00D21F7A"/>
    <w:rsid w:val="00D23A8D"/>
    <w:rsid w:val="00D24473"/>
    <w:rsid w:val="00D25023"/>
    <w:rsid w:val="00D2505A"/>
    <w:rsid w:val="00D27503"/>
    <w:rsid w:val="00D27A4D"/>
    <w:rsid w:val="00D27FAF"/>
    <w:rsid w:val="00D31068"/>
    <w:rsid w:val="00D35043"/>
    <w:rsid w:val="00D36C70"/>
    <w:rsid w:val="00D37385"/>
    <w:rsid w:val="00D37BF7"/>
    <w:rsid w:val="00D44BF1"/>
    <w:rsid w:val="00D45725"/>
    <w:rsid w:val="00D50209"/>
    <w:rsid w:val="00D52842"/>
    <w:rsid w:val="00D53680"/>
    <w:rsid w:val="00D53842"/>
    <w:rsid w:val="00D54A3A"/>
    <w:rsid w:val="00D56949"/>
    <w:rsid w:val="00D60400"/>
    <w:rsid w:val="00D64897"/>
    <w:rsid w:val="00D66D52"/>
    <w:rsid w:val="00D6740A"/>
    <w:rsid w:val="00D71B35"/>
    <w:rsid w:val="00D71E2F"/>
    <w:rsid w:val="00D743E1"/>
    <w:rsid w:val="00D770D7"/>
    <w:rsid w:val="00D776CA"/>
    <w:rsid w:val="00D84634"/>
    <w:rsid w:val="00D84728"/>
    <w:rsid w:val="00D84A14"/>
    <w:rsid w:val="00D8687A"/>
    <w:rsid w:val="00D86C14"/>
    <w:rsid w:val="00D97C34"/>
    <w:rsid w:val="00DA0745"/>
    <w:rsid w:val="00DA0A48"/>
    <w:rsid w:val="00DA0D85"/>
    <w:rsid w:val="00DA0E09"/>
    <w:rsid w:val="00DA14A2"/>
    <w:rsid w:val="00DA21D3"/>
    <w:rsid w:val="00DA223F"/>
    <w:rsid w:val="00DA26BD"/>
    <w:rsid w:val="00DA27A2"/>
    <w:rsid w:val="00DA2B82"/>
    <w:rsid w:val="00DA32FD"/>
    <w:rsid w:val="00DA44CA"/>
    <w:rsid w:val="00DA5A24"/>
    <w:rsid w:val="00DB22A4"/>
    <w:rsid w:val="00DB31CA"/>
    <w:rsid w:val="00DB35F5"/>
    <w:rsid w:val="00DB568C"/>
    <w:rsid w:val="00DC3DD4"/>
    <w:rsid w:val="00DC597C"/>
    <w:rsid w:val="00DC6597"/>
    <w:rsid w:val="00DC73D7"/>
    <w:rsid w:val="00DC751D"/>
    <w:rsid w:val="00DD58F0"/>
    <w:rsid w:val="00DD743A"/>
    <w:rsid w:val="00DE0C6B"/>
    <w:rsid w:val="00DE44A1"/>
    <w:rsid w:val="00DE5310"/>
    <w:rsid w:val="00DE6C4E"/>
    <w:rsid w:val="00DF165B"/>
    <w:rsid w:val="00DF1661"/>
    <w:rsid w:val="00DF1AC5"/>
    <w:rsid w:val="00DF2152"/>
    <w:rsid w:val="00DF2BE5"/>
    <w:rsid w:val="00DF3FAA"/>
    <w:rsid w:val="00DF6702"/>
    <w:rsid w:val="00DF7A11"/>
    <w:rsid w:val="00DF7D2C"/>
    <w:rsid w:val="00E00B56"/>
    <w:rsid w:val="00E0184E"/>
    <w:rsid w:val="00E03008"/>
    <w:rsid w:val="00E06BD0"/>
    <w:rsid w:val="00E06BDF"/>
    <w:rsid w:val="00E07C7D"/>
    <w:rsid w:val="00E07DDC"/>
    <w:rsid w:val="00E11059"/>
    <w:rsid w:val="00E112F1"/>
    <w:rsid w:val="00E13D18"/>
    <w:rsid w:val="00E14319"/>
    <w:rsid w:val="00E20144"/>
    <w:rsid w:val="00E202FC"/>
    <w:rsid w:val="00E21D7B"/>
    <w:rsid w:val="00E22C1B"/>
    <w:rsid w:val="00E236DD"/>
    <w:rsid w:val="00E240F4"/>
    <w:rsid w:val="00E250B9"/>
    <w:rsid w:val="00E276CF"/>
    <w:rsid w:val="00E30EF1"/>
    <w:rsid w:val="00E330C4"/>
    <w:rsid w:val="00E335E9"/>
    <w:rsid w:val="00E34F0C"/>
    <w:rsid w:val="00E35127"/>
    <w:rsid w:val="00E36CA4"/>
    <w:rsid w:val="00E37672"/>
    <w:rsid w:val="00E403EB"/>
    <w:rsid w:val="00E408C0"/>
    <w:rsid w:val="00E43BDC"/>
    <w:rsid w:val="00E45166"/>
    <w:rsid w:val="00E478E2"/>
    <w:rsid w:val="00E479D6"/>
    <w:rsid w:val="00E52CDB"/>
    <w:rsid w:val="00E52D0E"/>
    <w:rsid w:val="00E5304F"/>
    <w:rsid w:val="00E53060"/>
    <w:rsid w:val="00E55286"/>
    <w:rsid w:val="00E60030"/>
    <w:rsid w:val="00E603E3"/>
    <w:rsid w:val="00E61AEE"/>
    <w:rsid w:val="00E62FFF"/>
    <w:rsid w:val="00E639EC"/>
    <w:rsid w:val="00E660BE"/>
    <w:rsid w:val="00E720F7"/>
    <w:rsid w:val="00E73B43"/>
    <w:rsid w:val="00E744B7"/>
    <w:rsid w:val="00E75097"/>
    <w:rsid w:val="00E802F7"/>
    <w:rsid w:val="00E83381"/>
    <w:rsid w:val="00E8345C"/>
    <w:rsid w:val="00E85636"/>
    <w:rsid w:val="00E86719"/>
    <w:rsid w:val="00E86AE9"/>
    <w:rsid w:val="00E911CD"/>
    <w:rsid w:val="00E92CA2"/>
    <w:rsid w:val="00E95241"/>
    <w:rsid w:val="00E97339"/>
    <w:rsid w:val="00E977DE"/>
    <w:rsid w:val="00EA04C4"/>
    <w:rsid w:val="00EA10B3"/>
    <w:rsid w:val="00EA14E1"/>
    <w:rsid w:val="00EA35B8"/>
    <w:rsid w:val="00EA3D10"/>
    <w:rsid w:val="00EA75E0"/>
    <w:rsid w:val="00EA7C3B"/>
    <w:rsid w:val="00EB0111"/>
    <w:rsid w:val="00EB01CB"/>
    <w:rsid w:val="00EB2D20"/>
    <w:rsid w:val="00EB59A6"/>
    <w:rsid w:val="00EC0E59"/>
    <w:rsid w:val="00EC52D1"/>
    <w:rsid w:val="00EC7D13"/>
    <w:rsid w:val="00EC7E85"/>
    <w:rsid w:val="00ED0920"/>
    <w:rsid w:val="00ED1BEE"/>
    <w:rsid w:val="00ED5070"/>
    <w:rsid w:val="00ED6D24"/>
    <w:rsid w:val="00ED6FFA"/>
    <w:rsid w:val="00ED73FD"/>
    <w:rsid w:val="00ED7D15"/>
    <w:rsid w:val="00EE015C"/>
    <w:rsid w:val="00EE1356"/>
    <w:rsid w:val="00EE1D84"/>
    <w:rsid w:val="00EE3CBF"/>
    <w:rsid w:val="00EF0959"/>
    <w:rsid w:val="00EF277C"/>
    <w:rsid w:val="00EF4935"/>
    <w:rsid w:val="00EF4EC6"/>
    <w:rsid w:val="00EF7763"/>
    <w:rsid w:val="00F000C2"/>
    <w:rsid w:val="00F0219B"/>
    <w:rsid w:val="00F037B6"/>
    <w:rsid w:val="00F03A20"/>
    <w:rsid w:val="00F0546F"/>
    <w:rsid w:val="00F075FA"/>
    <w:rsid w:val="00F11455"/>
    <w:rsid w:val="00F115D9"/>
    <w:rsid w:val="00F12713"/>
    <w:rsid w:val="00F17982"/>
    <w:rsid w:val="00F2026A"/>
    <w:rsid w:val="00F204E0"/>
    <w:rsid w:val="00F20A3A"/>
    <w:rsid w:val="00F20EC6"/>
    <w:rsid w:val="00F21BE6"/>
    <w:rsid w:val="00F21DD4"/>
    <w:rsid w:val="00F24419"/>
    <w:rsid w:val="00F26BB2"/>
    <w:rsid w:val="00F27C4D"/>
    <w:rsid w:val="00F3053E"/>
    <w:rsid w:val="00F372F9"/>
    <w:rsid w:val="00F4250B"/>
    <w:rsid w:val="00F44E3B"/>
    <w:rsid w:val="00F459E5"/>
    <w:rsid w:val="00F46F8F"/>
    <w:rsid w:val="00F51536"/>
    <w:rsid w:val="00F51B59"/>
    <w:rsid w:val="00F535B0"/>
    <w:rsid w:val="00F53D28"/>
    <w:rsid w:val="00F5683C"/>
    <w:rsid w:val="00F608CE"/>
    <w:rsid w:val="00F63735"/>
    <w:rsid w:val="00F64AB0"/>
    <w:rsid w:val="00F65208"/>
    <w:rsid w:val="00F6696C"/>
    <w:rsid w:val="00F669BF"/>
    <w:rsid w:val="00F739A3"/>
    <w:rsid w:val="00F761A0"/>
    <w:rsid w:val="00F76A6E"/>
    <w:rsid w:val="00F776BA"/>
    <w:rsid w:val="00F80910"/>
    <w:rsid w:val="00F81744"/>
    <w:rsid w:val="00F83250"/>
    <w:rsid w:val="00F8427B"/>
    <w:rsid w:val="00F85AF1"/>
    <w:rsid w:val="00F86A5B"/>
    <w:rsid w:val="00F90C6A"/>
    <w:rsid w:val="00F90F37"/>
    <w:rsid w:val="00F91421"/>
    <w:rsid w:val="00F91F3A"/>
    <w:rsid w:val="00F922FB"/>
    <w:rsid w:val="00F92C93"/>
    <w:rsid w:val="00F940C4"/>
    <w:rsid w:val="00F951FB"/>
    <w:rsid w:val="00F97515"/>
    <w:rsid w:val="00FA0449"/>
    <w:rsid w:val="00FA08B1"/>
    <w:rsid w:val="00FA0CA2"/>
    <w:rsid w:val="00FA3297"/>
    <w:rsid w:val="00FA37CE"/>
    <w:rsid w:val="00FA7DF0"/>
    <w:rsid w:val="00FB45FA"/>
    <w:rsid w:val="00FB57DC"/>
    <w:rsid w:val="00FB654D"/>
    <w:rsid w:val="00FB6904"/>
    <w:rsid w:val="00FB6D09"/>
    <w:rsid w:val="00FC11FF"/>
    <w:rsid w:val="00FC1979"/>
    <w:rsid w:val="00FC2592"/>
    <w:rsid w:val="00FC28B7"/>
    <w:rsid w:val="00FC39BA"/>
    <w:rsid w:val="00FC3D46"/>
    <w:rsid w:val="00FC5E00"/>
    <w:rsid w:val="00FC608D"/>
    <w:rsid w:val="00FC7A1A"/>
    <w:rsid w:val="00FC7D64"/>
    <w:rsid w:val="00FD5F99"/>
    <w:rsid w:val="00FD7175"/>
    <w:rsid w:val="00FD7ED0"/>
    <w:rsid w:val="00FE007D"/>
    <w:rsid w:val="00FE019A"/>
    <w:rsid w:val="00FE0465"/>
    <w:rsid w:val="00FE3419"/>
    <w:rsid w:val="00FE453E"/>
    <w:rsid w:val="00FE475D"/>
    <w:rsid w:val="00FE5783"/>
    <w:rsid w:val="00FE6DD0"/>
    <w:rsid w:val="00FF00AB"/>
    <w:rsid w:val="00FF00B0"/>
    <w:rsid w:val="00FF1F73"/>
    <w:rsid w:val="00FF2AB7"/>
    <w:rsid w:val="00FF6DC3"/>
    <w:rsid w:val="00FF70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Note Heading"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706DD"/>
    <w:pPr>
      <w:widowControl w:val="0"/>
      <w:jc w:val="both"/>
    </w:pPr>
    <w:rPr>
      <w:rFonts w:ascii="ＭＳ 明朝" w:hAnsi="Times New Roman"/>
      <w:kern w:val="2"/>
      <w:sz w:val="2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52729E"/>
  </w:style>
  <w:style w:type="paragraph" w:customStyle="1" w:styleId="a4">
    <w:name w:val="標準(太郎文書スタイル)"/>
    <w:uiPriority w:val="99"/>
    <w:rsid w:val="00EC52D1"/>
    <w:pPr>
      <w:widowControl w:val="0"/>
      <w:overflowPunct w:val="0"/>
      <w:adjustRightInd w:val="0"/>
      <w:jc w:val="both"/>
      <w:textAlignment w:val="baseline"/>
    </w:pPr>
    <w:rPr>
      <w:rFonts w:ascii="Times New Roman" w:hAnsi="Times New Roman" w:cs="ＭＳ 明朝"/>
      <w:color w:val="000000"/>
      <w:sz w:val="21"/>
      <w:szCs w:val="21"/>
    </w:rPr>
  </w:style>
  <w:style w:type="paragraph" w:customStyle="1" w:styleId="a5">
    <w:name w:val="一太郎"/>
    <w:rsid w:val="00DC3DD4"/>
    <w:pPr>
      <w:widowControl w:val="0"/>
      <w:suppressAutoHyphens/>
      <w:kinsoku w:val="0"/>
      <w:wordWrap w:val="0"/>
      <w:overflowPunct w:val="0"/>
      <w:autoSpaceDE w:val="0"/>
      <w:autoSpaceDN w:val="0"/>
      <w:adjustRightInd w:val="0"/>
      <w:spacing w:line="332" w:lineRule="exact"/>
      <w:textAlignment w:val="baseline"/>
    </w:pPr>
    <w:rPr>
      <w:rFonts w:ascii="ＭＳ 明朝" w:hAnsi="Times New Roman"/>
      <w:spacing w:val="2"/>
      <w:sz w:val="24"/>
      <w:szCs w:val="24"/>
    </w:rPr>
  </w:style>
  <w:style w:type="character" w:styleId="a6">
    <w:name w:val="Hyperlink"/>
    <w:rsid w:val="00796A8A"/>
    <w:rPr>
      <w:color w:val="0000FF"/>
      <w:u w:val="single"/>
    </w:rPr>
  </w:style>
  <w:style w:type="paragraph" w:styleId="a7">
    <w:name w:val="header"/>
    <w:basedOn w:val="a"/>
    <w:rsid w:val="007D54FB"/>
    <w:pPr>
      <w:tabs>
        <w:tab w:val="center" w:pos="4252"/>
        <w:tab w:val="right" w:pos="8504"/>
      </w:tabs>
      <w:snapToGrid w:val="0"/>
    </w:pPr>
  </w:style>
  <w:style w:type="paragraph" w:styleId="a8">
    <w:name w:val="footer"/>
    <w:basedOn w:val="a"/>
    <w:link w:val="a9"/>
    <w:uiPriority w:val="99"/>
    <w:rsid w:val="007D54FB"/>
    <w:pPr>
      <w:tabs>
        <w:tab w:val="center" w:pos="4252"/>
        <w:tab w:val="right" w:pos="8504"/>
      </w:tabs>
      <w:snapToGrid w:val="0"/>
    </w:pPr>
  </w:style>
  <w:style w:type="character" w:styleId="aa">
    <w:name w:val="page number"/>
    <w:basedOn w:val="a0"/>
    <w:rsid w:val="007D54FB"/>
  </w:style>
  <w:style w:type="paragraph" w:styleId="Web">
    <w:name w:val="Normal (Web)"/>
    <w:basedOn w:val="a"/>
    <w:uiPriority w:val="99"/>
    <w:unhideWhenUsed/>
    <w:rsid w:val="00E52CD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9">
    <w:name w:val="フッター (文字)"/>
    <w:link w:val="a8"/>
    <w:uiPriority w:val="99"/>
    <w:rsid w:val="00964144"/>
    <w:rPr>
      <w:rFonts w:ascii="Times New Roman" w:hAnsi="Times New Roman"/>
      <w:kern w:val="2"/>
      <w:sz w:val="21"/>
      <w:szCs w:val="24"/>
    </w:rPr>
  </w:style>
  <w:style w:type="paragraph" w:styleId="ab">
    <w:name w:val="Balloon Text"/>
    <w:basedOn w:val="a"/>
    <w:link w:val="ac"/>
    <w:rsid w:val="00F80910"/>
    <w:rPr>
      <w:rFonts w:ascii="Arial" w:eastAsia="ＭＳ ゴシック" w:hAnsi="Arial"/>
      <w:sz w:val="18"/>
      <w:szCs w:val="18"/>
    </w:rPr>
  </w:style>
  <w:style w:type="character" w:customStyle="1" w:styleId="ac">
    <w:name w:val="吹き出し (文字)"/>
    <w:link w:val="ab"/>
    <w:rsid w:val="00F80910"/>
    <w:rPr>
      <w:rFonts w:ascii="Arial" w:eastAsia="ＭＳ ゴシック" w:hAnsi="Arial" w:cs="Times New Roman"/>
      <w:kern w:val="2"/>
      <w:sz w:val="18"/>
      <w:szCs w:val="18"/>
    </w:rPr>
  </w:style>
  <w:style w:type="character" w:styleId="ad">
    <w:name w:val="Emphasis"/>
    <w:qFormat/>
    <w:rsid w:val="004B2CBD"/>
    <w:rPr>
      <w:i/>
      <w:iCs/>
    </w:rPr>
  </w:style>
  <w:style w:type="character" w:styleId="ae">
    <w:name w:val="Strong"/>
    <w:qFormat/>
    <w:rsid w:val="009A588D"/>
    <w:rPr>
      <w:b/>
      <w:bCs/>
    </w:rPr>
  </w:style>
  <w:style w:type="paragraph" w:styleId="af">
    <w:name w:val="Note Heading"/>
    <w:basedOn w:val="a"/>
    <w:next w:val="a"/>
    <w:link w:val="af0"/>
    <w:uiPriority w:val="99"/>
    <w:unhideWhenUsed/>
    <w:rsid w:val="00DE5310"/>
    <w:pPr>
      <w:jc w:val="center"/>
    </w:pPr>
    <w:rPr>
      <w:rFonts w:ascii="Century" w:hAnsi="Century"/>
      <w:szCs w:val="22"/>
    </w:rPr>
  </w:style>
  <w:style w:type="character" w:customStyle="1" w:styleId="af0">
    <w:name w:val="記 (文字)"/>
    <w:link w:val="af"/>
    <w:uiPriority w:val="99"/>
    <w:rsid w:val="00DE5310"/>
    <w:rPr>
      <w:kern w:val="2"/>
      <w:sz w:val="21"/>
      <w:szCs w:val="22"/>
    </w:rPr>
  </w:style>
  <w:style w:type="character" w:styleId="af1">
    <w:name w:val="annotation reference"/>
    <w:rsid w:val="00940E28"/>
    <w:rPr>
      <w:sz w:val="18"/>
      <w:szCs w:val="18"/>
    </w:rPr>
  </w:style>
  <w:style w:type="paragraph" w:styleId="af2">
    <w:name w:val="annotation text"/>
    <w:basedOn w:val="a"/>
    <w:link w:val="af3"/>
    <w:rsid w:val="00940E28"/>
    <w:pPr>
      <w:jc w:val="left"/>
    </w:pPr>
  </w:style>
  <w:style w:type="character" w:customStyle="1" w:styleId="af3">
    <w:name w:val="コメント文字列 (文字)"/>
    <w:link w:val="af2"/>
    <w:rsid w:val="00940E28"/>
    <w:rPr>
      <w:rFonts w:ascii="Times New Roman" w:hAnsi="Times New Roman"/>
      <w:kern w:val="2"/>
      <w:sz w:val="21"/>
      <w:szCs w:val="24"/>
    </w:rPr>
  </w:style>
  <w:style w:type="paragraph" w:styleId="af4">
    <w:name w:val="annotation subject"/>
    <w:basedOn w:val="af2"/>
    <w:next w:val="af2"/>
    <w:link w:val="af5"/>
    <w:rsid w:val="00940E28"/>
    <w:rPr>
      <w:b/>
      <w:bCs/>
    </w:rPr>
  </w:style>
  <w:style w:type="character" w:customStyle="1" w:styleId="af5">
    <w:name w:val="コメント内容 (文字)"/>
    <w:link w:val="af4"/>
    <w:rsid w:val="00940E28"/>
    <w:rPr>
      <w:rFonts w:ascii="Times New Roman" w:hAnsi="Times New Roman"/>
      <w:b/>
      <w:bCs/>
      <w:kern w:val="2"/>
      <w:sz w:val="21"/>
      <w:szCs w:val="24"/>
    </w:rPr>
  </w:style>
  <w:style w:type="paragraph" w:styleId="af6">
    <w:name w:val="List Paragraph"/>
    <w:basedOn w:val="a"/>
    <w:uiPriority w:val="34"/>
    <w:qFormat/>
    <w:rsid w:val="00A93429"/>
    <w:pPr>
      <w:ind w:leftChars="400" w:left="840"/>
    </w:pPr>
    <w:rPr>
      <w:rFonts w:ascii="Century" w:hAnsi="Century"/>
      <w:szCs w:val="22"/>
    </w:rPr>
  </w:style>
  <w:style w:type="character" w:styleId="af7">
    <w:name w:val="line number"/>
    <w:rsid w:val="002729B1"/>
  </w:style>
  <w:style w:type="paragraph" w:styleId="af8">
    <w:name w:val="caption"/>
    <w:basedOn w:val="a"/>
    <w:next w:val="a"/>
    <w:unhideWhenUsed/>
    <w:qFormat/>
    <w:rsid w:val="00477B39"/>
    <w:rPr>
      <w:b/>
      <w:bCs/>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Note Heading"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706DD"/>
    <w:pPr>
      <w:widowControl w:val="0"/>
      <w:jc w:val="both"/>
    </w:pPr>
    <w:rPr>
      <w:rFonts w:ascii="ＭＳ 明朝" w:hAnsi="Times New Roman"/>
      <w:kern w:val="2"/>
      <w:sz w:val="2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rsid w:val="0052729E"/>
  </w:style>
  <w:style w:type="paragraph" w:customStyle="1" w:styleId="a4">
    <w:name w:val="標準(太郎文書スタイル)"/>
    <w:uiPriority w:val="99"/>
    <w:rsid w:val="00EC52D1"/>
    <w:pPr>
      <w:widowControl w:val="0"/>
      <w:overflowPunct w:val="0"/>
      <w:adjustRightInd w:val="0"/>
      <w:jc w:val="both"/>
      <w:textAlignment w:val="baseline"/>
    </w:pPr>
    <w:rPr>
      <w:rFonts w:ascii="Times New Roman" w:hAnsi="Times New Roman" w:cs="ＭＳ 明朝"/>
      <w:color w:val="000000"/>
      <w:sz w:val="21"/>
      <w:szCs w:val="21"/>
    </w:rPr>
  </w:style>
  <w:style w:type="paragraph" w:customStyle="1" w:styleId="a5">
    <w:name w:val="一太郎"/>
    <w:rsid w:val="00DC3DD4"/>
    <w:pPr>
      <w:widowControl w:val="0"/>
      <w:suppressAutoHyphens/>
      <w:kinsoku w:val="0"/>
      <w:wordWrap w:val="0"/>
      <w:overflowPunct w:val="0"/>
      <w:autoSpaceDE w:val="0"/>
      <w:autoSpaceDN w:val="0"/>
      <w:adjustRightInd w:val="0"/>
      <w:spacing w:line="332" w:lineRule="exact"/>
      <w:textAlignment w:val="baseline"/>
    </w:pPr>
    <w:rPr>
      <w:rFonts w:ascii="ＭＳ 明朝" w:hAnsi="Times New Roman"/>
      <w:spacing w:val="2"/>
      <w:sz w:val="24"/>
      <w:szCs w:val="24"/>
    </w:rPr>
  </w:style>
  <w:style w:type="character" w:styleId="a6">
    <w:name w:val="Hyperlink"/>
    <w:rsid w:val="00796A8A"/>
    <w:rPr>
      <w:color w:val="0000FF"/>
      <w:u w:val="single"/>
    </w:rPr>
  </w:style>
  <w:style w:type="paragraph" w:styleId="a7">
    <w:name w:val="header"/>
    <w:basedOn w:val="a"/>
    <w:rsid w:val="007D54FB"/>
    <w:pPr>
      <w:tabs>
        <w:tab w:val="center" w:pos="4252"/>
        <w:tab w:val="right" w:pos="8504"/>
      </w:tabs>
      <w:snapToGrid w:val="0"/>
    </w:pPr>
  </w:style>
  <w:style w:type="paragraph" w:styleId="a8">
    <w:name w:val="footer"/>
    <w:basedOn w:val="a"/>
    <w:link w:val="a9"/>
    <w:uiPriority w:val="99"/>
    <w:rsid w:val="007D54FB"/>
    <w:pPr>
      <w:tabs>
        <w:tab w:val="center" w:pos="4252"/>
        <w:tab w:val="right" w:pos="8504"/>
      </w:tabs>
      <w:snapToGrid w:val="0"/>
    </w:pPr>
  </w:style>
  <w:style w:type="character" w:styleId="aa">
    <w:name w:val="page number"/>
    <w:basedOn w:val="a0"/>
    <w:rsid w:val="007D54FB"/>
  </w:style>
  <w:style w:type="paragraph" w:styleId="Web">
    <w:name w:val="Normal (Web)"/>
    <w:basedOn w:val="a"/>
    <w:uiPriority w:val="99"/>
    <w:unhideWhenUsed/>
    <w:rsid w:val="00E52CDB"/>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9">
    <w:name w:val="フッター (文字)"/>
    <w:link w:val="a8"/>
    <w:uiPriority w:val="99"/>
    <w:rsid w:val="00964144"/>
    <w:rPr>
      <w:rFonts w:ascii="Times New Roman" w:hAnsi="Times New Roman"/>
      <w:kern w:val="2"/>
      <w:sz w:val="21"/>
      <w:szCs w:val="24"/>
    </w:rPr>
  </w:style>
  <w:style w:type="paragraph" w:styleId="ab">
    <w:name w:val="Balloon Text"/>
    <w:basedOn w:val="a"/>
    <w:link w:val="ac"/>
    <w:rsid w:val="00F80910"/>
    <w:rPr>
      <w:rFonts w:ascii="Arial" w:eastAsia="ＭＳ ゴシック" w:hAnsi="Arial"/>
      <w:sz w:val="18"/>
      <w:szCs w:val="18"/>
    </w:rPr>
  </w:style>
  <w:style w:type="character" w:customStyle="1" w:styleId="ac">
    <w:name w:val="吹き出し (文字)"/>
    <w:link w:val="ab"/>
    <w:rsid w:val="00F80910"/>
    <w:rPr>
      <w:rFonts w:ascii="Arial" w:eastAsia="ＭＳ ゴシック" w:hAnsi="Arial" w:cs="Times New Roman"/>
      <w:kern w:val="2"/>
      <w:sz w:val="18"/>
      <w:szCs w:val="18"/>
    </w:rPr>
  </w:style>
  <w:style w:type="character" w:styleId="ad">
    <w:name w:val="Emphasis"/>
    <w:qFormat/>
    <w:rsid w:val="004B2CBD"/>
    <w:rPr>
      <w:i/>
      <w:iCs/>
    </w:rPr>
  </w:style>
  <w:style w:type="character" w:styleId="ae">
    <w:name w:val="Strong"/>
    <w:qFormat/>
    <w:rsid w:val="009A588D"/>
    <w:rPr>
      <w:b/>
      <w:bCs/>
    </w:rPr>
  </w:style>
  <w:style w:type="paragraph" w:styleId="af">
    <w:name w:val="Note Heading"/>
    <w:basedOn w:val="a"/>
    <w:next w:val="a"/>
    <w:link w:val="af0"/>
    <w:uiPriority w:val="99"/>
    <w:unhideWhenUsed/>
    <w:rsid w:val="00DE5310"/>
    <w:pPr>
      <w:jc w:val="center"/>
    </w:pPr>
    <w:rPr>
      <w:rFonts w:ascii="Century" w:hAnsi="Century"/>
      <w:szCs w:val="22"/>
    </w:rPr>
  </w:style>
  <w:style w:type="character" w:customStyle="1" w:styleId="af0">
    <w:name w:val="記 (文字)"/>
    <w:link w:val="af"/>
    <w:uiPriority w:val="99"/>
    <w:rsid w:val="00DE5310"/>
    <w:rPr>
      <w:kern w:val="2"/>
      <w:sz w:val="21"/>
      <w:szCs w:val="22"/>
    </w:rPr>
  </w:style>
  <w:style w:type="character" w:styleId="af1">
    <w:name w:val="annotation reference"/>
    <w:rsid w:val="00940E28"/>
    <w:rPr>
      <w:sz w:val="18"/>
      <w:szCs w:val="18"/>
    </w:rPr>
  </w:style>
  <w:style w:type="paragraph" w:styleId="af2">
    <w:name w:val="annotation text"/>
    <w:basedOn w:val="a"/>
    <w:link w:val="af3"/>
    <w:rsid w:val="00940E28"/>
    <w:pPr>
      <w:jc w:val="left"/>
    </w:pPr>
  </w:style>
  <w:style w:type="character" w:customStyle="1" w:styleId="af3">
    <w:name w:val="コメント文字列 (文字)"/>
    <w:link w:val="af2"/>
    <w:rsid w:val="00940E28"/>
    <w:rPr>
      <w:rFonts w:ascii="Times New Roman" w:hAnsi="Times New Roman"/>
      <w:kern w:val="2"/>
      <w:sz w:val="21"/>
      <w:szCs w:val="24"/>
    </w:rPr>
  </w:style>
  <w:style w:type="paragraph" w:styleId="af4">
    <w:name w:val="annotation subject"/>
    <w:basedOn w:val="af2"/>
    <w:next w:val="af2"/>
    <w:link w:val="af5"/>
    <w:rsid w:val="00940E28"/>
    <w:rPr>
      <w:b/>
      <w:bCs/>
    </w:rPr>
  </w:style>
  <w:style w:type="character" w:customStyle="1" w:styleId="af5">
    <w:name w:val="コメント内容 (文字)"/>
    <w:link w:val="af4"/>
    <w:rsid w:val="00940E28"/>
    <w:rPr>
      <w:rFonts w:ascii="Times New Roman" w:hAnsi="Times New Roman"/>
      <w:b/>
      <w:bCs/>
      <w:kern w:val="2"/>
      <w:sz w:val="21"/>
      <w:szCs w:val="24"/>
    </w:rPr>
  </w:style>
  <w:style w:type="paragraph" w:styleId="af6">
    <w:name w:val="List Paragraph"/>
    <w:basedOn w:val="a"/>
    <w:uiPriority w:val="34"/>
    <w:qFormat/>
    <w:rsid w:val="00A93429"/>
    <w:pPr>
      <w:ind w:leftChars="400" w:left="840"/>
    </w:pPr>
    <w:rPr>
      <w:rFonts w:ascii="Century" w:hAnsi="Century"/>
      <w:szCs w:val="22"/>
    </w:rPr>
  </w:style>
  <w:style w:type="character" w:styleId="af7">
    <w:name w:val="line number"/>
    <w:rsid w:val="002729B1"/>
  </w:style>
  <w:style w:type="paragraph" w:styleId="af8">
    <w:name w:val="caption"/>
    <w:basedOn w:val="a"/>
    <w:next w:val="a"/>
    <w:unhideWhenUsed/>
    <w:qFormat/>
    <w:rsid w:val="00477B39"/>
    <w:rPr>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09995">
      <w:bodyDiv w:val="1"/>
      <w:marLeft w:val="0"/>
      <w:marRight w:val="0"/>
      <w:marTop w:val="0"/>
      <w:marBottom w:val="0"/>
      <w:divBdr>
        <w:top w:val="none" w:sz="0" w:space="0" w:color="auto"/>
        <w:left w:val="none" w:sz="0" w:space="0" w:color="auto"/>
        <w:bottom w:val="none" w:sz="0" w:space="0" w:color="auto"/>
        <w:right w:val="none" w:sz="0" w:space="0" w:color="auto"/>
      </w:divBdr>
    </w:div>
    <w:div w:id="122306634">
      <w:bodyDiv w:val="1"/>
      <w:marLeft w:val="0"/>
      <w:marRight w:val="0"/>
      <w:marTop w:val="0"/>
      <w:marBottom w:val="0"/>
      <w:divBdr>
        <w:top w:val="none" w:sz="0" w:space="0" w:color="auto"/>
        <w:left w:val="none" w:sz="0" w:space="0" w:color="auto"/>
        <w:bottom w:val="none" w:sz="0" w:space="0" w:color="auto"/>
        <w:right w:val="none" w:sz="0" w:space="0" w:color="auto"/>
      </w:divBdr>
    </w:div>
    <w:div w:id="421611195">
      <w:bodyDiv w:val="1"/>
      <w:marLeft w:val="0"/>
      <w:marRight w:val="0"/>
      <w:marTop w:val="0"/>
      <w:marBottom w:val="0"/>
      <w:divBdr>
        <w:top w:val="none" w:sz="0" w:space="0" w:color="auto"/>
        <w:left w:val="none" w:sz="0" w:space="0" w:color="auto"/>
        <w:bottom w:val="none" w:sz="0" w:space="0" w:color="auto"/>
        <w:right w:val="none" w:sz="0" w:space="0" w:color="auto"/>
      </w:divBdr>
    </w:div>
    <w:div w:id="461847066">
      <w:bodyDiv w:val="1"/>
      <w:marLeft w:val="0"/>
      <w:marRight w:val="0"/>
      <w:marTop w:val="0"/>
      <w:marBottom w:val="0"/>
      <w:divBdr>
        <w:top w:val="none" w:sz="0" w:space="0" w:color="auto"/>
        <w:left w:val="none" w:sz="0" w:space="0" w:color="auto"/>
        <w:bottom w:val="none" w:sz="0" w:space="0" w:color="auto"/>
        <w:right w:val="none" w:sz="0" w:space="0" w:color="auto"/>
      </w:divBdr>
    </w:div>
    <w:div w:id="489836232">
      <w:bodyDiv w:val="1"/>
      <w:marLeft w:val="0"/>
      <w:marRight w:val="0"/>
      <w:marTop w:val="0"/>
      <w:marBottom w:val="0"/>
      <w:divBdr>
        <w:top w:val="none" w:sz="0" w:space="0" w:color="auto"/>
        <w:left w:val="none" w:sz="0" w:space="0" w:color="auto"/>
        <w:bottom w:val="none" w:sz="0" w:space="0" w:color="auto"/>
        <w:right w:val="none" w:sz="0" w:space="0" w:color="auto"/>
      </w:divBdr>
    </w:div>
    <w:div w:id="627708470">
      <w:bodyDiv w:val="1"/>
      <w:marLeft w:val="0"/>
      <w:marRight w:val="0"/>
      <w:marTop w:val="0"/>
      <w:marBottom w:val="0"/>
      <w:divBdr>
        <w:top w:val="none" w:sz="0" w:space="0" w:color="auto"/>
        <w:left w:val="none" w:sz="0" w:space="0" w:color="auto"/>
        <w:bottom w:val="none" w:sz="0" w:space="0" w:color="auto"/>
        <w:right w:val="none" w:sz="0" w:space="0" w:color="auto"/>
      </w:divBdr>
    </w:div>
    <w:div w:id="663633393">
      <w:bodyDiv w:val="1"/>
      <w:marLeft w:val="0"/>
      <w:marRight w:val="0"/>
      <w:marTop w:val="0"/>
      <w:marBottom w:val="0"/>
      <w:divBdr>
        <w:top w:val="none" w:sz="0" w:space="0" w:color="auto"/>
        <w:left w:val="none" w:sz="0" w:space="0" w:color="auto"/>
        <w:bottom w:val="none" w:sz="0" w:space="0" w:color="auto"/>
        <w:right w:val="none" w:sz="0" w:space="0" w:color="auto"/>
      </w:divBdr>
    </w:div>
    <w:div w:id="695545521">
      <w:bodyDiv w:val="1"/>
      <w:marLeft w:val="0"/>
      <w:marRight w:val="0"/>
      <w:marTop w:val="0"/>
      <w:marBottom w:val="0"/>
      <w:divBdr>
        <w:top w:val="none" w:sz="0" w:space="0" w:color="auto"/>
        <w:left w:val="none" w:sz="0" w:space="0" w:color="auto"/>
        <w:bottom w:val="none" w:sz="0" w:space="0" w:color="auto"/>
        <w:right w:val="none" w:sz="0" w:space="0" w:color="auto"/>
      </w:divBdr>
    </w:div>
    <w:div w:id="955987636">
      <w:bodyDiv w:val="1"/>
      <w:marLeft w:val="0"/>
      <w:marRight w:val="0"/>
      <w:marTop w:val="0"/>
      <w:marBottom w:val="0"/>
      <w:divBdr>
        <w:top w:val="none" w:sz="0" w:space="0" w:color="auto"/>
        <w:left w:val="none" w:sz="0" w:space="0" w:color="auto"/>
        <w:bottom w:val="none" w:sz="0" w:space="0" w:color="auto"/>
        <w:right w:val="none" w:sz="0" w:space="0" w:color="auto"/>
      </w:divBdr>
    </w:div>
    <w:div w:id="958993092">
      <w:bodyDiv w:val="1"/>
      <w:marLeft w:val="0"/>
      <w:marRight w:val="0"/>
      <w:marTop w:val="0"/>
      <w:marBottom w:val="0"/>
      <w:divBdr>
        <w:top w:val="none" w:sz="0" w:space="0" w:color="auto"/>
        <w:left w:val="none" w:sz="0" w:space="0" w:color="auto"/>
        <w:bottom w:val="none" w:sz="0" w:space="0" w:color="auto"/>
        <w:right w:val="none" w:sz="0" w:space="0" w:color="auto"/>
      </w:divBdr>
    </w:div>
    <w:div w:id="960918850">
      <w:bodyDiv w:val="1"/>
      <w:marLeft w:val="0"/>
      <w:marRight w:val="0"/>
      <w:marTop w:val="0"/>
      <w:marBottom w:val="0"/>
      <w:divBdr>
        <w:top w:val="none" w:sz="0" w:space="0" w:color="auto"/>
        <w:left w:val="none" w:sz="0" w:space="0" w:color="auto"/>
        <w:bottom w:val="none" w:sz="0" w:space="0" w:color="auto"/>
        <w:right w:val="none" w:sz="0" w:space="0" w:color="auto"/>
      </w:divBdr>
    </w:div>
    <w:div w:id="970744166">
      <w:bodyDiv w:val="1"/>
      <w:marLeft w:val="0"/>
      <w:marRight w:val="0"/>
      <w:marTop w:val="0"/>
      <w:marBottom w:val="0"/>
      <w:divBdr>
        <w:top w:val="none" w:sz="0" w:space="0" w:color="auto"/>
        <w:left w:val="none" w:sz="0" w:space="0" w:color="auto"/>
        <w:bottom w:val="none" w:sz="0" w:space="0" w:color="auto"/>
        <w:right w:val="none" w:sz="0" w:space="0" w:color="auto"/>
      </w:divBdr>
    </w:div>
    <w:div w:id="1006857829">
      <w:bodyDiv w:val="1"/>
      <w:marLeft w:val="0"/>
      <w:marRight w:val="0"/>
      <w:marTop w:val="0"/>
      <w:marBottom w:val="0"/>
      <w:divBdr>
        <w:top w:val="none" w:sz="0" w:space="0" w:color="auto"/>
        <w:left w:val="none" w:sz="0" w:space="0" w:color="auto"/>
        <w:bottom w:val="none" w:sz="0" w:space="0" w:color="auto"/>
        <w:right w:val="none" w:sz="0" w:space="0" w:color="auto"/>
      </w:divBdr>
    </w:div>
    <w:div w:id="1111819228">
      <w:bodyDiv w:val="1"/>
      <w:marLeft w:val="0"/>
      <w:marRight w:val="0"/>
      <w:marTop w:val="0"/>
      <w:marBottom w:val="0"/>
      <w:divBdr>
        <w:top w:val="none" w:sz="0" w:space="0" w:color="auto"/>
        <w:left w:val="none" w:sz="0" w:space="0" w:color="auto"/>
        <w:bottom w:val="none" w:sz="0" w:space="0" w:color="auto"/>
        <w:right w:val="none" w:sz="0" w:space="0" w:color="auto"/>
      </w:divBdr>
    </w:div>
    <w:div w:id="1199198213">
      <w:bodyDiv w:val="1"/>
      <w:marLeft w:val="0"/>
      <w:marRight w:val="0"/>
      <w:marTop w:val="0"/>
      <w:marBottom w:val="0"/>
      <w:divBdr>
        <w:top w:val="none" w:sz="0" w:space="0" w:color="auto"/>
        <w:left w:val="none" w:sz="0" w:space="0" w:color="auto"/>
        <w:bottom w:val="none" w:sz="0" w:space="0" w:color="auto"/>
        <w:right w:val="none" w:sz="0" w:space="0" w:color="auto"/>
      </w:divBdr>
    </w:div>
    <w:div w:id="1228954722">
      <w:bodyDiv w:val="1"/>
      <w:marLeft w:val="0"/>
      <w:marRight w:val="0"/>
      <w:marTop w:val="0"/>
      <w:marBottom w:val="0"/>
      <w:divBdr>
        <w:top w:val="none" w:sz="0" w:space="0" w:color="auto"/>
        <w:left w:val="none" w:sz="0" w:space="0" w:color="auto"/>
        <w:bottom w:val="none" w:sz="0" w:space="0" w:color="auto"/>
        <w:right w:val="none" w:sz="0" w:space="0" w:color="auto"/>
      </w:divBdr>
    </w:div>
    <w:div w:id="1265310859">
      <w:bodyDiv w:val="1"/>
      <w:marLeft w:val="0"/>
      <w:marRight w:val="0"/>
      <w:marTop w:val="0"/>
      <w:marBottom w:val="0"/>
      <w:divBdr>
        <w:top w:val="none" w:sz="0" w:space="0" w:color="auto"/>
        <w:left w:val="none" w:sz="0" w:space="0" w:color="auto"/>
        <w:bottom w:val="none" w:sz="0" w:space="0" w:color="auto"/>
        <w:right w:val="none" w:sz="0" w:space="0" w:color="auto"/>
      </w:divBdr>
    </w:div>
    <w:div w:id="1268584338">
      <w:bodyDiv w:val="1"/>
      <w:marLeft w:val="0"/>
      <w:marRight w:val="0"/>
      <w:marTop w:val="0"/>
      <w:marBottom w:val="0"/>
      <w:divBdr>
        <w:top w:val="none" w:sz="0" w:space="0" w:color="auto"/>
        <w:left w:val="none" w:sz="0" w:space="0" w:color="auto"/>
        <w:bottom w:val="none" w:sz="0" w:space="0" w:color="auto"/>
        <w:right w:val="none" w:sz="0" w:space="0" w:color="auto"/>
      </w:divBdr>
    </w:div>
    <w:div w:id="1308120976">
      <w:bodyDiv w:val="1"/>
      <w:marLeft w:val="0"/>
      <w:marRight w:val="0"/>
      <w:marTop w:val="0"/>
      <w:marBottom w:val="0"/>
      <w:divBdr>
        <w:top w:val="none" w:sz="0" w:space="0" w:color="auto"/>
        <w:left w:val="none" w:sz="0" w:space="0" w:color="auto"/>
        <w:bottom w:val="none" w:sz="0" w:space="0" w:color="auto"/>
        <w:right w:val="none" w:sz="0" w:space="0" w:color="auto"/>
      </w:divBdr>
    </w:div>
    <w:div w:id="1314218160">
      <w:bodyDiv w:val="1"/>
      <w:marLeft w:val="0"/>
      <w:marRight w:val="0"/>
      <w:marTop w:val="0"/>
      <w:marBottom w:val="0"/>
      <w:divBdr>
        <w:top w:val="none" w:sz="0" w:space="0" w:color="auto"/>
        <w:left w:val="none" w:sz="0" w:space="0" w:color="auto"/>
        <w:bottom w:val="none" w:sz="0" w:space="0" w:color="auto"/>
        <w:right w:val="none" w:sz="0" w:space="0" w:color="auto"/>
      </w:divBdr>
    </w:div>
    <w:div w:id="1325813871">
      <w:bodyDiv w:val="1"/>
      <w:marLeft w:val="0"/>
      <w:marRight w:val="0"/>
      <w:marTop w:val="0"/>
      <w:marBottom w:val="0"/>
      <w:divBdr>
        <w:top w:val="none" w:sz="0" w:space="0" w:color="auto"/>
        <w:left w:val="none" w:sz="0" w:space="0" w:color="auto"/>
        <w:bottom w:val="none" w:sz="0" w:space="0" w:color="auto"/>
        <w:right w:val="none" w:sz="0" w:space="0" w:color="auto"/>
      </w:divBdr>
    </w:div>
    <w:div w:id="1370764646">
      <w:bodyDiv w:val="1"/>
      <w:marLeft w:val="0"/>
      <w:marRight w:val="0"/>
      <w:marTop w:val="0"/>
      <w:marBottom w:val="0"/>
      <w:divBdr>
        <w:top w:val="none" w:sz="0" w:space="0" w:color="auto"/>
        <w:left w:val="none" w:sz="0" w:space="0" w:color="auto"/>
        <w:bottom w:val="none" w:sz="0" w:space="0" w:color="auto"/>
        <w:right w:val="none" w:sz="0" w:space="0" w:color="auto"/>
      </w:divBdr>
    </w:div>
    <w:div w:id="1414741658">
      <w:bodyDiv w:val="1"/>
      <w:marLeft w:val="0"/>
      <w:marRight w:val="0"/>
      <w:marTop w:val="0"/>
      <w:marBottom w:val="0"/>
      <w:divBdr>
        <w:top w:val="none" w:sz="0" w:space="0" w:color="auto"/>
        <w:left w:val="none" w:sz="0" w:space="0" w:color="auto"/>
        <w:bottom w:val="none" w:sz="0" w:space="0" w:color="auto"/>
        <w:right w:val="none" w:sz="0" w:space="0" w:color="auto"/>
      </w:divBdr>
    </w:div>
    <w:div w:id="1616208157">
      <w:bodyDiv w:val="1"/>
      <w:marLeft w:val="0"/>
      <w:marRight w:val="0"/>
      <w:marTop w:val="0"/>
      <w:marBottom w:val="0"/>
      <w:divBdr>
        <w:top w:val="none" w:sz="0" w:space="0" w:color="auto"/>
        <w:left w:val="none" w:sz="0" w:space="0" w:color="auto"/>
        <w:bottom w:val="none" w:sz="0" w:space="0" w:color="auto"/>
        <w:right w:val="none" w:sz="0" w:space="0" w:color="auto"/>
      </w:divBdr>
    </w:div>
    <w:div w:id="1679892175">
      <w:bodyDiv w:val="1"/>
      <w:marLeft w:val="0"/>
      <w:marRight w:val="0"/>
      <w:marTop w:val="0"/>
      <w:marBottom w:val="0"/>
      <w:divBdr>
        <w:top w:val="none" w:sz="0" w:space="0" w:color="auto"/>
        <w:left w:val="none" w:sz="0" w:space="0" w:color="auto"/>
        <w:bottom w:val="none" w:sz="0" w:space="0" w:color="auto"/>
        <w:right w:val="none" w:sz="0" w:space="0" w:color="auto"/>
      </w:divBdr>
    </w:div>
    <w:div w:id="1731612651">
      <w:bodyDiv w:val="1"/>
      <w:marLeft w:val="0"/>
      <w:marRight w:val="0"/>
      <w:marTop w:val="0"/>
      <w:marBottom w:val="0"/>
      <w:divBdr>
        <w:top w:val="none" w:sz="0" w:space="0" w:color="auto"/>
        <w:left w:val="none" w:sz="0" w:space="0" w:color="auto"/>
        <w:bottom w:val="none" w:sz="0" w:space="0" w:color="auto"/>
        <w:right w:val="none" w:sz="0" w:space="0" w:color="auto"/>
      </w:divBdr>
    </w:div>
    <w:div w:id="1847479276">
      <w:bodyDiv w:val="1"/>
      <w:marLeft w:val="0"/>
      <w:marRight w:val="0"/>
      <w:marTop w:val="0"/>
      <w:marBottom w:val="0"/>
      <w:divBdr>
        <w:top w:val="none" w:sz="0" w:space="0" w:color="auto"/>
        <w:left w:val="none" w:sz="0" w:space="0" w:color="auto"/>
        <w:bottom w:val="none" w:sz="0" w:space="0" w:color="auto"/>
        <w:right w:val="none" w:sz="0" w:space="0" w:color="auto"/>
      </w:divBdr>
    </w:div>
    <w:div w:id="1885289498">
      <w:bodyDiv w:val="1"/>
      <w:marLeft w:val="0"/>
      <w:marRight w:val="0"/>
      <w:marTop w:val="0"/>
      <w:marBottom w:val="0"/>
      <w:divBdr>
        <w:top w:val="none" w:sz="0" w:space="0" w:color="auto"/>
        <w:left w:val="none" w:sz="0" w:space="0" w:color="auto"/>
        <w:bottom w:val="none" w:sz="0" w:space="0" w:color="auto"/>
        <w:right w:val="none" w:sz="0" w:space="0" w:color="auto"/>
      </w:divBdr>
    </w:div>
    <w:div w:id="1889415532">
      <w:bodyDiv w:val="1"/>
      <w:marLeft w:val="0"/>
      <w:marRight w:val="0"/>
      <w:marTop w:val="0"/>
      <w:marBottom w:val="0"/>
      <w:divBdr>
        <w:top w:val="none" w:sz="0" w:space="0" w:color="auto"/>
        <w:left w:val="none" w:sz="0" w:space="0" w:color="auto"/>
        <w:bottom w:val="none" w:sz="0" w:space="0" w:color="auto"/>
        <w:right w:val="none" w:sz="0" w:space="0" w:color="auto"/>
      </w:divBdr>
    </w:div>
    <w:div w:id="1905338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A786B1-26C1-4498-87C6-70566977F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4B941C32</Template>
  <TotalTime>128</TotalTime>
  <Pages>3</Pages>
  <Words>1202</Words>
  <Characters>48</Characters>
  <Application>Microsoft Office Word</Application>
  <DocSecurity>0</DocSecurity>
  <Lines>1</Lines>
  <Paragraphs>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Wakayama Prefecture</Company>
  <LinksUpToDate>false</LinksUpToDate>
  <CharactersWithSpaces>1248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106216</dc:creator>
  <cp:lastModifiedBy>139220</cp:lastModifiedBy>
  <cp:revision>8</cp:revision>
  <cp:lastPrinted>2017-10-05T08:23:00Z</cp:lastPrinted>
  <dcterms:created xsi:type="dcterms:W3CDTF">2018-11-27T04:24:00Z</dcterms:created>
  <dcterms:modified xsi:type="dcterms:W3CDTF">2019-12-05T04:18:00Z</dcterms:modified>
</cp:coreProperties>
</file>