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E09" w:rsidRPr="008763DD" w:rsidRDefault="00747FC4" w:rsidP="00DA0E09">
      <w:pPr>
        <w:overflowPunct w:val="0"/>
        <w:textAlignment w:val="baseline"/>
        <w:rPr>
          <w:rFonts w:ascii="メイリオ" w:eastAsia="メイリオ" w:hAnsi="メイリオ" w:cs="ＭＳ 明朝"/>
          <w:b/>
          <w:bCs/>
          <w:color w:val="000000"/>
          <w:kern w:val="0"/>
          <w:sz w:val="32"/>
          <w:szCs w:val="32"/>
        </w:rPr>
      </w:pPr>
      <w:r>
        <w:rPr>
          <w:rFonts w:ascii="メイリオ" w:eastAsia="メイリオ" w:hAnsi="メイリオ" w:cs="ＭＳ 明朝" w:hint="eastAsia"/>
          <w:b/>
          <w:bCs/>
          <w:color w:val="000000"/>
          <w:kern w:val="0"/>
          <w:sz w:val="32"/>
          <w:szCs w:val="32"/>
        </w:rPr>
        <w:t>Ⅸ</w:t>
      </w:r>
      <w:r w:rsidR="00DA0E09">
        <w:rPr>
          <w:rFonts w:ascii="メイリオ" w:eastAsia="メイリオ" w:hAnsi="メイリオ" w:cs="ＭＳ 明朝" w:hint="eastAsia"/>
          <w:b/>
          <w:bCs/>
          <w:color w:val="000000"/>
          <w:kern w:val="0"/>
          <w:sz w:val="32"/>
          <w:szCs w:val="32"/>
        </w:rPr>
        <w:t xml:space="preserve">　</w:t>
      </w:r>
      <w:r>
        <w:rPr>
          <w:rFonts w:ascii="メイリオ" w:eastAsia="メイリオ" w:hAnsi="メイリオ" w:cs="ＭＳ 明朝" w:hint="eastAsia"/>
          <w:b/>
          <w:bCs/>
          <w:color w:val="000000"/>
          <w:kern w:val="0"/>
          <w:sz w:val="32"/>
          <w:szCs w:val="32"/>
        </w:rPr>
        <w:t>農林大学校 就農支援センター</w:t>
      </w:r>
    </w:p>
    <w:p w:rsidR="00DA0E09" w:rsidRDefault="00BC1635" w:rsidP="00DA0E09">
      <w:pPr>
        <w:rPr>
          <w:rFonts w:ascii="メイリオ" w:eastAsia="メイリオ" w:hAnsi="メイリオ"/>
          <w:b/>
          <w:sz w:val="28"/>
          <w:szCs w:val="20"/>
        </w:rPr>
      </w:pPr>
      <w:r>
        <w:rPr>
          <w:rFonts w:ascii="メイリオ" w:eastAsia="メイリオ" w:hAnsi="メイリオ" w:hint="eastAsia"/>
          <w:b/>
          <w:sz w:val="28"/>
          <w:szCs w:val="20"/>
        </w:rPr>
        <w:t>1</w:t>
      </w:r>
      <w:r w:rsidR="008549B3">
        <w:rPr>
          <w:noProof/>
        </w:rPr>
        <mc:AlternateContent>
          <mc:Choice Requires="wps">
            <w:drawing>
              <wp:anchor distT="0" distB="0" distL="114300" distR="114300" simplePos="0" relativeHeight="251653120" behindDoc="0" locked="0" layoutInCell="1" allowOverlap="1">
                <wp:simplePos x="0" y="0"/>
                <wp:positionH relativeFrom="column">
                  <wp:posOffset>3291840</wp:posOffset>
                </wp:positionH>
                <wp:positionV relativeFrom="paragraph">
                  <wp:posOffset>-318770</wp:posOffset>
                </wp:positionV>
                <wp:extent cx="2360930" cy="140335"/>
                <wp:effectExtent l="0" t="0" r="1270"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14033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259.2pt;margin-top:-25.1pt;width:185.9pt;height:1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" fillcolor="#f60" stroked="f">
                <v:textbox inset="5.85pt,.7pt,5.85pt,.7pt"/>
              </v:rect>
            </w:pict>
          </mc:Fallback>
        </mc:AlternateContent>
      </w:r>
      <w:r w:rsidR="00DA0E09" w:rsidRPr="00F17982">
        <w:rPr>
          <w:rFonts w:ascii="メイリオ" w:eastAsia="メイリオ" w:hAnsi="メイリオ" w:hint="eastAsia"/>
          <w:b/>
          <w:sz w:val="28"/>
          <w:szCs w:val="20"/>
        </w:rPr>
        <w:t>．</w:t>
      </w:r>
      <w:r w:rsidR="00CB7001">
        <w:rPr>
          <w:rFonts w:ascii="メイリオ" w:eastAsia="メイリオ" w:hAnsi="メイリオ" w:hint="eastAsia"/>
          <w:b/>
          <w:sz w:val="28"/>
          <w:szCs w:val="20"/>
        </w:rPr>
        <w:t>特別研修「</w:t>
      </w:r>
      <w:r w:rsidR="003A6AAE">
        <w:rPr>
          <w:rFonts w:ascii="メイリオ" w:eastAsia="メイリオ" w:hAnsi="メイリオ" w:hint="eastAsia"/>
          <w:b/>
          <w:sz w:val="28"/>
          <w:szCs w:val="20"/>
        </w:rPr>
        <w:t>産地（紀南）研修</w:t>
      </w:r>
      <w:r w:rsidR="00CB7001">
        <w:rPr>
          <w:rFonts w:ascii="メイリオ" w:eastAsia="メイリオ" w:hAnsi="メイリオ" w:hint="eastAsia"/>
          <w:b/>
          <w:sz w:val="28"/>
          <w:szCs w:val="20"/>
        </w:rPr>
        <w:t>」を開催</w:t>
      </w:r>
    </w:p>
    <w:p w:rsidR="003A6AAE" w:rsidRPr="003A6AAE" w:rsidRDefault="003A6AAE" w:rsidP="003A6AAE">
      <w:pPr>
        <w:autoSpaceDE w:val="0"/>
        <w:autoSpaceDN w:val="0"/>
        <w:adjustRightInd w:val="0"/>
        <w:ind w:firstLineChars="100" w:firstLine="220"/>
        <w:jc w:val="left"/>
        <w:rPr>
          <w:rFonts w:ascii="Times New Roman"/>
          <w:kern w:val="0"/>
          <w:szCs w:val="22"/>
        </w:rPr>
      </w:pPr>
      <w:r>
        <w:rPr>
          <w:rFonts w:ascii="Times New Roman" w:hint="eastAsia"/>
          <w:kern w:val="0"/>
          <w:szCs w:val="22"/>
        </w:rPr>
        <w:t>1</w:t>
      </w:r>
      <w:r>
        <w:rPr>
          <w:rFonts w:ascii="Times New Roman" w:hint="eastAsia"/>
          <w:kern w:val="0"/>
          <w:szCs w:val="22"/>
        </w:rPr>
        <w:t>月</w:t>
      </w:r>
      <w:r>
        <w:rPr>
          <w:rFonts w:ascii="Times New Roman" w:hint="eastAsia"/>
          <w:kern w:val="0"/>
          <w:szCs w:val="22"/>
        </w:rPr>
        <w:t>1</w:t>
      </w:r>
      <w:r w:rsidR="007F3F3A">
        <w:rPr>
          <w:rFonts w:ascii="Times New Roman" w:hint="eastAsia"/>
          <w:kern w:val="0"/>
          <w:szCs w:val="22"/>
        </w:rPr>
        <w:t>6</w:t>
      </w:r>
      <w:r w:rsidR="00995C92" w:rsidRPr="00995C92">
        <w:rPr>
          <w:rFonts w:ascii="Times New Roman" w:hint="eastAsia"/>
          <w:kern w:val="0"/>
          <w:szCs w:val="22"/>
        </w:rPr>
        <w:t>日、</w:t>
      </w:r>
      <w:r w:rsidRPr="003A6AAE">
        <w:rPr>
          <w:rFonts w:ascii="Times New Roman" w:hint="eastAsia"/>
          <w:kern w:val="0"/>
          <w:szCs w:val="22"/>
        </w:rPr>
        <w:t>花き・野菜・果樹の各産地を視察する特別研修「産地</w:t>
      </w:r>
      <w:r>
        <w:rPr>
          <w:rFonts w:ascii="Times New Roman" w:hint="eastAsia"/>
          <w:kern w:val="0"/>
          <w:szCs w:val="22"/>
        </w:rPr>
        <w:t>（紀南）</w:t>
      </w:r>
      <w:r w:rsidRPr="003A6AAE">
        <w:rPr>
          <w:rFonts w:ascii="Times New Roman" w:hint="eastAsia"/>
          <w:kern w:val="0"/>
          <w:szCs w:val="22"/>
        </w:rPr>
        <w:t>研修」を開催した。視察先として、</w:t>
      </w:r>
      <w:r>
        <w:rPr>
          <w:rFonts w:ascii="Times New Roman" w:hint="eastAsia"/>
          <w:kern w:val="0"/>
          <w:szCs w:val="22"/>
        </w:rPr>
        <w:t>御坊市名田町上野でスターチスを栽培している齋藤喜也氏、印南町山口でミニトマト栽培をしている大谷佳弘氏、田辺市の秋津野直売所「きてら」、田辺市秋津野で中晩柑を</w:t>
      </w:r>
      <w:r w:rsidR="00BB2229">
        <w:rPr>
          <w:rFonts w:ascii="Times New Roman" w:hint="eastAsia"/>
          <w:kern w:val="0"/>
          <w:szCs w:val="22"/>
        </w:rPr>
        <w:t>栽培</w:t>
      </w:r>
      <w:r>
        <w:rPr>
          <w:rFonts w:ascii="Times New Roman" w:hint="eastAsia"/>
          <w:kern w:val="0"/>
          <w:szCs w:val="22"/>
        </w:rPr>
        <w:t>している木村則夫</w:t>
      </w:r>
      <w:r w:rsidR="00BB2229">
        <w:rPr>
          <w:rFonts w:ascii="Times New Roman" w:hint="eastAsia"/>
          <w:kern w:val="0"/>
          <w:szCs w:val="22"/>
        </w:rPr>
        <w:t>氏</w:t>
      </w:r>
      <w:r>
        <w:rPr>
          <w:rFonts w:ascii="Times New Roman" w:hint="eastAsia"/>
          <w:kern w:val="0"/>
          <w:szCs w:val="22"/>
        </w:rPr>
        <w:t>を訪ねた。</w:t>
      </w:r>
      <w:r w:rsidRPr="003A6AAE">
        <w:rPr>
          <w:rFonts w:ascii="Times New Roman" w:hint="eastAsia"/>
          <w:kern w:val="0"/>
          <w:szCs w:val="22"/>
        </w:rPr>
        <w:t>特別研修には社会人課程および技術修得研修の研修生計</w:t>
      </w:r>
      <w:r>
        <w:rPr>
          <w:rFonts w:ascii="Times New Roman" w:hint="eastAsia"/>
          <w:kern w:val="0"/>
          <w:szCs w:val="22"/>
        </w:rPr>
        <w:t>12</w:t>
      </w:r>
      <w:r w:rsidRPr="003A6AAE">
        <w:rPr>
          <w:rFonts w:ascii="Times New Roman" w:hint="eastAsia"/>
          <w:kern w:val="0"/>
          <w:szCs w:val="22"/>
        </w:rPr>
        <w:t>名が参加した。</w:t>
      </w:r>
    </w:p>
    <w:p w:rsidR="003A6AAE" w:rsidRPr="003A6AAE" w:rsidRDefault="003A6AAE" w:rsidP="003A6AAE">
      <w:pPr>
        <w:autoSpaceDE w:val="0"/>
        <w:autoSpaceDN w:val="0"/>
        <w:adjustRightInd w:val="0"/>
        <w:ind w:firstLineChars="100" w:firstLine="220"/>
        <w:jc w:val="left"/>
        <w:rPr>
          <w:rFonts w:ascii="Times New Roman"/>
          <w:kern w:val="0"/>
          <w:szCs w:val="22"/>
        </w:rPr>
      </w:pPr>
      <w:r w:rsidRPr="003A6AAE">
        <w:rPr>
          <w:rFonts w:ascii="Times New Roman" w:hint="eastAsia"/>
          <w:kern w:val="0"/>
          <w:szCs w:val="22"/>
        </w:rPr>
        <w:t>研修生は各訪問先の農家から</w:t>
      </w:r>
      <w:r>
        <w:rPr>
          <w:rFonts w:ascii="Times New Roman" w:hint="eastAsia"/>
          <w:kern w:val="0"/>
          <w:szCs w:val="22"/>
        </w:rPr>
        <w:t>スターチス、ミニトマト、中晩柑などの栽培技術や生産状況や農産物の加工、</w:t>
      </w:r>
      <w:r w:rsidRPr="003A6AAE">
        <w:rPr>
          <w:rFonts w:ascii="Times New Roman" w:hint="eastAsia"/>
          <w:kern w:val="0"/>
          <w:szCs w:val="22"/>
        </w:rPr>
        <w:t>経営、販売</w:t>
      </w:r>
      <w:r>
        <w:rPr>
          <w:rFonts w:ascii="Times New Roman" w:hint="eastAsia"/>
          <w:kern w:val="0"/>
          <w:szCs w:val="22"/>
        </w:rPr>
        <w:t>法</w:t>
      </w:r>
      <w:r w:rsidRPr="003A6AAE">
        <w:rPr>
          <w:rFonts w:ascii="Times New Roman" w:hint="eastAsia"/>
          <w:kern w:val="0"/>
          <w:szCs w:val="22"/>
        </w:rPr>
        <w:t>について説明を受けながら、和歌山県内の花き・野菜・果樹産地の概況について理解を深めた。</w:t>
      </w:r>
    </w:p>
    <w:p w:rsidR="0031221D" w:rsidRPr="00407D55" w:rsidRDefault="003A6AAE" w:rsidP="00407D55">
      <w:pPr>
        <w:autoSpaceDE w:val="0"/>
        <w:autoSpaceDN w:val="0"/>
        <w:adjustRightInd w:val="0"/>
        <w:ind w:firstLineChars="100" w:firstLine="220"/>
        <w:jc w:val="left"/>
        <w:rPr>
          <w:rFonts w:hAnsi="ＭＳ 明朝" w:cs="ＭＳ 明朝"/>
          <w:color w:val="000000"/>
          <w:kern w:val="0"/>
          <w:szCs w:val="22"/>
        </w:rPr>
      </w:pPr>
      <w:r w:rsidRPr="003A6AAE">
        <w:rPr>
          <w:rFonts w:ascii="Times New Roman" w:hint="eastAsia"/>
          <w:kern w:val="0"/>
          <w:szCs w:val="22"/>
        </w:rPr>
        <w:t>研修生らは「今後の自らの農業経営の参考にしたい」と、熱心に説明を聞き、多くの質問をしていた。</w:t>
      </w:r>
    </w:p>
    <w:p w:rsidR="00204C2E" w:rsidRDefault="00553615" w:rsidP="00204C2E">
      <w:pPr>
        <w:rPr>
          <w:rFonts w:ascii="メイリオ" w:eastAsia="メイリオ" w:hAnsi="メイリオ"/>
          <w:b/>
          <w:sz w:val="28"/>
          <w:szCs w:val="20"/>
        </w:rPr>
      </w:pPr>
      <w:bookmarkStart w:id="0" w:name="_GoBack"/>
      <w:r>
        <w:rPr>
          <w:rFonts w:hAnsi="ＭＳ 明朝"/>
          <w:noProof/>
          <w:szCs w:val="22"/>
        </w:rPr>
        <mc:AlternateContent>
          <mc:Choice Requires="wpc">
            <w:drawing>
              <wp:anchor distT="0" distB="0" distL="114300" distR="114300" simplePos="0" relativeHeight="251672576" behindDoc="0" locked="0" layoutInCell="1" allowOverlap="1" wp14:anchorId="7AC1B357" wp14:editId="740A1527">
                <wp:simplePos x="0" y="0"/>
                <wp:positionH relativeFrom="column">
                  <wp:posOffset>-594360</wp:posOffset>
                </wp:positionH>
                <wp:positionV relativeFrom="paragraph">
                  <wp:posOffset>55880</wp:posOffset>
                </wp:positionV>
                <wp:extent cx="6900545" cy="2933065"/>
                <wp:effectExtent l="0" t="0" r="14605" b="19685"/>
                <wp:wrapSquare wrapText="bothSides"/>
                <wp:docPr id="1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548DD4"/>
                          </a:solidFill>
                          <a:prstDash val="dash"/>
                          <a:miter lim="800000"/>
                          <a:headEnd type="none" w="med" len="med"/>
                          <a:tailEnd type="none" w="med" len="med"/>
                        </a:ln>
                      </wpc:whole>
                      <wps:wsp>
                        <wps:cNvPr id="6" name="Text Box 4"/>
                        <wps:cNvSpPr txBox="1">
                          <a:spLocks noChangeArrowheads="1"/>
                        </wps:cNvSpPr>
                        <wps:spPr bwMode="auto">
                          <a:xfrm>
                            <a:off x="634095" y="2410294"/>
                            <a:ext cx="1927712" cy="248885"/>
                          </a:xfrm>
                          <a:prstGeom prst="rect">
                            <a:avLst/>
                          </a:prstGeom>
                          <a:noFill/>
                          <a:ln w="9525" algn="ctr">
                            <a:solidFill>
                              <a:srgbClr val="E36C0A"/>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95C" w:rsidRPr="00F94821" w:rsidRDefault="00F4395C" w:rsidP="00876313">
                              <w:pPr>
                                <w:jc w:val="center"/>
                                <w:rPr>
                                  <w:rFonts w:ascii="ＭＳ ゴシック" w:eastAsia="ＭＳ ゴシック" w:hAnsi="ＭＳ ゴシック"/>
                                  <w:szCs w:val="22"/>
                                </w:rPr>
                              </w:pPr>
                              <w:r>
                                <w:rPr>
                                  <w:rFonts w:ascii="ＭＳ ゴシック" w:eastAsia="ＭＳ ゴシック" w:hAnsi="ＭＳ ゴシック" w:hint="eastAsia"/>
                                  <w:szCs w:val="22"/>
                                </w:rPr>
                                <w:t>ミニトマト栽培施設の見学</w:t>
                              </w:r>
                            </w:p>
                          </w:txbxContent>
                        </wps:txbx>
                        <wps:bodyPr rot="0" vert="horz" wrap="square" lIns="74295" tIns="8890" rIns="74295" bIns="8890" anchor="t" anchorCtr="0" upright="1">
                          <a:noAutofit/>
                        </wps:bodyPr>
                      </wps:wsp>
                      <wps:wsp>
                        <wps:cNvPr id="7" name="Text Box 5"/>
                        <wps:cNvSpPr txBox="1">
                          <a:spLocks noChangeArrowheads="1"/>
                        </wps:cNvSpPr>
                        <wps:spPr bwMode="auto">
                          <a:xfrm>
                            <a:off x="1881004" y="107994"/>
                            <a:ext cx="263525"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E36C0A"/>
                                </a:solidFill>
                                <a:prstDash val="dash"/>
                                <a:miter lim="800000"/>
                                <a:headEnd/>
                                <a:tailEnd/>
                              </a14:hiddenLine>
                            </a:ext>
                            <a:ext uri="{AF507438-7753-43E0-B8FC-AC1667EBCBE1}">
                              <a14:hiddenEffects xmlns:a14="http://schemas.microsoft.com/office/drawing/2010/main">
                                <a:effectLst/>
                              </a14:hiddenEffects>
                            </a:ext>
                          </a:extLst>
                        </wps:spPr>
                        <wps:txbx>
                          <w:txbxContent>
                            <w:p w:rsidR="00F4395C" w:rsidRPr="00F94821" w:rsidRDefault="00F4395C" w:rsidP="00E55741">
                              <w:pPr>
                                <w:jc w:val="center"/>
                                <w:rPr>
                                  <w:rFonts w:ascii="ＭＳ ゴシック" w:eastAsia="ＭＳ ゴシック" w:hAnsi="ＭＳ ゴシック"/>
                                  <w:szCs w:val="22"/>
                                </w:rPr>
                              </w:pPr>
                            </w:p>
                          </w:txbxContent>
                        </wps:txbx>
                        <wps:bodyPr rot="0" vert="horz" wrap="none" lIns="74295" tIns="8890" rIns="74295" bIns="8890" anchor="t" anchorCtr="0" upright="1">
                          <a:spAutoFit/>
                        </wps:bodyPr>
                      </wps:wsp>
                      <wps:wsp>
                        <wps:cNvPr id="9" name="Text Box 4"/>
                        <wps:cNvSpPr txBox="1">
                          <a:spLocks noChangeArrowheads="1"/>
                        </wps:cNvSpPr>
                        <wps:spPr bwMode="auto">
                          <a:xfrm>
                            <a:off x="3940350" y="2373174"/>
                            <a:ext cx="2339438" cy="286005"/>
                          </a:xfrm>
                          <a:prstGeom prst="rect">
                            <a:avLst/>
                          </a:prstGeom>
                          <a:noFill/>
                          <a:ln w="9525" algn="ctr">
                            <a:solidFill>
                              <a:srgbClr val="E36C0A"/>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95C" w:rsidRDefault="00F4395C" w:rsidP="00876313">
                              <w:pPr>
                                <w:pStyle w:val="Web"/>
                                <w:spacing w:before="0" w:beforeAutospacing="0" w:after="0" w:afterAutospacing="0"/>
                                <w:jc w:val="center"/>
                              </w:pPr>
                              <w:r>
                                <w:rPr>
                                  <w:rFonts w:ascii="ＭＳ 明朝" w:eastAsia="ＭＳ ゴシック" w:hAnsi="ＭＳ ゴシック" w:cs="Times New Roman" w:hint="eastAsia"/>
                                  <w:kern w:val="2"/>
                                  <w:sz w:val="22"/>
                                  <w:szCs w:val="22"/>
                                </w:rPr>
                                <w:t>農産物加工の説明を受ける様子</w:t>
                              </w:r>
                            </w:p>
                          </w:txbxContent>
                        </wps:txbx>
                        <wps:bodyPr rot="0" vert="horz" wrap="square" lIns="74295" tIns="8890" rIns="74295" bIns="8890" anchor="t" anchorCtr="0" upright="1">
                          <a:noAutofit/>
                        </wps:bodyPr>
                      </wps:wsp>
                      <pic:pic xmlns:pic="http://schemas.openxmlformats.org/drawingml/2006/picture">
                        <pic:nvPicPr>
                          <pic:cNvPr id="3" name="図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007" y="244722"/>
                            <a:ext cx="2956956" cy="1968750"/>
                          </a:xfrm>
                          <a:prstGeom prst="rect">
                            <a:avLst/>
                          </a:prstGeom>
                        </pic:spPr>
                      </pic:pic>
                      <pic:pic xmlns:pic="http://schemas.openxmlformats.org/drawingml/2006/picture">
                        <pic:nvPicPr>
                          <pic:cNvPr id="5" name="図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653680" y="244722"/>
                            <a:ext cx="2956956" cy="1968750"/>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キャンバス 10" o:spid="_x0000_s1026" editas="canvas" style="position:absolute;left:0;text-align:left;margin-left:-46.8pt;margin-top:4.4pt;width:543.35pt;height:230.95pt;z-index:251672576" coordsize="69005,29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005;height:29330;visibility:visible;mso-wrap-style:square" stroked="t" strokecolor="#548dd4">
                  <v:fill o:detectmouseclick="t"/>
                  <v:stroke dashstyle="dash"/>
                  <v:path o:connecttype="none"/>
                </v:shape>
                <v:shapetype id="_x0000_t202" coordsize="21600,21600" o:spt="202" path="m,l,21600r21600,l21600,xe">
                  <v:stroke joinstyle="miter"/>
                  <v:path gradientshapeok="t" o:connecttype="rect"/>
                </v:shapetype>
                <v:shape id="Text Box 4" o:spid="_x0000_s1028" type="#_x0000_t202" style="position:absolute;left:6340;top:24102;width:19278;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lUsQA&#10;AADaAAAADwAAAGRycy9kb3ducmV2LnhtbESPQWvCQBSE74L/YXmF3nRTKWmTuopVFKF6qAk9P7Kv&#10;SWj2bZpdTfz33YLgcZiZb5j5cjCNuFDnassKnqYRCOLC6ppLBXm2nbyCcB5ZY2OZFFzJwXIxHs0x&#10;1bbnT7qcfCkChF2KCirv21RKV1Rk0E1tSxy8b9sZ9EF2pdQd9gFuGjmLolgarDksVNjSuqLi53Q2&#10;Cmab5/4ji7/y5Op3eKCX5P3XHJV6fBhWbyA8Df4evrX3WkEM/1fCD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qZVLEAAAA2gAAAA8AAAAAAAAAAAAAAAAAmAIAAGRycy9k&#10;b3ducmV2LnhtbFBLBQYAAAAABAAEAPUAAACJAwAAAAA=&#10;" filled="f" strokecolor="#e36c0a">
                  <v:stroke dashstyle="dash"/>
                  <v:textbox inset="5.85pt,.7pt,5.85pt,.7pt">
                    <w:txbxContent>
                      <w:p w:rsidR="00F4395C" w:rsidRPr="00F94821" w:rsidRDefault="00F4395C" w:rsidP="00876313">
                        <w:pPr>
                          <w:jc w:val="center"/>
                          <w:rPr>
                            <w:rFonts w:ascii="ＭＳ ゴシック" w:eastAsia="ＭＳ ゴシック" w:hAnsi="ＭＳ ゴシック"/>
                            <w:szCs w:val="22"/>
                          </w:rPr>
                        </w:pPr>
                        <w:r>
                          <w:rPr>
                            <w:rFonts w:ascii="ＭＳ ゴシック" w:eastAsia="ＭＳ ゴシック" w:hAnsi="ＭＳ ゴシック" w:hint="eastAsia"/>
                            <w:szCs w:val="22"/>
                          </w:rPr>
                          <w:t>ミニトマト栽培施設の見学</w:t>
                        </w:r>
                      </w:p>
                    </w:txbxContent>
                  </v:textbox>
                </v:shape>
                <v:shape id="Text Box 5" o:spid="_x0000_s1029" type="#_x0000_t202" style="position:absolute;left:18810;top:1079;width:263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FnMQA&#10;AADaAAAADwAAAGRycy9kb3ducmV2LnhtbESPQWvCQBSE74X+h+UVvBTdKNRKdJVSKBRKD0bT80v2&#10;mUSzb+Pu1sR/7wqFHoeZ+YZZbQbTigs531hWMJ0kIIhLqxuuFOx3H+MFCB+QNbaWScGVPGzWjw8r&#10;TLXteUuXLFQiQtinqKAOoUul9GVNBv3EdsTRO1hnMETpKqkd9hFuWjlLkrk02HBcqLGj95rKU/Zr&#10;FBzzgn7yq+ufi++X4jy0RaKzL6VGT8PbEkSgIfyH/9qfWsEr3K/EG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hZzEAAAA2gAAAA8AAAAAAAAAAAAAAAAAmAIAAGRycy9k&#10;b3ducmV2LnhtbFBLBQYAAAAABAAEAPUAAACJAwAAAAA=&#10;" filled="f" stroked="f" strokecolor="#e36c0a">
                  <v:stroke dashstyle="dash"/>
                  <v:textbox style="mso-fit-shape-to-text:t" inset="5.85pt,.7pt,5.85pt,.7pt">
                    <w:txbxContent>
                      <w:p w:rsidR="00F4395C" w:rsidRPr="00F94821" w:rsidRDefault="00F4395C" w:rsidP="00E55741">
                        <w:pPr>
                          <w:jc w:val="center"/>
                          <w:rPr>
                            <w:rFonts w:ascii="ＭＳ ゴシック" w:eastAsia="ＭＳ ゴシック" w:hAnsi="ＭＳ ゴシック"/>
                            <w:szCs w:val="22"/>
                          </w:rPr>
                        </w:pPr>
                      </w:p>
                    </w:txbxContent>
                  </v:textbox>
                </v:shape>
                <v:shape id="Text Box 4" o:spid="_x0000_s1030" type="#_x0000_t202" style="position:absolute;left:39403;top:23731;width:23394;height: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xIMQA&#10;AADaAAAADwAAAGRycy9kb3ducmV2LnhtbESPQWvCQBSE74L/YXmF3uqmUrSJWcUqFaHtoTF4fmSf&#10;STD7Ns1uTfz3XaHgcZiZb5h0NZhGXKhztWUFz5MIBHFhdc2lgvzw/vQKwnlkjY1lUnAlB6vleJRi&#10;om3P33TJfCkChF2CCirv20RKV1Rk0E1sSxy8k+0M+iC7UuoO+wA3jZxG0UwarDksVNjSpqLinP0a&#10;BdPtS/9xmB3z+Op3+Enz+O3HfCn1+DCsFyA8Df4e/m/vtYIYblfC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18SDEAAAA2gAAAA8AAAAAAAAAAAAAAAAAmAIAAGRycy9k&#10;b3ducmV2LnhtbFBLBQYAAAAABAAEAPUAAACJAwAAAAA=&#10;" filled="f" strokecolor="#e36c0a">
                  <v:stroke dashstyle="dash"/>
                  <v:textbox inset="5.85pt,.7pt,5.85pt,.7pt">
                    <w:txbxContent>
                      <w:p w:rsidR="00F4395C" w:rsidRDefault="00F4395C" w:rsidP="00876313">
                        <w:pPr>
                          <w:pStyle w:val="Web"/>
                          <w:spacing w:before="0" w:beforeAutospacing="0" w:after="0" w:afterAutospacing="0"/>
                          <w:jc w:val="center"/>
                        </w:pPr>
                        <w:r>
                          <w:rPr>
                            <w:rFonts w:ascii="ＭＳ 明朝" w:eastAsia="ＭＳ ゴシック" w:hAnsi="ＭＳ ゴシック" w:cs="Times New Roman" w:hint="eastAsia"/>
                            <w:kern w:val="2"/>
                            <w:sz w:val="22"/>
                            <w:szCs w:val="22"/>
                          </w:rPr>
                          <w:t>農産物加工の説明を受ける様子</w:t>
                        </w:r>
                      </w:p>
                    </w:txbxContent>
                  </v:textbox>
                </v:shape>
                <v:shape id="図 3" o:spid="_x0000_s1031" type="#_x0000_t75" style="position:absolute;left:2850;top:2447;width:29569;height:19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YCczCAAAA2gAAAA8AAABkcnMvZG93bnJldi54bWxEj0FrwkAUhO8F/8PyBG91U1usRNdghILH&#10;RtP2+sg+k9Ds25Bdk+2/7xYKHoeZ+YbZZcF0YqTBtZYVPC0TEMSV1S3XCsrL2+MGhPPIGjvLpOCH&#10;HGT72cMOU20nLmg8+1pECLsUFTTe96mUrmrIoFvanjh6VzsY9FEOtdQDThFuOrlKkrU02HJcaLCn&#10;Y0PV9/lmFOTdy+vH13sVsPcJjZ+bvKjLoNRiHg5bEJ6Cv4f/2yet4Bn+rsQb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WAnMwgAAANoAAAAPAAAAAAAAAAAAAAAAAJ8C&#10;AABkcnMvZG93bnJldi54bWxQSwUGAAAAAAQABAD3AAAAjgMAAAAA&#10;">
                  <v:imagedata r:id="rId11" o:title=""/>
                  <v:path arrowok="t"/>
                </v:shape>
                <v:shape id="図 5" o:spid="_x0000_s1032" type="#_x0000_t75" style="position:absolute;left:36536;top:2447;width:29570;height:19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fCmHDAAAA2gAAAA8AAABkcnMvZG93bnJldi54bWxEj9FqwkAURN8L/sNyBd/qRrG1TV1FBFHq&#10;gxj7AZfsNQnu3g3ZNYl+fbcg9HGYmTPMYtVbI1pqfOVYwWScgCDOna64UPBz3r5+gPABWaNxTAru&#10;5GG1HLwsMNWu4xO1WShEhLBPUUEZQp1K6fOSLPqxq4mjd3GNxRBlU0jdYBfh1shpkrxLixXHhRJr&#10;2pSUX7ObVdAfPu232ZnpsWvnyeR0yWaPXaXUaNivv0AE6sN/+NneawVv8Hcl3g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8KYcMAAADaAAAADwAAAAAAAAAAAAAAAACf&#10;AgAAZHJzL2Rvd25yZXYueG1sUEsFBgAAAAAEAAQA9wAAAI8DAAAAAA==&#10;">
                  <v:imagedata r:id="rId12" o:title=""/>
                  <v:path arrowok="t"/>
                </v:shape>
                <w10:wrap type="square"/>
              </v:group>
            </w:pict>
          </mc:Fallback>
        </mc:AlternateContent>
      </w:r>
      <w:bookmarkEnd w:id="0"/>
    </w:p>
    <w:p w:rsidR="00204C2E" w:rsidRDefault="00204C2E" w:rsidP="00204C2E">
      <w:pPr>
        <w:rPr>
          <w:rFonts w:ascii="メイリオ" w:eastAsia="メイリオ" w:hAnsi="メイリオ"/>
          <w:b/>
          <w:sz w:val="28"/>
          <w:szCs w:val="20"/>
        </w:rPr>
      </w:pPr>
      <w:r>
        <w:rPr>
          <w:rFonts w:ascii="メイリオ" w:eastAsia="メイリオ" w:hAnsi="メイリオ" w:hint="eastAsia"/>
          <w:b/>
          <w:sz w:val="28"/>
          <w:szCs w:val="20"/>
        </w:rPr>
        <w:t>２</w:t>
      </w:r>
      <w:r w:rsidRPr="00F17982">
        <w:rPr>
          <w:rFonts w:ascii="メイリオ" w:eastAsia="メイリオ" w:hAnsi="メイリオ" w:hint="eastAsia"/>
          <w:b/>
          <w:sz w:val="28"/>
          <w:szCs w:val="20"/>
        </w:rPr>
        <w:t>．</w:t>
      </w:r>
      <w:r>
        <w:rPr>
          <w:rFonts w:ascii="メイリオ" w:eastAsia="メイリオ" w:hAnsi="メイリオ" w:hint="eastAsia"/>
          <w:b/>
          <w:sz w:val="28"/>
          <w:szCs w:val="20"/>
        </w:rPr>
        <w:t>特別研修「新規就農セミナー」を開催</w:t>
      </w:r>
    </w:p>
    <w:p w:rsidR="00204C2E" w:rsidRPr="00367894" w:rsidRDefault="00204C2E" w:rsidP="00204C2E">
      <w:pPr>
        <w:ind w:firstLineChars="100" w:firstLine="220"/>
        <w:rPr>
          <w:rFonts w:ascii="Times New Roman"/>
          <w:kern w:val="0"/>
          <w:szCs w:val="22"/>
        </w:rPr>
      </w:pPr>
      <w:r w:rsidRPr="00367894">
        <w:rPr>
          <w:rFonts w:ascii="Times New Roman" w:hint="eastAsia"/>
          <w:kern w:val="0"/>
          <w:szCs w:val="22"/>
        </w:rPr>
        <w:t>1</w:t>
      </w:r>
      <w:r w:rsidRPr="00367894">
        <w:rPr>
          <w:rFonts w:ascii="Times New Roman" w:hint="eastAsia"/>
          <w:kern w:val="0"/>
          <w:szCs w:val="22"/>
        </w:rPr>
        <w:t>月</w:t>
      </w:r>
      <w:r w:rsidRPr="00367894">
        <w:rPr>
          <w:rFonts w:ascii="Times New Roman" w:hint="eastAsia"/>
          <w:kern w:val="0"/>
          <w:szCs w:val="22"/>
        </w:rPr>
        <w:t>30</w:t>
      </w:r>
      <w:r w:rsidRPr="00367894">
        <w:rPr>
          <w:rFonts w:ascii="Times New Roman" w:hint="eastAsia"/>
          <w:kern w:val="0"/>
          <w:szCs w:val="22"/>
        </w:rPr>
        <w:t>日、就農支援センターで研修を修了し就農した和歌山市で有機栽培に取り組む吉川誠人氏、上富田町でミニトマト栽培に取り組む小野博氏を講師に迎え、研修館で新規就農セミナーを開催した。</w:t>
      </w:r>
    </w:p>
    <w:p w:rsidR="00204C2E" w:rsidRPr="00367894" w:rsidRDefault="00204C2E" w:rsidP="00204C2E">
      <w:pPr>
        <w:ind w:firstLineChars="100" w:firstLine="220"/>
        <w:rPr>
          <w:rFonts w:ascii="Times New Roman"/>
          <w:kern w:val="0"/>
          <w:szCs w:val="22"/>
        </w:rPr>
      </w:pPr>
      <w:r w:rsidRPr="00367894">
        <w:rPr>
          <w:rFonts w:ascii="Times New Roman" w:hint="eastAsia"/>
          <w:kern w:val="0"/>
          <w:szCs w:val="22"/>
        </w:rPr>
        <w:t>セミナーには社会人課程および技術修得研修の研修生計</w:t>
      </w:r>
      <w:r w:rsidRPr="00367894">
        <w:rPr>
          <w:rFonts w:ascii="Times New Roman" w:hint="eastAsia"/>
          <w:kern w:val="0"/>
          <w:szCs w:val="22"/>
        </w:rPr>
        <w:t>9</w:t>
      </w:r>
      <w:r w:rsidRPr="00367894">
        <w:rPr>
          <w:rFonts w:ascii="Times New Roman" w:hint="eastAsia"/>
          <w:kern w:val="0"/>
          <w:szCs w:val="22"/>
        </w:rPr>
        <w:t>名が参加した。</w:t>
      </w:r>
    </w:p>
    <w:p w:rsidR="00204C2E" w:rsidRPr="00407D55" w:rsidRDefault="00553615" w:rsidP="00553615">
      <w:pPr>
        <w:autoSpaceDE w:val="0"/>
        <w:autoSpaceDN w:val="0"/>
        <w:adjustRightInd w:val="0"/>
        <w:ind w:firstLineChars="100" w:firstLine="220"/>
        <w:jc w:val="left"/>
        <w:rPr>
          <w:rFonts w:hAnsi="ＭＳ 明朝" w:cs="ＭＳ 明朝"/>
          <w:color w:val="000000"/>
          <w:kern w:val="0"/>
          <w:szCs w:val="22"/>
        </w:rPr>
      </w:pPr>
      <w:r>
        <w:rPr>
          <w:rFonts w:hAnsi="ＭＳ 明朝"/>
          <w:noProof/>
          <w:szCs w:val="22"/>
        </w:rPr>
        <w:lastRenderedPageBreak/>
        <mc:AlternateContent>
          <mc:Choice Requires="wpc">
            <w:drawing>
              <wp:anchor distT="0" distB="0" distL="114300" distR="114300" simplePos="0" relativeHeight="251675648" behindDoc="0" locked="0" layoutInCell="1" allowOverlap="1" wp14:anchorId="7A017315" wp14:editId="24A8E09F">
                <wp:simplePos x="0" y="0"/>
                <wp:positionH relativeFrom="column">
                  <wp:posOffset>-594360</wp:posOffset>
                </wp:positionH>
                <wp:positionV relativeFrom="paragraph">
                  <wp:posOffset>1075055</wp:posOffset>
                </wp:positionV>
                <wp:extent cx="6900545" cy="2933065"/>
                <wp:effectExtent l="0" t="0" r="14605" b="19685"/>
                <wp:wrapSquare wrapText="bothSides"/>
                <wp:docPr id="14"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548DD4"/>
                          </a:solidFill>
                          <a:prstDash val="dash"/>
                          <a:miter lim="800000"/>
                          <a:headEnd type="none" w="med" len="med"/>
                          <a:tailEnd type="none" w="med" len="med"/>
                        </a:ln>
                      </wpc:whole>
                      <wps:wsp>
                        <wps:cNvPr id="2" name="Text Box 4"/>
                        <wps:cNvSpPr txBox="1">
                          <a:spLocks noChangeArrowheads="1"/>
                        </wps:cNvSpPr>
                        <wps:spPr bwMode="auto">
                          <a:xfrm>
                            <a:off x="705348" y="2409400"/>
                            <a:ext cx="2037854" cy="248885"/>
                          </a:xfrm>
                          <a:prstGeom prst="rect">
                            <a:avLst/>
                          </a:prstGeom>
                          <a:noFill/>
                          <a:ln w="9525" algn="ctr">
                            <a:solidFill>
                              <a:srgbClr val="E36C0A"/>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95C" w:rsidRPr="00F94821" w:rsidRDefault="00F4395C" w:rsidP="00204C2E">
                              <w:pPr>
                                <w:jc w:val="center"/>
                                <w:rPr>
                                  <w:rFonts w:ascii="ＭＳ ゴシック" w:eastAsia="ＭＳ ゴシック" w:hAnsi="ＭＳ ゴシック"/>
                                  <w:szCs w:val="22"/>
                                </w:rPr>
                              </w:pPr>
                              <w:r>
                                <w:rPr>
                                  <w:rFonts w:ascii="ＭＳ ゴシック" w:eastAsia="ＭＳ ゴシック" w:hAnsi="ＭＳ ゴシック" w:hint="eastAsia"/>
                                  <w:szCs w:val="22"/>
                                </w:rPr>
                                <w:t>体験談を熱心に聴講する様子</w:t>
                              </w:r>
                            </w:p>
                          </w:txbxContent>
                        </wps:txbx>
                        <wps:bodyPr rot="0" vert="horz" wrap="square" lIns="74295" tIns="8890" rIns="74295" bIns="8890" anchor="t" anchorCtr="0" upright="1">
                          <a:noAutofit/>
                        </wps:bodyPr>
                      </wps:wsp>
                      <wps:wsp>
                        <wps:cNvPr id="8" name="Text Box 5"/>
                        <wps:cNvSpPr txBox="1">
                          <a:spLocks noChangeArrowheads="1"/>
                        </wps:cNvSpPr>
                        <wps:spPr bwMode="auto">
                          <a:xfrm>
                            <a:off x="1881004" y="107994"/>
                            <a:ext cx="263525" cy="259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E36C0A"/>
                                </a:solidFill>
                                <a:prstDash val="dash"/>
                                <a:miter lim="800000"/>
                                <a:headEnd/>
                                <a:tailEnd/>
                              </a14:hiddenLine>
                            </a:ext>
                            <a:ext uri="{AF507438-7753-43E0-B8FC-AC1667EBCBE1}">
                              <a14:hiddenEffects xmlns:a14="http://schemas.microsoft.com/office/drawing/2010/main">
                                <a:effectLst/>
                              </a14:hiddenEffects>
                            </a:ext>
                          </a:extLst>
                        </wps:spPr>
                        <wps:txbx>
                          <w:txbxContent>
                            <w:p w:rsidR="00F4395C" w:rsidRPr="00F94821" w:rsidRDefault="00F4395C" w:rsidP="00204C2E">
                              <w:pPr>
                                <w:jc w:val="center"/>
                                <w:rPr>
                                  <w:rFonts w:ascii="ＭＳ ゴシック" w:eastAsia="ＭＳ ゴシック" w:hAnsi="ＭＳ ゴシック"/>
                                  <w:szCs w:val="22"/>
                                </w:rPr>
                              </w:pPr>
                            </w:p>
                          </w:txbxContent>
                        </wps:txbx>
                        <wps:bodyPr rot="0" vert="horz" wrap="none" lIns="74295" tIns="8890" rIns="74295" bIns="8890" anchor="t" anchorCtr="0" upright="1">
                          <a:spAutoFit/>
                        </wps:bodyPr>
                      </wps:wsp>
                      <pic:pic xmlns:pic="http://schemas.openxmlformats.org/drawingml/2006/picture">
                        <pic:nvPicPr>
                          <pic:cNvPr id="11" name="図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526" y="521453"/>
                            <a:ext cx="3038690" cy="1714633"/>
                          </a:xfrm>
                          <a:prstGeom prst="rect">
                            <a:avLst/>
                          </a:prstGeom>
                        </pic:spPr>
                      </pic:pic>
                      <pic:pic xmlns:pic="http://schemas.openxmlformats.org/drawingml/2006/picture">
                        <pic:nvPicPr>
                          <pic:cNvPr id="12" name="図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59051" y="521453"/>
                            <a:ext cx="3038689" cy="1714633"/>
                          </a:xfrm>
                          <a:prstGeom prst="rect">
                            <a:avLst/>
                          </a:prstGeom>
                        </pic:spPr>
                      </pic:pic>
                      <wps:wsp>
                        <wps:cNvPr id="13" name="Text Box 4"/>
                        <wps:cNvSpPr txBox="1">
                          <a:spLocks noChangeArrowheads="1"/>
                        </wps:cNvSpPr>
                        <wps:spPr bwMode="auto">
                          <a:xfrm>
                            <a:off x="3918858" y="2410000"/>
                            <a:ext cx="2037715" cy="248285"/>
                          </a:xfrm>
                          <a:prstGeom prst="rect">
                            <a:avLst/>
                          </a:prstGeom>
                          <a:noFill/>
                          <a:ln w="9525" algn="ctr">
                            <a:solidFill>
                              <a:srgbClr val="E36C0A"/>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395C" w:rsidRDefault="00F4395C" w:rsidP="00204C2E">
                              <w:pPr>
                                <w:pStyle w:val="Web"/>
                                <w:spacing w:before="0" w:beforeAutospacing="0" w:after="0" w:afterAutospacing="0"/>
                                <w:jc w:val="center"/>
                              </w:pPr>
                              <w:r>
                                <w:rPr>
                                  <w:rFonts w:ascii="ＭＳ 明朝" w:eastAsia="ＭＳ ゴシック" w:hAnsi="ＭＳ ゴシック" w:cs="Times New Roman" w:hint="eastAsia"/>
                                  <w:kern w:val="2"/>
                                  <w:sz w:val="22"/>
                                  <w:szCs w:val="22"/>
                                </w:rPr>
                                <w:t>講師が質問に答える様子</w:t>
                              </w:r>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14" o:spid="_x0000_s1033" editas="canvas" style="position:absolute;left:0;text-align:left;margin-left:-46.8pt;margin-top:84.65pt;width:543.35pt;height:230.95pt;z-index:251675648" coordsize="69005,29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">
                <v:shape id="_x0000_s1034" type="#_x0000_t75" style="position:absolute;width:69005;height:29330;visibility:visible;mso-wrap-style:square" stroked="t" strokecolor="#548dd4">
                  <v:fill o:detectmouseclick="t"/>
                  <v:stroke dashstyle="dash"/>
                  <v:path o:connecttype="none"/>
                </v:shape>
                <v:shape id="Text Box 4" o:spid="_x0000_s1035" type="#_x0000_t202" style="position:absolute;left:7053;top:24094;width:20379;height:2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jUcMA&#10;AADaAAAADwAAAGRycy9kb3ducmV2LnhtbESPS4vCQBCE7wv+h6EFbzpRxNXoKD5wWXD34APPTaZN&#10;gpmemBlN/PfOgrDHouqromaLxhTiQZXLLSvo9yIQxInVOacKTsdtdwzCeWSNhWVS8CQHi3nrY4ax&#10;tjXv6XHwqQgl7GJUkHlfxlK6JCODrmdL4uBdbGXQB1mlUldYh3JTyEEUjaTBnMNChiWtM0quh7tR&#10;MNgM691xdD5Nnv4Lf+hzsrqZX6U67WY5BeGp8f/hN/2tAwd/V8IN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FjUcMAAADaAAAADwAAAAAAAAAAAAAAAACYAgAAZHJzL2Rv&#10;d25yZXYueG1sUEsFBgAAAAAEAAQA9QAAAIgDAAAAAA==&#10;" filled="f" strokecolor="#e36c0a">
                  <v:stroke dashstyle="dash"/>
                  <v:textbox inset="5.85pt,.7pt,5.85pt,.7pt">
                    <w:txbxContent>
                      <w:p w:rsidR="00F4395C" w:rsidRPr="00F94821" w:rsidRDefault="00F4395C" w:rsidP="00204C2E">
                        <w:pPr>
                          <w:jc w:val="center"/>
                          <w:rPr>
                            <w:rFonts w:ascii="ＭＳ ゴシック" w:eastAsia="ＭＳ ゴシック" w:hAnsi="ＭＳ ゴシック"/>
                            <w:szCs w:val="22"/>
                          </w:rPr>
                        </w:pPr>
                        <w:r>
                          <w:rPr>
                            <w:rFonts w:ascii="ＭＳ ゴシック" w:eastAsia="ＭＳ ゴシック" w:hAnsi="ＭＳ ゴシック" w:hint="eastAsia"/>
                            <w:szCs w:val="22"/>
                          </w:rPr>
                          <w:t>体験談を熱心に聴講する様子</w:t>
                        </w:r>
                      </w:p>
                    </w:txbxContent>
                  </v:textbox>
                </v:shape>
                <v:shape id="Text Box 5" o:spid="_x0000_s1036" type="#_x0000_t202" style="position:absolute;left:18810;top:1079;width:2635;height:2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R7sAA&#10;AADaAAAADwAAAGRycy9kb3ducmV2LnhtbERPz2vCMBS+D/wfwhO8DE0nOKQzigjCYHiws55fm7e2&#10;W/NSk8zW/94cBI8f3+/VZjCtuJLzjWUFb7MEBHFpdcOVgtP3froE4QOyxtYyKbiRh8169LLCVNue&#10;j3TNQiViCPsUFdQhdKmUvqzJoJ/ZjjhyP9YZDBG6SmqHfQw3rZwnybs02HBsqLGjXU3lX/ZvFPzm&#10;BZ3zm+tfi8OiuAxtkejsS6nJeNh+gAg0hKf44f7UCuLWeCXeAL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cR7sAAAADaAAAADwAAAAAAAAAAAAAAAACYAgAAZHJzL2Rvd25y&#10;ZXYueG1sUEsFBgAAAAAEAAQA9QAAAIUDAAAAAA==&#10;" filled="f" stroked="f" strokecolor="#e36c0a">
                  <v:stroke dashstyle="dash"/>
                  <v:textbox style="mso-fit-shape-to-text:t" inset="5.85pt,.7pt,5.85pt,.7pt">
                    <w:txbxContent>
                      <w:p w:rsidR="00F4395C" w:rsidRPr="00F94821" w:rsidRDefault="00F4395C" w:rsidP="00204C2E">
                        <w:pPr>
                          <w:jc w:val="center"/>
                          <w:rPr>
                            <w:rFonts w:ascii="ＭＳ ゴシック" w:eastAsia="ＭＳ ゴシック" w:hAnsi="ＭＳ ゴシック"/>
                            <w:szCs w:val="22"/>
                          </w:rPr>
                        </w:pPr>
                      </w:p>
                    </w:txbxContent>
                  </v:textbox>
                </v:shape>
                <v:shape id="図 11" o:spid="_x0000_s1037" type="#_x0000_t75" style="position:absolute;left:2745;top:5214;width:30387;height:1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yb3bDAAAA2wAAAA8AAABkcnMvZG93bnJldi54bWxEj0FrAjEQhe9C/0OYgjfNKqKyGkUKBQsV&#10;dC3V47AZN4ubyZKkuv33plDwNsN78743y3VnG3EjH2rHCkbDDARx6XTNlYKv4/tgDiJEZI2NY1Lw&#10;SwHWq5feEnPt7nygWxErkUI45KjAxNjmUobSkMUwdC1x0i7OW4xp9ZXUHu8p3DZynGVTabHmRDDY&#10;0puh8lr82ASZx93kc/9tdrNpwecS2TcfJ6X6r91mASJSF5/m/+utTvVH8PdLGk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DJvdsMAAADbAAAADwAAAAAAAAAAAAAAAACf&#10;AgAAZHJzL2Rvd25yZXYueG1sUEsFBgAAAAAEAAQA9wAAAI8DAAAAAA==&#10;">
                  <v:imagedata r:id="rId15" o:title=""/>
                  <v:path arrowok="t"/>
                </v:shape>
                <v:shape id="図 12" o:spid="_x0000_s1038" type="#_x0000_t75" style="position:absolute;left:35590;top:5214;width:30387;height:1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1y6vCAAAA2wAAAA8AAABkcnMvZG93bnJldi54bWxET01rwkAQvRf8D8sIvekmaS0SXSUISike&#10;rK09T7NjEszOhuw2if/eFYTe5vE+Z7keTC06al1lWUE8jUAQ51ZXXCj4/tpO5iCcR9ZYWyYFV3Kw&#10;Xo2elphq2/MndUdfiBDCLkUFpfdNKqXLSzLoprYhDtzZtgZ9gG0hdYt9CDe1TKLoTRqsODSU2NCm&#10;pPxy/DMK9O8Qn5IP+VO/mn1mdn3z0h1mSj2Ph2wBwtPg/8UP97sO8xO4/xIOkK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dcurwgAAANsAAAAPAAAAAAAAAAAAAAAAAJ8C&#10;AABkcnMvZG93bnJldi54bWxQSwUGAAAAAAQABAD3AAAAjgMAAAAA&#10;">
                  <v:imagedata r:id="rId16" o:title=""/>
                  <v:path arrowok="t"/>
                </v:shape>
                <v:shape id="Text Box 4" o:spid="_x0000_s1039" type="#_x0000_t202" style="position:absolute;left:39188;top:24100;width:2037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gGcIA&#10;AADbAAAADwAAAGRycy9kb3ducmV2LnhtbERPS2vCQBC+F/wPywje6kYtWqOrtEpFUA8+6HnIjkkw&#10;Oxuzq4n/3hUKvc3H95zpvDGFuFPlcssKet0IBHFidc6pgtPx5/0ThPPIGgvLpOBBDuaz1tsUY21r&#10;3tP94FMRQtjFqCDzvoyldElGBl3XlsSBO9vKoA+wSqWusA7hppD9KBpKgzmHhgxLWmSUXA43o6C/&#10;/Kg3x+HvafzwK9zSaPx9NTulOu3mawLCU+P/xX/utQ7zB/D6JR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eAZwgAAANsAAAAPAAAAAAAAAAAAAAAAAJgCAABkcnMvZG93&#10;bnJldi54bWxQSwUGAAAAAAQABAD1AAAAhwMAAAAA&#10;" filled="f" strokecolor="#e36c0a">
                  <v:stroke dashstyle="dash"/>
                  <v:textbox inset="5.85pt,.7pt,5.85pt,.7pt">
                    <w:txbxContent>
                      <w:p w:rsidR="00F4395C" w:rsidRDefault="00F4395C" w:rsidP="00204C2E">
                        <w:pPr>
                          <w:pStyle w:val="Web"/>
                          <w:spacing w:before="0" w:beforeAutospacing="0" w:after="0" w:afterAutospacing="0"/>
                          <w:jc w:val="center"/>
                        </w:pPr>
                        <w:r>
                          <w:rPr>
                            <w:rFonts w:ascii="ＭＳ 明朝" w:eastAsia="ＭＳ ゴシック" w:hAnsi="ＭＳ ゴシック" w:cs="Times New Roman" w:hint="eastAsia"/>
                            <w:kern w:val="2"/>
                            <w:sz w:val="22"/>
                            <w:szCs w:val="22"/>
                          </w:rPr>
                          <w:t>講師が質問に答える様子</w:t>
                        </w:r>
                      </w:p>
                    </w:txbxContent>
                  </v:textbox>
                </v:shape>
                <w10:wrap type="square"/>
              </v:group>
            </w:pict>
          </mc:Fallback>
        </mc:AlternateContent>
      </w:r>
      <w:r>
        <w:rPr>
          <w:rFonts w:ascii="Times New Roman" w:hint="eastAsia"/>
          <w:kern w:val="0"/>
          <w:szCs w:val="22"/>
        </w:rPr>
        <w:t>講師二人から、</w:t>
      </w:r>
      <w:r w:rsidR="00BB2229">
        <w:rPr>
          <w:rFonts w:ascii="Times New Roman" w:hint="eastAsia"/>
          <w:kern w:val="0"/>
          <w:szCs w:val="22"/>
        </w:rPr>
        <w:t>ハウス建設時の資金調達などの</w:t>
      </w:r>
      <w:r w:rsidR="00204C2E" w:rsidRPr="00367894">
        <w:rPr>
          <w:rFonts w:ascii="Times New Roman" w:hint="eastAsia"/>
          <w:kern w:val="0"/>
          <w:szCs w:val="22"/>
        </w:rPr>
        <w:t>苦労話やアドバイス、現在の状況などについて発表</w:t>
      </w:r>
      <w:r>
        <w:rPr>
          <w:rFonts w:ascii="Times New Roman" w:hint="eastAsia"/>
          <w:kern w:val="0"/>
          <w:szCs w:val="22"/>
        </w:rPr>
        <w:t>が行われ</w:t>
      </w:r>
      <w:r w:rsidR="00204C2E" w:rsidRPr="00367894">
        <w:rPr>
          <w:rFonts w:ascii="Times New Roman" w:hint="eastAsia"/>
          <w:kern w:val="0"/>
          <w:szCs w:val="22"/>
        </w:rPr>
        <w:t>、質疑応答が行われた。参加者からは「就農するまでに必要な準備や心構えについて知ることができてよかった。」との声が多数聞かれた。</w:t>
      </w:r>
    </w:p>
    <w:p w:rsidR="00204C2E" w:rsidRPr="00DA0E09" w:rsidRDefault="00204C2E" w:rsidP="00204C2E">
      <w:pPr>
        <w:overflowPunct w:val="0"/>
        <w:textAlignment w:val="baseline"/>
        <w:rPr>
          <w:rFonts w:hAnsi="ＭＳ 明朝"/>
          <w:szCs w:val="22"/>
        </w:rPr>
      </w:pPr>
    </w:p>
    <w:p w:rsidR="00DA0E09" w:rsidRPr="00DA0E09" w:rsidRDefault="00DA0E09" w:rsidP="00A325FE">
      <w:pPr>
        <w:overflowPunct w:val="0"/>
        <w:textAlignment w:val="baseline"/>
        <w:rPr>
          <w:rFonts w:hAnsi="ＭＳ 明朝"/>
          <w:szCs w:val="22"/>
        </w:rPr>
      </w:pPr>
    </w:p>
    <w:sectPr w:rsidR="00DA0E09" w:rsidRPr="00DA0E09" w:rsidSect="00BF129F">
      <w:footerReference w:type="default" r:id="rId17"/>
      <w:pgSz w:w="11906" w:h="16838" w:code="9"/>
      <w:pgMar w:top="907" w:right="1474" w:bottom="1134" w:left="1474" w:header="397" w:footer="397" w:gutter="0"/>
      <w:pgNumType w:fmt="numberInDash" w:start="1"/>
      <w:cols w:space="425"/>
      <w:titlePg/>
      <w:docGrid w:type="lines" w:linePitch="3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95C" w:rsidRDefault="00F4395C">
      <w:r>
        <w:separator/>
      </w:r>
    </w:p>
  </w:endnote>
  <w:endnote w:type="continuationSeparator" w:id="0">
    <w:p w:rsidR="00F4395C" w:rsidRDefault="00F43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395C" w:rsidRDefault="00F4395C">
    <w:pPr>
      <w:pStyle w:val="a8"/>
      <w:jc w:val="center"/>
    </w:pPr>
    <w:r>
      <w:fldChar w:fldCharType="begin"/>
    </w:r>
    <w:r>
      <w:instrText>PAGE   \* MERGEFORMAT</w:instrText>
    </w:r>
    <w:r>
      <w:fldChar w:fldCharType="separate"/>
    </w:r>
    <w:r w:rsidR="00553615" w:rsidRPr="00553615">
      <w:rPr>
        <w:noProof/>
        <w:lang w:val="ja-JP"/>
      </w:rPr>
      <w:t>-</w:t>
    </w:r>
    <w:r w:rsidR="00553615">
      <w:rPr>
        <w:noProof/>
      </w:rPr>
      <w:t xml:space="preserve"> 2 -</w:t>
    </w:r>
    <w:r>
      <w:fldChar w:fldCharType="end"/>
    </w:r>
  </w:p>
  <w:p w:rsidR="00F4395C" w:rsidRDefault="00F4395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95C" w:rsidRDefault="00F4395C">
      <w:r>
        <w:separator/>
      </w:r>
    </w:p>
  </w:footnote>
  <w:footnote w:type="continuationSeparator" w:id="0">
    <w:p w:rsidR="00F4395C" w:rsidRDefault="00F439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4163"/>
    <w:multiLevelType w:val="hybridMultilevel"/>
    <w:tmpl w:val="EB7813EE"/>
    <w:lvl w:ilvl="0" w:tplc="3380FBF0">
      <w:start w:val="1"/>
      <w:numFmt w:val="decimalFullWidth"/>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57C6C58"/>
    <w:multiLevelType w:val="hybridMultilevel"/>
    <w:tmpl w:val="96420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9D323C"/>
    <w:multiLevelType w:val="hybridMultilevel"/>
    <w:tmpl w:val="E5AA593C"/>
    <w:lvl w:ilvl="0" w:tplc="7F685FD4">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nsid w:val="20E47369"/>
    <w:multiLevelType w:val="hybridMultilevel"/>
    <w:tmpl w:val="FBCC4E60"/>
    <w:lvl w:ilvl="0" w:tplc="05665958">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nsid w:val="216B2D28"/>
    <w:multiLevelType w:val="hybridMultilevel"/>
    <w:tmpl w:val="600AB602"/>
    <w:lvl w:ilvl="0" w:tplc="9C62F84E">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nsid w:val="27911FEF"/>
    <w:multiLevelType w:val="hybridMultilevel"/>
    <w:tmpl w:val="A01CD916"/>
    <w:lvl w:ilvl="0" w:tplc="DB48EEE6">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nsid w:val="28D4025A"/>
    <w:multiLevelType w:val="hybridMultilevel"/>
    <w:tmpl w:val="096250DE"/>
    <w:lvl w:ilvl="0" w:tplc="3E582830">
      <w:start w:val="3"/>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7">
    <w:nsid w:val="29097CAB"/>
    <w:multiLevelType w:val="hybridMultilevel"/>
    <w:tmpl w:val="D76CC8F6"/>
    <w:lvl w:ilvl="0" w:tplc="6234CC44">
      <w:start w:val="1"/>
      <w:numFmt w:val="decimalFullWidth"/>
      <w:lvlText w:val="%1．"/>
      <w:lvlJc w:val="left"/>
      <w:pPr>
        <w:tabs>
          <w:tab w:val="num" w:pos="405"/>
        </w:tabs>
        <w:ind w:left="405" w:hanging="405"/>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8">
    <w:nsid w:val="2CE629C4"/>
    <w:multiLevelType w:val="hybridMultilevel"/>
    <w:tmpl w:val="A5FAF434"/>
    <w:lvl w:ilvl="0" w:tplc="850C7EBE">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nsid w:val="318743E8"/>
    <w:multiLevelType w:val="hybridMultilevel"/>
    <w:tmpl w:val="628ABAEC"/>
    <w:lvl w:ilvl="0" w:tplc="8BD4E4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BC70604"/>
    <w:multiLevelType w:val="hybridMultilevel"/>
    <w:tmpl w:val="E7E0066C"/>
    <w:lvl w:ilvl="0" w:tplc="0E3A0A3C">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nsid w:val="3F9A41C4"/>
    <w:multiLevelType w:val="hybridMultilevel"/>
    <w:tmpl w:val="7B3E894E"/>
    <w:lvl w:ilvl="0" w:tplc="BF48DB6C">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nsid w:val="419003DC"/>
    <w:multiLevelType w:val="hybridMultilevel"/>
    <w:tmpl w:val="36ACE6F6"/>
    <w:lvl w:ilvl="0" w:tplc="A78C2412">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nsid w:val="43F53DCD"/>
    <w:multiLevelType w:val="hybridMultilevel"/>
    <w:tmpl w:val="38D47D08"/>
    <w:lvl w:ilvl="0" w:tplc="0E5C5A14">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nsid w:val="4ADE68A2"/>
    <w:multiLevelType w:val="hybridMultilevel"/>
    <w:tmpl w:val="E86C2594"/>
    <w:lvl w:ilvl="0" w:tplc="17B02608">
      <w:start w:val="3"/>
      <w:numFmt w:val="decimalFullWidth"/>
      <w:lvlText w:val="%1．"/>
      <w:lvlJc w:val="left"/>
      <w:pPr>
        <w:ind w:left="720" w:hanging="480"/>
      </w:pPr>
      <w:rPr>
        <w:rFonts w:hint="default"/>
        <w:lang w:val="en-US"/>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nsid w:val="4B4E3DF8"/>
    <w:multiLevelType w:val="hybridMultilevel"/>
    <w:tmpl w:val="9B66386A"/>
    <w:lvl w:ilvl="0" w:tplc="D1E4999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54D778A0"/>
    <w:multiLevelType w:val="hybridMultilevel"/>
    <w:tmpl w:val="B798BF4A"/>
    <w:lvl w:ilvl="0" w:tplc="56B4910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5AFB0E1B"/>
    <w:multiLevelType w:val="hybridMultilevel"/>
    <w:tmpl w:val="37F40724"/>
    <w:lvl w:ilvl="0" w:tplc="F6BAE0DE">
      <w:start w:val="1"/>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nsid w:val="7AFD1536"/>
    <w:multiLevelType w:val="hybridMultilevel"/>
    <w:tmpl w:val="EC66A4DC"/>
    <w:lvl w:ilvl="0" w:tplc="F76A427E">
      <w:start w:val="1"/>
      <w:numFmt w:val="decimalFullWidth"/>
      <w:lvlText w:val="%1．"/>
      <w:lvlJc w:val="left"/>
      <w:pPr>
        <w:ind w:left="862" w:hanging="720"/>
      </w:pPr>
      <w:rPr>
        <w:rFonts w:hint="default"/>
        <w:b/>
      </w:rPr>
    </w:lvl>
    <w:lvl w:ilvl="1" w:tplc="04090017" w:tentative="1">
      <w:start w:val="1"/>
      <w:numFmt w:val="aiueoFullWidth"/>
      <w:lvlText w:val="(%2)"/>
      <w:lvlJc w:val="left"/>
      <w:pPr>
        <w:ind w:left="-11" w:hanging="420"/>
      </w:pPr>
    </w:lvl>
    <w:lvl w:ilvl="2" w:tplc="04090011" w:tentative="1">
      <w:start w:val="1"/>
      <w:numFmt w:val="decimalEnclosedCircle"/>
      <w:lvlText w:val="%3"/>
      <w:lvlJc w:val="left"/>
      <w:pPr>
        <w:ind w:left="409" w:hanging="420"/>
      </w:pPr>
    </w:lvl>
    <w:lvl w:ilvl="3" w:tplc="0409000F" w:tentative="1">
      <w:start w:val="1"/>
      <w:numFmt w:val="decimal"/>
      <w:lvlText w:val="%4."/>
      <w:lvlJc w:val="left"/>
      <w:pPr>
        <w:ind w:left="829" w:hanging="420"/>
      </w:pPr>
    </w:lvl>
    <w:lvl w:ilvl="4" w:tplc="04090017" w:tentative="1">
      <w:start w:val="1"/>
      <w:numFmt w:val="aiueoFullWidth"/>
      <w:lvlText w:val="(%5)"/>
      <w:lvlJc w:val="left"/>
      <w:pPr>
        <w:ind w:left="1249" w:hanging="420"/>
      </w:pPr>
    </w:lvl>
    <w:lvl w:ilvl="5" w:tplc="04090011" w:tentative="1">
      <w:start w:val="1"/>
      <w:numFmt w:val="decimalEnclosedCircle"/>
      <w:lvlText w:val="%6"/>
      <w:lvlJc w:val="left"/>
      <w:pPr>
        <w:ind w:left="1669" w:hanging="420"/>
      </w:pPr>
    </w:lvl>
    <w:lvl w:ilvl="6" w:tplc="0409000F" w:tentative="1">
      <w:start w:val="1"/>
      <w:numFmt w:val="decimal"/>
      <w:lvlText w:val="%7."/>
      <w:lvlJc w:val="left"/>
      <w:pPr>
        <w:ind w:left="2089" w:hanging="420"/>
      </w:pPr>
    </w:lvl>
    <w:lvl w:ilvl="7" w:tplc="04090017" w:tentative="1">
      <w:start w:val="1"/>
      <w:numFmt w:val="aiueoFullWidth"/>
      <w:lvlText w:val="(%8)"/>
      <w:lvlJc w:val="left"/>
      <w:pPr>
        <w:ind w:left="2509" w:hanging="420"/>
      </w:pPr>
    </w:lvl>
    <w:lvl w:ilvl="8" w:tplc="04090011" w:tentative="1">
      <w:start w:val="1"/>
      <w:numFmt w:val="decimalEnclosedCircle"/>
      <w:lvlText w:val="%9"/>
      <w:lvlJc w:val="left"/>
      <w:pPr>
        <w:ind w:left="2929" w:hanging="420"/>
      </w:pPr>
    </w:lvl>
  </w:abstractNum>
  <w:abstractNum w:abstractNumId="19">
    <w:nsid w:val="7B831B4E"/>
    <w:multiLevelType w:val="hybridMultilevel"/>
    <w:tmpl w:val="45C29626"/>
    <w:lvl w:ilvl="0" w:tplc="8E76BF4C">
      <w:start w:val="5"/>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0">
    <w:nsid w:val="7B971468"/>
    <w:multiLevelType w:val="hybridMultilevel"/>
    <w:tmpl w:val="7F7AD5C2"/>
    <w:lvl w:ilvl="0" w:tplc="45F8CF1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8"/>
  </w:num>
  <w:num w:numId="4">
    <w:abstractNumId w:val="20"/>
  </w:num>
  <w:num w:numId="5">
    <w:abstractNumId w:val="10"/>
  </w:num>
  <w:num w:numId="6">
    <w:abstractNumId w:val="6"/>
  </w:num>
  <w:num w:numId="7">
    <w:abstractNumId w:val="16"/>
  </w:num>
  <w:num w:numId="8">
    <w:abstractNumId w:val="1"/>
  </w:num>
  <w:num w:numId="9">
    <w:abstractNumId w:val="17"/>
  </w:num>
  <w:num w:numId="10">
    <w:abstractNumId w:val="2"/>
  </w:num>
  <w:num w:numId="11">
    <w:abstractNumId w:val="12"/>
  </w:num>
  <w:num w:numId="12">
    <w:abstractNumId w:val="3"/>
  </w:num>
  <w:num w:numId="13">
    <w:abstractNumId w:val="4"/>
  </w:num>
  <w:num w:numId="14">
    <w:abstractNumId w:val="11"/>
  </w:num>
  <w:num w:numId="15">
    <w:abstractNumId w:val="15"/>
  </w:num>
  <w:num w:numId="16">
    <w:abstractNumId w:val="9"/>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14"/>
  </w:num>
  <w:num w:numId="20">
    <w:abstractNumId w:val="13"/>
  </w:num>
  <w:num w:numId="21">
    <w:abstractNumId w:val="0"/>
  </w:num>
  <w:num w:numId="22">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autoHyphenation/>
  <w:drawingGridHorizontalSpacing w:val="110"/>
  <w:drawingGridVerticalSpacing w:val="190"/>
  <w:displayHorizontalDrawingGridEvery w:val="0"/>
  <w:displayVerticalDrawingGridEvery w:val="2"/>
  <w:characterSpacingControl w:val="compressPunctuation"/>
  <w:hdrShapeDefaults>
    <o:shapedefaults v:ext="edit" spidmax="5120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42F"/>
    <w:rsid w:val="0000186F"/>
    <w:rsid w:val="000032C0"/>
    <w:rsid w:val="00003418"/>
    <w:rsid w:val="000036A8"/>
    <w:rsid w:val="00004859"/>
    <w:rsid w:val="000050CC"/>
    <w:rsid w:val="0000572E"/>
    <w:rsid w:val="0000714C"/>
    <w:rsid w:val="00007AC0"/>
    <w:rsid w:val="00007EAD"/>
    <w:rsid w:val="00011C0B"/>
    <w:rsid w:val="00011FFF"/>
    <w:rsid w:val="00013327"/>
    <w:rsid w:val="00014FC0"/>
    <w:rsid w:val="000213AC"/>
    <w:rsid w:val="0002295D"/>
    <w:rsid w:val="00025AC7"/>
    <w:rsid w:val="00025E4D"/>
    <w:rsid w:val="000271AA"/>
    <w:rsid w:val="00032C00"/>
    <w:rsid w:val="00033536"/>
    <w:rsid w:val="000351B2"/>
    <w:rsid w:val="0003558F"/>
    <w:rsid w:val="00036ACF"/>
    <w:rsid w:val="000437E5"/>
    <w:rsid w:val="0004551A"/>
    <w:rsid w:val="00045A7B"/>
    <w:rsid w:val="000507DC"/>
    <w:rsid w:val="00052D36"/>
    <w:rsid w:val="00053A3C"/>
    <w:rsid w:val="000540C3"/>
    <w:rsid w:val="00054CBA"/>
    <w:rsid w:val="000553A4"/>
    <w:rsid w:val="0006117B"/>
    <w:rsid w:val="0006208D"/>
    <w:rsid w:val="000635B6"/>
    <w:rsid w:val="00063A82"/>
    <w:rsid w:val="00063DD1"/>
    <w:rsid w:val="00066778"/>
    <w:rsid w:val="00066888"/>
    <w:rsid w:val="00071F86"/>
    <w:rsid w:val="000725D2"/>
    <w:rsid w:val="00074104"/>
    <w:rsid w:val="0008034B"/>
    <w:rsid w:val="00082C58"/>
    <w:rsid w:val="0008485D"/>
    <w:rsid w:val="00086D48"/>
    <w:rsid w:val="0008754C"/>
    <w:rsid w:val="00090155"/>
    <w:rsid w:val="00090DF6"/>
    <w:rsid w:val="00092A0C"/>
    <w:rsid w:val="00094F5A"/>
    <w:rsid w:val="000974C1"/>
    <w:rsid w:val="00097753"/>
    <w:rsid w:val="000A0091"/>
    <w:rsid w:val="000A087F"/>
    <w:rsid w:val="000A0A58"/>
    <w:rsid w:val="000A11BE"/>
    <w:rsid w:val="000A2C86"/>
    <w:rsid w:val="000A30BB"/>
    <w:rsid w:val="000A32C8"/>
    <w:rsid w:val="000A3D69"/>
    <w:rsid w:val="000A7D73"/>
    <w:rsid w:val="000B012C"/>
    <w:rsid w:val="000B10B0"/>
    <w:rsid w:val="000B1C9A"/>
    <w:rsid w:val="000B27CA"/>
    <w:rsid w:val="000B2D9C"/>
    <w:rsid w:val="000B32A2"/>
    <w:rsid w:val="000B7FF2"/>
    <w:rsid w:val="000C091A"/>
    <w:rsid w:val="000C1D05"/>
    <w:rsid w:val="000C2A7C"/>
    <w:rsid w:val="000C3119"/>
    <w:rsid w:val="000C4741"/>
    <w:rsid w:val="000D0922"/>
    <w:rsid w:val="000D502B"/>
    <w:rsid w:val="000D60D7"/>
    <w:rsid w:val="000D62F6"/>
    <w:rsid w:val="000D6306"/>
    <w:rsid w:val="000D766A"/>
    <w:rsid w:val="000E0D6F"/>
    <w:rsid w:val="000E3B6B"/>
    <w:rsid w:val="000E406D"/>
    <w:rsid w:val="000E48E5"/>
    <w:rsid w:val="000E5262"/>
    <w:rsid w:val="000E561F"/>
    <w:rsid w:val="000E5BA6"/>
    <w:rsid w:val="000E624B"/>
    <w:rsid w:val="000E78EA"/>
    <w:rsid w:val="000E7986"/>
    <w:rsid w:val="000F0C37"/>
    <w:rsid w:val="000F1A5C"/>
    <w:rsid w:val="000F29EA"/>
    <w:rsid w:val="000F2EC1"/>
    <w:rsid w:val="000F3A06"/>
    <w:rsid w:val="000F5E2F"/>
    <w:rsid w:val="001011CD"/>
    <w:rsid w:val="00101530"/>
    <w:rsid w:val="00103414"/>
    <w:rsid w:val="00106406"/>
    <w:rsid w:val="001076B3"/>
    <w:rsid w:val="00110485"/>
    <w:rsid w:val="0011196D"/>
    <w:rsid w:val="00116BCF"/>
    <w:rsid w:val="00120331"/>
    <w:rsid w:val="00124AD1"/>
    <w:rsid w:val="0012522B"/>
    <w:rsid w:val="00127542"/>
    <w:rsid w:val="00132588"/>
    <w:rsid w:val="0013377A"/>
    <w:rsid w:val="001340BA"/>
    <w:rsid w:val="00144039"/>
    <w:rsid w:val="001443A6"/>
    <w:rsid w:val="00146691"/>
    <w:rsid w:val="00146958"/>
    <w:rsid w:val="00146D1F"/>
    <w:rsid w:val="00146D7B"/>
    <w:rsid w:val="001526CF"/>
    <w:rsid w:val="0015303B"/>
    <w:rsid w:val="00155B48"/>
    <w:rsid w:val="00156180"/>
    <w:rsid w:val="001565E1"/>
    <w:rsid w:val="00156858"/>
    <w:rsid w:val="00156E61"/>
    <w:rsid w:val="00156F82"/>
    <w:rsid w:val="001574EE"/>
    <w:rsid w:val="00157621"/>
    <w:rsid w:val="00160147"/>
    <w:rsid w:val="0016128B"/>
    <w:rsid w:val="00161FEA"/>
    <w:rsid w:val="00162B14"/>
    <w:rsid w:val="00164E08"/>
    <w:rsid w:val="00164FCC"/>
    <w:rsid w:val="00171392"/>
    <w:rsid w:val="001721DA"/>
    <w:rsid w:val="001745E1"/>
    <w:rsid w:val="00175004"/>
    <w:rsid w:val="00175DCE"/>
    <w:rsid w:val="001770D7"/>
    <w:rsid w:val="001819BE"/>
    <w:rsid w:val="00183921"/>
    <w:rsid w:val="001853BE"/>
    <w:rsid w:val="0018550F"/>
    <w:rsid w:val="0018647D"/>
    <w:rsid w:val="00186E33"/>
    <w:rsid w:val="00186E37"/>
    <w:rsid w:val="001928F8"/>
    <w:rsid w:val="001931FC"/>
    <w:rsid w:val="00194EC9"/>
    <w:rsid w:val="00195A95"/>
    <w:rsid w:val="00195D1B"/>
    <w:rsid w:val="0019684D"/>
    <w:rsid w:val="001975B5"/>
    <w:rsid w:val="001A0C24"/>
    <w:rsid w:val="001A128A"/>
    <w:rsid w:val="001A1EF3"/>
    <w:rsid w:val="001A2BD4"/>
    <w:rsid w:val="001A6A00"/>
    <w:rsid w:val="001A7366"/>
    <w:rsid w:val="001A737D"/>
    <w:rsid w:val="001B01B6"/>
    <w:rsid w:val="001B1A9C"/>
    <w:rsid w:val="001B3A45"/>
    <w:rsid w:val="001B3A8D"/>
    <w:rsid w:val="001B4DD3"/>
    <w:rsid w:val="001B5267"/>
    <w:rsid w:val="001B5C57"/>
    <w:rsid w:val="001B5EBE"/>
    <w:rsid w:val="001B795E"/>
    <w:rsid w:val="001C1339"/>
    <w:rsid w:val="001C200E"/>
    <w:rsid w:val="001C2A31"/>
    <w:rsid w:val="001C3E74"/>
    <w:rsid w:val="001C5CA8"/>
    <w:rsid w:val="001C743B"/>
    <w:rsid w:val="001D24A4"/>
    <w:rsid w:val="001D28B2"/>
    <w:rsid w:val="001D35E3"/>
    <w:rsid w:val="001D4E0E"/>
    <w:rsid w:val="001D62A2"/>
    <w:rsid w:val="001D6F21"/>
    <w:rsid w:val="001D749E"/>
    <w:rsid w:val="001D7930"/>
    <w:rsid w:val="001E0E5C"/>
    <w:rsid w:val="001E11B0"/>
    <w:rsid w:val="001E13CB"/>
    <w:rsid w:val="001E24E7"/>
    <w:rsid w:val="001E2C94"/>
    <w:rsid w:val="001E31A4"/>
    <w:rsid w:val="001E44B8"/>
    <w:rsid w:val="001F1A3E"/>
    <w:rsid w:val="001F2227"/>
    <w:rsid w:val="001F2F3C"/>
    <w:rsid w:val="001F4DF2"/>
    <w:rsid w:val="001F67F3"/>
    <w:rsid w:val="001F72FB"/>
    <w:rsid w:val="001F77C7"/>
    <w:rsid w:val="0020228C"/>
    <w:rsid w:val="00203404"/>
    <w:rsid w:val="00203B15"/>
    <w:rsid w:val="0020483F"/>
    <w:rsid w:val="00204C2E"/>
    <w:rsid w:val="00207FD6"/>
    <w:rsid w:val="002125D3"/>
    <w:rsid w:val="00212735"/>
    <w:rsid w:val="00212C8A"/>
    <w:rsid w:val="002133C0"/>
    <w:rsid w:val="00220A8F"/>
    <w:rsid w:val="002272FF"/>
    <w:rsid w:val="00231A2D"/>
    <w:rsid w:val="002321C8"/>
    <w:rsid w:val="00233E9E"/>
    <w:rsid w:val="00234A24"/>
    <w:rsid w:val="00234B68"/>
    <w:rsid w:val="00236F86"/>
    <w:rsid w:val="00237D2E"/>
    <w:rsid w:val="002408B8"/>
    <w:rsid w:val="0024099C"/>
    <w:rsid w:val="002413E9"/>
    <w:rsid w:val="0024172C"/>
    <w:rsid w:val="002421ED"/>
    <w:rsid w:val="00242E17"/>
    <w:rsid w:val="0024335A"/>
    <w:rsid w:val="002462D8"/>
    <w:rsid w:val="0024644A"/>
    <w:rsid w:val="00246DE0"/>
    <w:rsid w:val="00246FFD"/>
    <w:rsid w:val="00247F2F"/>
    <w:rsid w:val="00251750"/>
    <w:rsid w:val="00252189"/>
    <w:rsid w:val="002526E0"/>
    <w:rsid w:val="00255E50"/>
    <w:rsid w:val="002569D0"/>
    <w:rsid w:val="00262051"/>
    <w:rsid w:val="002632FC"/>
    <w:rsid w:val="002642CD"/>
    <w:rsid w:val="00264B59"/>
    <w:rsid w:val="00265164"/>
    <w:rsid w:val="0026542B"/>
    <w:rsid w:val="002720A7"/>
    <w:rsid w:val="002729B1"/>
    <w:rsid w:val="00272E11"/>
    <w:rsid w:val="0027376A"/>
    <w:rsid w:val="00276120"/>
    <w:rsid w:val="00276163"/>
    <w:rsid w:val="00276EFF"/>
    <w:rsid w:val="0027725C"/>
    <w:rsid w:val="002776F4"/>
    <w:rsid w:val="00277BF2"/>
    <w:rsid w:val="00277D64"/>
    <w:rsid w:val="0028029B"/>
    <w:rsid w:val="00280687"/>
    <w:rsid w:val="00280ECA"/>
    <w:rsid w:val="002814E7"/>
    <w:rsid w:val="00283EDC"/>
    <w:rsid w:val="002851B4"/>
    <w:rsid w:val="00290B4E"/>
    <w:rsid w:val="002920E2"/>
    <w:rsid w:val="002926E4"/>
    <w:rsid w:val="00293DC6"/>
    <w:rsid w:val="00294148"/>
    <w:rsid w:val="00295579"/>
    <w:rsid w:val="002A2349"/>
    <w:rsid w:val="002A3764"/>
    <w:rsid w:val="002A5284"/>
    <w:rsid w:val="002A6363"/>
    <w:rsid w:val="002A6504"/>
    <w:rsid w:val="002A734A"/>
    <w:rsid w:val="002B0EED"/>
    <w:rsid w:val="002B3559"/>
    <w:rsid w:val="002B426F"/>
    <w:rsid w:val="002B42D1"/>
    <w:rsid w:val="002B42FE"/>
    <w:rsid w:val="002B4E87"/>
    <w:rsid w:val="002B50F1"/>
    <w:rsid w:val="002B524A"/>
    <w:rsid w:val="002C009C"/>
    <w:rsid w:val="002C0202"/>
    <w:rsid w:val="002C1582"/>
    <w:rsid w:val="002C2F82"/>
    <w:rsid w:val="002D010C"/>
    <w:rsid w:val="002D03BD"/>
    <w:rsid w:val="002D0AF9"/>
    <w:rsid w:val="002D5E56"/>
    <w:rsid w:val="002D7BC4"/>
    <w:rsid w:val="002E0355"/>
    <w:rsid w:val="002E3098"/>
    <w:rsid w:val="002E7775"/>
    <w:rsid w:val="002F004F"/>
    <w:rsid w:val="002F0BB9"/>
    <w:rsid w:val="002F3F2A"/>
    <w:rsid w:val="002F4893"/>
    <w:rsid w:val="002F51DF"/>
    <w:rsid w:val="002F6E47"/>
    <w:rsid w:val="002F7C50"/>
    <w:rsid w:val="002F7CD0"/>
    <w:rsid w:val="002F7E2A"/>
    <w:rsid w:val="00300266"/>
    <w:rsid w:val="00310D9D"/>
    <w:rsid w:val="0031221D"/>
    <w:rsid w:val="00312CAB"/>
    <w:rsid w:val="00313B2B"/>
    <w:rsid w:val="00315F99"/>
    <w:rsid w:val="00316C93"/>
    <w:rsid w:val="003176EB"/>
    <w:rsid w:val="003177F2"/>
    <w:rsid w:val="00321264"/>
    <w:rsid w:val="00321671"/>
    <w:rsid w:val="0032275D"/>
    <w:rsid w:val="00323611"/>
    <w:rsid w:val="003236DB"/>
    <w:rsid w:val="003251BD"/>
    <w:rsid w:val="00327775"/>
    <w:rsid w:val="0032780F"/>
    <w:rsid w:val="00327FF4"/>
    <w:rsid w:val="0033053B"/>
    <w:rsid w:val="00330951"/>
    <w:rsid w:val="00330C94"/>
    <w:rsid w:val="00332C7F"/>
    <w:rsid w:val="003332AB"/>
    <w:rsid w:val="00333385"/>
    <w:rsid w:val="003336F6"/>
    <w:rsid w:val="00333F05"/>
    <w:rsid w:val="00335248"/>
    <w:rsid w:val="0033679C"/>
    <w:rsid w:val="003374DD"/>
    <w:rsid w:val="00340A1F"/>
    <w:rsid w:val="00341130"/>
    <w:rsid w:val="003450F4"/>
    <w:rsid w:val="00347545"/>
    <w:rsid w:val="00352775"/>
    <w:rsid w:val="003529B7"/>
    <w:rsid w:val="00354E75"/>
    <w:rsid w:val="00354FBB"/>
    <w:rsid w:val="00356580"/>
    <w:rsid w:val="003578FB"/>
    <w:rsid w:val="00360423"/>
    <w:rsid w:val="003615A9"/>
    <w:rsid w:val="003624E4"/>
    <w:rsid w:val="00363C94"/>
    <w:rsid w:val="003669F5"/>
    <w:rsid w:val="00370EE4"/>
    <w:rsid w:val="00371AF6"/>
    <w:rsid w:val="00373BAB"/>
    <w:rsid w:val="0037461B"/>
    <w:rsid w:val="00374FE1"/>
    <w:rsid w:val="003764F7"/>
    <w:rsid w:val="00376557"/>
    <w:rsid w:val="00377548"/>
    <w:rsid w:val="00382A55"/>
    <w:rsid w:val="0038376C"/>
    <w:rsid w:val="003852B8"/>
    <w:rsid w:val="00387DFC"/>
    <w:rsid w:val="00390953"/>
    <w:rsid w:val="003910D6"/>
    <w:rsid w:val="00391141"/>
    <w:rsid w:val="003918ED"/>
    <w:rsid w:val="00391A6C"/>
    <w:rsid w:val="00392E2A"/>
    <w:rsid w:val="003935E7"/>
    <w:rsid w:val="0039469A"/>
    <w:rsid w:val="00396482"/>
    <w:rsid w:val="003975B2"/>
    <w:rsid w:val="003A1587"/>
    <w:rsid w:val="003A301C"/>
    <w:rsid w:val="003A4F4D"/>
    <w:rsid w:val="003A510F"/>
    <w:rsid w:val="003A6AAE"/>
    <w:rsid w:val="003A6ECF"/>
    <w:rsid w:val="003A75F7"/>
    <w:rsid w:val="003A7E14"/>
    <w:rsid w:val="003B1340"/>
    <w:rsid w:val="003B250E"/>
    <w:rsid w:val="003B5098"/>
    <w:rsid w:val="003B70B1"/>
    <w:rsid w:val="003C0BE9"/>
    <w:rsid w:val="003C1030"/>
    <w:rsid w:val="003C31F1"/>
    <w:rsid w:val="003C427B"/>
    <w:rsid w:val="003D2466"/>
    <w:rsid w:val="003D2A5D"/>
    <w:rsid w:val="003D456B"/>
    <w:rsid w:val="003D5121"/>
    <w:rsid w:val="003D5819"/>
    <w:rsid w:val="003D59E6"/>
    <w:rsid w:val="003E2875"/>
    <w:rsid w:val="003E372D"/>
    <w:rsid w:val="003E3908"/>
    <w:rsid w:val="003E47BF"/>
    <w:rsid w:val="003E6183"/>
    <w:rsid w:val="003E63B9"/>
    <w:rsid w:val="003E6998"/>
    <w:rsid w:val="003F0795"/>
    <w:rsid w:val="003F297A"/>
    <w:rsid w:val="003F37EB"/>
    <w:rsid w:val="003F3CBA"/>
    <w:rsid w:val="003F410A"/>
    <w:rsid w:val="003F5BA9"/>
    <w:rsid w:val="003F60D7"/>
    <w:rsid w:val="003F6672"/>
    <w:rsid w:val="003F6AD7"/>
    <w:rsid w:val="00400A20"/>
    <w:rsid w:val="00400C4C"/>
    <w:rsid w:val="004028A6"/>
    <w:rsid w:val="00406869"/>
    <w:rsid w:val="0040689B"/>
    <w:rsid w:val="00406E6A"/>
    <w:rsid w:val="0040713B"/>
    <w:rsid w:val="00407D55"/>
    <w:rsid w:val="00411732"/>
    <w:rsid w:val="004147B6"/>
    <w:rsid w:val="00415A71"/>
    <w:rsid w:val="0041614D"/>
    <w:rsid w:val="0041772D"/>
    <w:rsid w:val="00423FC0"/>
    <w:rsid w:val="00424BFE"/>
    <w:rsid w:val="004250B5"/>
    <w:rsid w:val="0042516A"/>
    <w:rsid w:val="0043344F"/>
    <w:rsid w:val="004342B8"/>
    <w:rsid w:val="00434F17"/>
    <w:rsid w:val="004416AC"/>
    <w:rsid w:val="00442C95"/>
    <w:rsid w:val="00442CD4"/>
    <w:rsid w:val="00442E9E"/>
    <w:rsid w:val="00443D20"/>
    <w:rsid w:val="00444029"/>
    <w:rsid w:val="00446E31"/>
    <w:rsid w:val="004470E0"/>
    <w:rsid w:val="00450800"/>
    <w:rsid w:val="00450AE9"/>
    <w:rsid w:val="004545CD"/>
    <w:rsid w:val="00455195"/>
    <w:rsid w:val="00456AF1"/>
    <w:rsid w:val="00456AFA"/>
    <w:rsid w:val="00456F2C"/>
    <w:rsid w:val="004571F5"/>
    <w:rsid w:val="0045747B"/>
    <w:rsid w:val="0046038A"/>
    <w:rsid w:val="0046147C"/>
    <w:rsid w:val="00462057"/>
    <w:rsid w:val="00462E62"/>
    <w:rsid w:val="00463455"/>
    <w:rsid w:val="00463D9F"/>
    <w:rsid w:val="004653BD"/>
    <w:rsid w:val="00466F54"/>
    <w:rsid w:val="004708FD"/>
    <w:rsid w:val="00473177"/>
    <w:rsid w:val="00473234"/>
    <w:rsid w:val="0047396E"/>
    <w:rsid w:val="004746A9"/>
    <w:rsid w:val="00476E0C"/>
    <w:rsid w:val="00477B39"/>
    <w:rsid w:val="004819D7"/>
    <w:rsid w:val="00481BF2"/>
    <w:rsid w:val="0048377B"/>
    <w:rsid w:val="004853AC"/>
    <w:rsid w:val="00485C95"/>
    <w:rsid w:val="004900AA"/>
    <w:rsid w:val="0049012A"/>
    <w:rsid w:val="004908EE"/>
    <w:rsid w:val="0049192A"/>
    <w:rsid w:val="0049290B"/>
    <w:rsid w:val="0049648D"/>
    <w:rsid w:val="004A0331"/>
    <w:rsid w:val="004A1169"/>
    <w:rsid w:val="004A143D"/>
    <w:rsid w:val="004A1699"/>
    <w:rsid w:val="004A1C28"/>
    <w:rsid w:val="004A5A56"/>
    <w:rsid w:val="004A70D0"/>
    <w:rsid w:val="004B0258"/>
    <w:rsid w:val="004B06EE"/>
    <w:rsid w:val="004B1AEC"/>
    <w:rsid w:val="004B1F86"/>
    <w:rsid w:val="004B2CBD"/>
    <w:rsid w:val="004B38BF"/>
    <w:rsid w:val="004B7469"/>
    <w:rsid w:val="004C0526"/>
    <w:rsid w:val="004C155E"/>
    <w:rsid w:val="004C3726"/>
    <w:rsid w:val="004C4BEA"/>
    <w:rsid w:val="004C7795"/>
    <w:rsid w:val="004D0A59"/>
    <w:rsid w:val="004D140E"/>
    <w:rsid w:val="004D22D6"/>
    <w:rsid w:val="004D47F7"/>
    <w:rsid w:val="004D5B89"/>
    <w:rsid w:val="004E1D0A"/>
    <w:rsid w:val="004E3016"/>
    <w:rsid w:val="004E4125"/>
    <w:rsid w:val="004E6205"/>
    <w:rsid w:val="004E69BD"/>
    <w:rsid w:val="004F16A1"/>
    <w:rsid w:val="004F1B1D"/>
    <w:rsid w:val="004F1E29"/>
    <w:rsid w:val="004F2401"/>
    <w:rsid w:val="004F2446"/>
    <w:rsid w:val="004F28EE"/>
    <w:rsid w:val="004F2A72"/>
    <w:rsid w:val="004F3B66"/>
    <w:rsid w:val="004F5964"/>
    <w:rsid w:val="004F5CE6"/>
    <w:rsid w:val="004F6AD8"/>
    <w:rsid w:val="004F7834"/>
    <w:rsid w:val="005029D1"/>
    <w:rsid w:val="00503074"/>
    <w:rsid w:val="005046E0"/>
    <w:rsid w:val="00507636"/>
    <w:rsid w:val="0051115F"/>
    <w:rsid w:val="00513CF3"/>
    <w:rsid w:val="005152C2"/>
    <w:rsid w:val="00515510"/>
    <w:rsid w:val="00517706"/>
    <w:rsid w:val="00524247"/>
    <w:rsid w:val="005244EC"/>
    <w:rsid w:val="005248D9"/>
    <w:rsid w:val="005250ED"/>
    <w:rsid w:val="00526EC7"/>
    <w:rsid w:val="0052729E"/>
    <w:rsid w:val="00527F52"/>
    <w:rsid w:val="00530D04"/>
    <w:rsid w:val="00531065"/>
    <w:rsid w:val="00532E42"/>
    <w:rsid w:val="0053459D"/>
    <w:rsid w:val="005346A2"/>
    <w:rsid w:val="0053478E"/>
    <w:rsid w:val="005349B2"/>
    <w:rsid w:val="00534A44"/>
    <w:rsid w:val="005358EF"/>
    <w:rsid w:val="00536DC6"/>
    <w:rsid w:val="00545792"/>
    <w:rsid w:val="00545C2A"/>
    <w:rsid w:val="005474D7"/>
    <w:rsid w:val="00550B84"/>
    <w:rsid w:val="00552D58"/>
    <w:rsid w:val="00553615"/>
    <w:rsid w:val="00553720"/>
    <w:rsid w:val="00555023"/>
    <w:rsid w:val="00555F1B"/>
    <w:rsid w:val="00556479"/>
    <w:rsid w:val="005647F8"/>
    <w:rsid w:val="005667F3"/>
    <w:rsid w:val="00567741"/>
    <w:rsid w:val="00571D32"/>
    <w:rsid w:val="005721FA"/>
    <w:rsid w:val="005722E1"/>
    <w:rsid w:val="005757AB"/>
    <w:rsid w:val="00577069"/>
    <w:rsid w:val="00580B49"/>
    <w:rsid w:val="00581C6D"/>
    <w:rsid w:val="00584F72"/>
    <w:rsid w:val="00585967"/>
    <w:rsid w:val="00586907"/>
    <w:rsid w:val="005870F8"/>
    <w:rsid w:val="005872A2"/>
    <w:rsid w:val="0059225A"/>
    <w:rsid w:val="00593B66"/>
    <w:rsid w:val="0059552A"/>
    <w:rsid w:val="0059611F"/>
    <w:rsid w:val="005A035C"/>
    <w:rsid w:val="005A07AF"/>
    <w:rsid w:val="005A3177"/>
    <w:rsid w:val="005A40FB"/>
    <w:rsid w:val="005A4B54"/>
    <w:rsid w:val="005A56D9"/>
    <w:rsid w:val="005A5FFC"/>
    <w:rsid w:val="005B1D4A"/>
    <w:rsid w:val="005B1FBC"/>
    <w:rsid w:val="005B463A"/>
    <w:rsid w:val="005B4E4F"/>
    <w:rsid w:val="005B617B"/>
    <w:rsid w:val="005B6988"/>
    <w:rsid w:val="005B7AEB"/>
    <w:rsid w:val="005C1978"/>
    <w:rsid w:val="005C451B"/>
    <w:rsid w:val="005C4867"/>
    <w:rsid w:val="005C524D"/>
    <w:rsid w:val="005D0E42"/>
    <w:rsid w:val="005D1B18"/>
    <w:rsid w:val="005D345A"/>
    <w:rsid w:val="005D45EC"/>
    <w:rsid w:val="005D6467"/>
    <w:rsid w:val="005D6DFE"/>
    <w:rsid w:val="005E282A"/>
    <w:rsid w:val="005E32E7"/>
    <w:rsid w:val="005E48C6"/>
    <w:rsid w:val="005E4B22"/>
    <w:rsid w:val="005E632D"/>
    <w:rsid w:val="005E7AA5"/>
    <w:rsid w:val="005F06E8"/>
    <w:rsid w:val="005F102F"/>
    <w:rsid w:val="005F3C3B"/>
    <w:rsid w:val="005F5128"/>
    <w:rsid w:val="005F569D"/>
    <w:rsid w:val="005F5E91"/>
    <w:rsid w:val="005F5F4C"/>
    <w:rsid w:val="005F7489"/>
    <w:rsid w:val="0060150A"/>
    <w:rsid w:val="00602B2A"/>
    <w:rsid w:val="00602BED"/>
    <w:rsid w:val="006046B1"/>
    <w:rsid w:val="00604ACD"/>
    <w:rsid w:val="00607469"/>
    <w:rsid w:val="00610B61"/>
    <w:rsid w:val="006112F3"/>
    <w:rsid w:val="006118E1"/>
    <w:rsid w:val="00611BF7"/>
    <w:rsid w:val="00612966"/>
    <w:rsid w:val="00612FBE"/>
    <w:rsid w:val="006137B2"/>
    <w:rsid w:val="006164EC"/>
    <w:rsid w:val="00616DAE"/>
    <w:rsid w:val="00617E3A"/>
    <w:rsid w:val="00620EB9"/>
    <w:rsid w:val="00622334"/>
    <w:rsid w:val="00622850"/>
    <w:rsid w:val="00622D5F"/>
    <w:rsid w:val="00625BEA"/>
    <w:rsid w:val="006278AC"/>
    <w:rsid w:val="00627D04"/>
    <w:rsid w:val="0063005E"/>
    <w:rsid w:val="00631114"/>
    <w:rsid w:val="0063169C"/>
    <w:rsid w:val="00633A6F"/>
    <w:rsid w:val="00634F3B"/>
    <w:rsid w:val="00641316"/>
    <w:rsid w:val="00642CD7"/>
    <w:rsid w:val="00644CE6"/>
    <w:rsid w:val="006462A8"/>
    <w:rsid w:val="00647B8A"/>
    <w:rsid w:val="00652F7B"/>
    <w:rsid w:val="00653804"/>
    <w:rsid w:val="00656754"/>
    <w:rsid w:val="006570A9"/>
    <w:rsid w:val="006577A3"/>
    <w:rsid w:val="0066130E"/>
    <w:rsid w:val="0066352C"/>
    <w:rsid w:val="00666676"/>
    <w:rsid w:val="00670324"/>
    <w:rsid w:val="0067041D"/>
    <w:rsid w:val="006704F5"/>
    <w:rsid w:val="006707DB"/>
    <w:rsid w:val="00670C14"/>
    <w:rsid w:val="006752BC"/>
    <w:rsid w:val="006773CE"/>
    <w:rsid w:val="00681402"/>
    <w:rsid w:val="00682CD9"/>
    <w:rsid w:val="00691A52"/>
    <w:rsid w:val="00693DBB"/>
    <w:rsid w:val="006974C4"/>
    <w:rsid w:val="006A38B8"/>
    <w:rsid w:val="006A6CC7"/>
    <w:rsid w:val="006B028C"/>
    <w:rsid w:val="006B1D11"/>
    <w:rsid w:val="006B2712"/>
    <w:rsid w:val="006B2EAE"/>
    <w:rsid w:val="006B3098"/>
    <w:rsid w:val="006B3D84"/>
    <w:rsid w:val="006B7F6C"/>
    <w:rsid w:val="006C1AF5"/>
    <w:rsid w:val="006C2F5A"/>
    <w:rsid w:val="006C5330"/>
    <w:rsid w:val="006C6B97"/>
    <w:rsid w:val="006C7B6D"/>
    <w:rsid w:val="006D06AC"/>
    <w:rsid w:val="006D2156"/>
    <w:rsid w:val="006E4CE7"/>
    <w:rsid w:val="006E5085"/>
    <w:rsid w:val="006E6018"/>
    <w:rsid w:val="006E6A8C"/>
    <w:rsid w:val="006F4CD6"/>
    <w:rsid w:val="006F4F99"/>
    <w:rsid w:val="006F79BA"/>
    <w:rsid w:val="00704A09"/>
    <w:rsid w:val="00710AF1"/>
    <w:rsid w:val="00711AD8"/>
    <w:rsid w:val="007121D5"/>
    <w:rsid w:val="0072228B"/>
    <w:rsid w:val="00723990"/>
    <w:rsid w:val="007241E8"/>
    <w:rsid w:val="0072442F"/>
    <w:rsid w:val="00726617"/>
    <w:rsid w:val="00727C6C"/>
    <w:rsid w:val="0073043E"/>
    <w:rsid w:val="00732215"/>
    <w:rsid w:val="00732CB0"/>
    <w:rsid w:val="00740B8B"/>
    <w:rsid w:val="00740D9F"/>
    <w:rsid w:val="00741AEB"/>
    <w:rsid w:val="00742163"/>
    <w:rsid w:val="00744C1D"/>
    <w:rsid w:val="00745CD3"/>
    <w:rsid w:val="00746DA1"/>
    <w:rsid w:val="00747FC4"/>
    <w:rsid w:val="00750C48"/>
    <w:rsid w:val="00752474"/>
    <w:rsid w:val="007527D2"/>
    <w:rsid w:val="00752F80"/>
    <w:rsid w:val="0075561A"/>
    <w:rsid w:val="00757D3D"/>
    <w:rsid w:val="00757DE8"/>
    <w:rsid w:val="00762629"/>
    <w:rsid w:val="00762640"/>
    <w:rsid w:val="00762735"/>
    <w:rsid w:val="007630D9"/>
    <w:rsid w:val="0076363B"/>
    <w:rsid w:val="0076447C"/>
    <w:rsid w:val="00764B87"/>
    <w:rsid w:val="0076580A"/>
    <w:rsid w:val="00767243"/>
    <w:rsid w:val="007706DD"/>
    <w:rsid w:val="00770FA3"/>
    <w:rsid w:val="007715FE"/>
    <w:rsid w:val="00771AE4"/>
    <w:rsid w:val="00773CD5"/>
    <w:rsid w:val="00774609"/>
    <w:rsid w:val="0077463C"/>
    <w:rsid w:val="0077498F"/>
    <w:rsid w:val="00775398"/>
    <w:rsid w:val="00781D27"/>
    <w:rsid w:val="0078264E"/>
    <w:rsid w:val="00782FC4"/>
    <w:rsid w:val="0078710A"/>
    <w:rsid w:val="00791854"/>
    <w:rsid w:val="007953B2"/>
    <w:rsid w:val="00796456"/>
    <w:rsid w:val="00796A8A"/>
    <w:rsid w:val="007A0067"/>
    <w:rsid w:val="007A055E"/>
    <w:rsid w:val="007A2610"/>
    <w:rsid w:val="007A2FC8"/>
    <w:rsid w:val="007A42A5"/>
    <w:rsid w:val="007A60FD"/>
    <w:rsid w:val="007A67DB"/>
    <w:rsid w:val="007B4BEC"/>
    <w:rsid w:val="007B72B8"/>
    <w:rsid w:val="007C0EC0"/>
    <w:rsid w:val="007C2467"/>
    <w:rsid w:val="007C2657"/>
    <w:rsid w:val="007C3F20"/>
    <w:rsid w:val="007C4CC3"/>
    <w:rsid w:val="007C549C"/>
    <w:rsid w:val="007C5798"/>
    <w:rsid w:val="007C5B1F"/>
    <w:rsid w:val="007C5F7F"/>
    <w:rsid w:val="007C699C"/>
    <w:rsid w:val="007C6E59"/>
    <w:rsid w:val="007D1427"/>
    <w:rsid w:val="007D16CE"/>
    <w:rsid w:val="007D2B30"/>
    <w:rsid w:val="007D54FB"/>
    <w:rsid w:val="007D646A"/>
    <w:rsid w:val="007D72F5"/>
    <w:rsid w:val="007E2C17"/>
    <w:rsid w:val="007E5682"/>
    <w:rsid w:val="007E6720"/>
    <w:rsid w:val="007E6D45"/>
    <w:rsid w:val="007F13CA"/>
    <w:rsid w:val="007F1882"/>
    <w:rsid w:val="007F2844"/>
    <w:rsid w:val="007F3F3A"/>
    <w:rsid w:val="007F45B2"/>
    <w:rsid w:val="007F4A45"/>
    <w:rsid w:val="007F7076"/>
    <w:rsid w:val="00801F45"/>
    <w:rsid w:val="00804738"/>
    <w:rsid w:val="00804BD1"/>
    <w:rsid w:val="00804C30"/>
    <w:rsid w:val="00805861"/>
    <w:rsid w:val="008063FE"/>
    <w:rsid w:val="008065CC"/>
    <w:rsid w:val="00810094"/>
    <w:rsid w:val="00813A92"/>
    <w:rsid w:val="00816E1B"/>
    <w:rsid w:val="0082189E"/>
    <w:rsid w:val="00822E0E"/>
    <w:rsid w:val="008244DD"/>
    <w:rsid w:val="008259E5"/>
    <w:rsid w:val="008263E4"/>
    <w:rsid w:val="00827D87"/>
    <w:rsid w:val="00833204"/>
    <w:rsid w:val="00834CF6"/>
    <w:rsid w:val="008363E9"/>
    <w:rsid w:val="0083644F"/>
    <w:rsid w:val="008366E4"/>
    <w:rsid w:val="00836DF1"/>
    <w:rsid w:val="00837283"/>
    <w:rsid w:val="00837755"/>
    <w:rsid w:val="00840780"/>
    <w:rsid w:val="00841201"/>
    <w:rsid w:val="0084182A"/>
    <w:rsid w:val="00841E3C"/>
    <w:rsid w:val="00842F5D"/>
    <w:rsid w:val="008435D5"/>
    <w:rsid w:val="00843A04"/>
    <w:rsid w:val="00844058"/>
    <w:rsid w:val="008464A9"/>
    <w:rsid w:val="00846ED2"/>
    <w:rsid w:val="00847B6C"/>
    <w:rsid w:val="008513E0"/>
    <w:rsid w:val="0085210C"/>
    <w:rsid w:val="008531D7"/>
    <w:rsid w:val="0085394C"/>
    <w:rsid w:val="008549B3"/>
    <w:rsid w:val="0085624D"/>
    <w:rsid w:val="008562CF"/>
    <w:rsid w:val="00856D02"/>
    <w:rsid w:val="00857052"/>
    <w:rsid w:val="008608D8"/>
    <w:rsid w:val="008635EE"/>
    <w:rsid w:val="00863C7F"/>
    <w:rsid w:val="00864129"/>
    <w:rsid w:val="0086725C"/>
    <w:rsid w:val="00867FDE"/>
    <w:rsid w:val="00870BA8"/>
    <w:rsid w:val="00870D0F"/>
    <w:rsid w:val="0087195D"/>
    <w:rsid w:val="00872140"/>
    <w:rsid w:val="00872CA4"/>
    <w:rsid w:val="00872F04"/>
    <w:rsid w:val="00873F6C"/>
    <w:rsid w:val="00875FEB"/>
    <w:rsid w:val="00876313"/>
    <w:rsid w:val="008763DD"/>
    <w:rsid w:val="00876FA8"/>
    <w:rsid w:val="00880148"/>
    <w:rsid w:val="00881AB2"/>
    <w:rsid w:val="00887A7C"/>
    <w:rsid w:val="00891940"/>
    <w:rsid w:val="00892128"/>
    <w:rsid w:val="008927BB"/>
    <w:rsid w:val="00892C5C"/>
    <w:rsid w:val="008932ED"/>
    <w:rsid w:val="00893C5F"/>
    <w:rsid w:val="008962B4"/>
    <w:rsid w:val="008976A3"/>
    <w:rsid w:val="008A1633"/>
    <w:rsid w:val="008A244F"/>
    <w:rsid w:val="008A2984"/>
    <w:rsid w:val="008A3CBD"/>
    <w:rsid w:val="008A4C8B"/>
    <w:rsid w:val="008A594A"/>
    <w:rsid w:val="008A5D11"/>
    <w:rsid w:val="008B1553"/>
    <w:rsid w:val="008B1B9E"/>
    <w:rsid w:val="008B233A"/>
    <w:rsid w:val="008B2FB9"/>
    <w:rsid w:val="008B496F"/>
    <w:rsid w:val="008B4F43"/>
    <w:rsid w:val="008B66AD"/>
    <w:rsid w:val="008C04EF"/>
    <w:rsid w:val="008C0D0D"/>
    <w:rsid w:val="008C2535"/>
    <w:rsid w:val="008C272D"/>
    <w:rsid w:val="008C3B5D"/>
    <w:rsid w:val="008C3FB2"/>
    <w:rsid w:val="008C5CC5"/>
    <w:rsid w:val="008C6B1C"/>
    <w:rsid w:val="008D23F6"/>
    <w:rsid w:val="008D291E"/>
    <w:rsid w:val="008D2DCB"/>
    <w:rsid w:val="008D30B8"/>
    <w:rsid w:val="008D3775"/>
    <w:rsid w:val="008D4073"/>
    <w:rsid w:val="008D4900"/>
    <w:rsid w:val="008D6215"/>
    <w:rsid w:val="008D64D1"/>
    <w:rsid w:val="008D6725"/>
    <w:rsid w:val="008D7EC0"/>
    <w:rsid w:val="008E2339"/>
    <w:rsid w:val="008E4EBD"/>
    <w:rsid w:val="008F0731"/>
    <w:rsid w:val="008F0AE8"/>
    <w:rsid w:val="008F17BA"/>
    <w:rsid w:val="008F2163"/>
    <w:rsid w:val="008F296A"/>
    <w:rsid w:val="008F32A6"/>
    <w:rsid w:val="008F7F67"/>
    <w:rsid w:val="0090331B"/>
    <w:rsid w:val="00903E92"/>
    <w:rsid w:val="009054E4"/>
    <w:rsid w:val="009060D0"/>
    <w:rsid w:val="009060DD"/>
    <w:rsid w:val="00907419"/>
    <w:rsid w:val="00910780"/>
    <w:rsid w:val="009111C7"/>
    <w:rsid w:val="00911DE3"/>
    <w:rsid w:val="009148C1"/>
    <w:rsid w:val="00915675"/>
    <w:rsid w:val="0092034B"/>
    <w:rsid w:val="00922378"/>
    <w:rsid w:val="009264D6"/>
    <w:rsid w:val="0092795C"/>
    <w:rsid w:val="009332C1"/>
    <w:rsid w:val="00933C19"/>
    <w:rsid w:val="00935E97"/>
    <w:rsid w:val="0094007E"/>
    <w:rsid w:val="009401DD"/>
    <w:rsid w:val="00940975"/>
    <w:rsid w:val="00940E28"/>
    <w:rsid w:val="009428CB"/>
    <w:rsid w:val="009438B1"/>
    <w:rsid w:val="009462AA"/>
    <w:rsid w:val="009462B9"/>
    <w:rsid w:val="00951DB9"/>
    <w:rsid w:val="00954972"/>
    <w:rsid w:val="00956805"/>
    <w:rsid w:val="00956B04"/>
    <w:rsid w:val="009577D5"/>
    <w:rsid w:val="00957DC1"/>
    <w:rsid w:val="00962A14"/>
    <w:rsid w:val="00962E77"/>
    <w:rsid w:val="0096337C"/>
    <w:rsid w:val="00963660"/>
    <w:rsid w:val="00964144"/>
    <w:rsid w:val="00965486"/>
    <w:rsid w:val="00965F3D"/>
    <w:rsid w:val="00977391"/>
    <w:rsid w:val="00981D93"/>
    <w:rsid w:val="0098322B"/>
    <w:rsid w:val="00983E99"/>
    <w:rsid w:val="009846E4"/>
    <w:rsid w:val="00986068"/>
    <w:rsid w:val="0098660C"/>
    <w:rsid w:val="009916DF"/>
    <w:rsid w:val="009921EF"/>
    <w:rsid w:val="009933F3"/>
    <w:rsid w:val="009943D1"/>
    <w:rsid w:val="00995C92"/>
    <w:rsid w:val="00996986"/>
    <w:rsid w:val="00996A96"/>
    <w:rsid w:val="00996CDD"/>
    <w:rsid w:val="00997050"/>
    <w:rsid w:val="009978BB"/>
    <w:rsid w:val="00997AF7"/>
    <w:rsid w:val="009A02F1"/>
    <w:rsid w:val="009A16D4"/>
    <w:rsid w:val="009A292A"/>
    <w:rsid w:val="009A29BC"/>
    <w:rsid w:val="009A461A"/>
    <w:rsid w:val="009A588D"/>
    <w:rsid w:val="009B1372"/>
    <w:rsid w:val="009B31FF"/>
    <w:rsid w:val="009B490A"/>
    <w:rsid w:val="009B564D"/>
    <w:rsid w:val="009C183F"/>
    <w:rsid w:val="009C190E"/>
    <w:rsid w:val="009C1B21"/>
    <w:rsid w:val="009C24A3"/>
    <w:rsid w:val="009C4408"/>
    <w:rsid w:val="009C668E"/>
    <w:rsid w:val="009D05DD"/>
    <w:rsid w:val="009D09CA"/>
    <w:rsid w:val="009D24D2"/>
    <w:rsid w:val="009D33D3"/>
    <w:rsid w:val="009D3F98"/>
    <w:rsid w:val="009D442C"/>
    <w:rsid w:val="009D48B5"/>
    <w:rsid w:val="009D4CFD"/>
    <w:rsid w:val="009D7509"/>
    <w:rsid w:val="009D7922"/>
    <w:rsid w:val="009E0EFB"/>
    <w:rsid w:val="009E2186"/>
    <w:rsid w:val="009E2850"/>
    <w:rsid w:val="009E2C82"/>
    <w:rsid w:val="009E3D19"/>
    <w:rsid w:val="009E68E2"/>
    <w:rsid w:val="009F1512"/>
    <w:rsid w:val="009F1725"/>
    <w:rsid w:val="009F178D"/>
    <w:rsid w:val="009F1D87"/>
    <w:rsid w:val="009F24AF"/>
    <w:rsid w:val="009F26E1"/>
    <w:rsid w:val="009F328F"/>
    <w:rsid w:val="009F3556"/>
    <w:rsid w:val="009F4A8C"/>
    <w:rsid w:val="009F7776"/>
    <w:rsid w:val="009F7FE1"/>
    <w:rsid w:val="00A019EC"/>
    <w:rsid w:val="00A1184C"/>
    <w:rsid w:val="00A1197B"/>
    <w:rsid w:val="00A14CC0"/>
    <w:rsid w:val="00A20D9B"/>
    <w:rsid w:val="00A217AD"/>
    <w:rsid w:val="00A225A8"/>
    <w:rsid w:val="00A2367D"/>
    <w:rsid w:val="00A268CE"/>
    <w:rsid w:val="00A26F94"/>
    <w:rsid w:val="00A272CA"/>
    <w:rsid w:val="00A30F2B"/>
    <w:rsid w:val="00A325FE"/>
    <w:rsid w:val="00A3700C"/>
    <w:rsid w:val="00A37062"/>
    <w:rsid w:val="00A37D23"/>
    <w:rsid w:val="00A410B3"/>
    <w:rsid w:val="00A41442"/>
    <w:rsid w:val="00A42D5F"/>
    <w:rsid w:val="00A43D27"/>
    <w:rsid w:val="00A456BB"/>
    <w:rsid w:val="00A4718D"/>
    <w:rsid w:val="00A473AB"/>
    <w:rsid w:val="00A5015D"/>
    <w:rsid w:val="00A50A68"/>
    <w:rsid w:val="00A50C16"/>
    <w:rsid w:val="00A52C5C"/>
    <w:rsid w:val="00A53990"/>
    <w:rsid w:val="00A54898"/>
    <w:rsid w:val="00A55571"/>
    <w:rsid w:val="00A5592A"/>
    <w:rsid w:val="00A55974"/>
    <w:rsid w:val="00A55C9D"/>
    <w:rsid w:val="00A56BD5"/>
    <w:rsid w:val="00A56DDC"/>
    <w:rsid w:val="00A57CAA"/>
    <w:rsid w:val="00A609A7"/>
    <w:rsid w:val="00A60B97"/>
    <w:rsid w:val="00A6284C"/>
    <w:rsid w:val="00A65FBE"/>
    <w:rsid w:val="00A66297"/>
    <w:rsid w:val="00A66DC2"/>
    <w:rsid w:val="00A7107B"/>
    <w:rsid w:val="00A72C23"/>
    <w:rsid w:val="00A73EB5"/>
    <w:rsid w:val="00A765C3"/>
    <w:rsid w:val="00A765CA"/>
    <w:rsid w:val="00A804EE"/>
    <w:rsid w:val="00A83AFF"/>
    <w:rsid w:val="00A84F5D"/>
    <w:rsid w:val="00A86909"/>
    <w:rsid w:val="00A910F5"/>
    <w:rsid w:val="00A93429"/>
    <w:rsid w:val="00A942DD"/>
    <w:rsid w:val="00A94C0D"/>
    <w:rsid w:val="00A94D99"/>
    <w:rsid w:val="00A95735"/>
    <w:rsid w:val="00A977A9"/>
    <w:rsid w:val="00AA0316"/>
    <w:rsid w:val="00AA04A9"/>
    <w:rsid w:val="00AA07B3"/>
    <w:rsid w:val="00AA1398"/>
    <w:rsid w:val="00AA28B0"/>
    <w:rsid w:val="00AA7C59"/>
    <w:rsid w:val="00AB0120"/>
    <w:rsid w:val="00AB018F"/>
    <w:rsid w:val="00AB1D32"/>
    <w:rsid w:val="00AB42D3"/>
    <w:rsid w:val="00AB4DC4"/>
    <w:rsid w:val="00AC0AE5"/>
    <w:rsid w:val="00AC122A"/>
    <w:rsid w:val="00AC189F"/>
    <w:rsid w:val="00AC1D2A"/>
    <w:rsid w:val="00AC1EC8"/>
    <w:rsid w:val="00AC2D7C"/>
    <w:rsid w:val="00AC39A1"/>
    <w:rsid w:val="00AC3A81"/>
    <w:rsid w:val="00AC3F44"/>
    <w:rsid w:val="00AC44E9"/>
    <w:rsid w:val="00AC7936"/>
    <w:rsid w:val="00AD0F37"/>
    <w:rsid w:val="00AD2482"/>
    <w:rsid w:val="00AD2E77"/>
    <w:rsid w:val="00AD3BDA"/>
    <w:rsid w:val="00AD6103"/>
    <w:rsid w:val="00AD6843"/>
    <w:rsid w:val="00AD6E8A"/>
    <w:rsid w:val="00AD77D0"/>
    <w:rsid w:val="00AE0F3E"/>
    <w:rsid w:val="00AE1928"/>
    <w:rsid w:val="00AE25B7"/>
    <w:rsid w:val="00AE2D4A"/>
    <w:rsid w:val="00AE668A"/>
    <w:rsid w:val="00AF17A4"/>
    <w:rsid w:val="00AF17E3"/>
    <w:rsid w:val="00AF2918"/>
    <w:rsid w:val="00AF2C1F"/>
    <w:rsid w:val="00AF44F3"/>
    <w:rsid w:val="00AF6826"/>
    <w:rsid w:val="00AF6D84"/>
    <w:rsid w:val="00AF709D"/>
    <w:rsid w:val="00AF7399"/>
    <w:rsid w:val="00AF73D7"/>
    <w:rsid w:val="00AF79E1"/>
    <w:rsid w:val="00AF7E7F"/>
    <w:rsid w:val="00B01A1B"/>
    <w:rsid w:val="00B01F25"/>
    <w:rsid w:val="00B07922"/>
    <w:rsid w:val="00B10C38"/>
    <w:rsid w:val="00B10EA0"/>
    <w:rsid w:val="00B138ED"/>
    <w:rsid w:val="00B13E8F"/>
    <w:rsid w:val="00B15F08"/>
    <w:rsid w:val="00B16784"/>
    <w:rsid w:val="00B17DA5"/>
    <w:rsid w:val="00B20266"/>
    <w:rsid w:val="00B21CCA"/>
    <w:rsid w:val="00B221AD"/>
    <w:rsid w:val="00B247FF"/>
    <w:rsid w:val="00B30AB3"/>
    <w:rsid w:val="00B31285"/>
    <w:rsid w:val="00B31903"/>
    <w:rsid w:val="00B31C21"/>
    <w:rsid w:val="00B338E7"/>
    <w:rsid w:val="00B33E0C"/>
    <w:rsid w:val="00B33FE0"/>
    <w:rsid w:val="00B3417E"/>
    <w:rsid w:val="00B347D7"/>
    <w:rsid w:val="00B352F9"/>
    <w:rsid w:val="00B40FA6"/>
    <w:rsid w:val="00B41152"/>
    <w:rsid w:val="00B41A09"/>
    <w:rsid w:val="00B42E39"/>
    <w:rsid w:val="00B44BCD"/>
    <w:rsid w:val="00B44DA5"/>
    <w:rsid w:val="00B458EA"/>
    <w:rsid w:val="00B50657"/>
    <w:rsid w:val="00B51C8F"/>
    <w:rsid w:val="00B52EAE"/>
    <w:rsid w:val="00B532AC"/>
    <w:rsid w:val="00B53EDF"/>
    <w:rsid w:val="00B564E6"/>
    <w:rsid w:val="00B57315"/>
    <w:rsid w:val="00B6121E"/>
    <w:rsid w:val="00B62168"/>
    <w:rsid w:val="00B621C1"/>
    <w:rsid w:val="00B66178"/>
    <w:rsid w:val="00B66E25"/>
    <w:rsid w:val="00B673EF"/>
    <w:rsid w:val="00B7227E"/>
    <w:rsid w:val="00B732D0"/>
    <w:rsid w:val="00B735FB"/>
    <w:rsid w:val="00B7421A"/>
    <w:rsid w:val="00B745D7"/>
    <w:rsid w:val="00B7566B"/>
    <w:rsid w:val="00B77725"/>
    <w:rsid w:val="00B80FBE"/>
    <w:rsid w:val="00B8204C"/>
    <w:rsid w:val="00B82510"/>
    <w:rsid w:val="00B830ED"/>
    <w:rsid w:val="00B904AB"/>
    <w:rsid w:val="00B919B0"/>
    <w:rsid w:val="00B91EA7"/>
    <w:rsid w:val="00B94965"/>
    <w:rsid w:val="00B954E8"/>
    <w:rsid w:val="00B95F72"/>
    <w:rsid w:val="00BA27A8"/>
    <w:rsid w:val="00BA38C5"/>
    <w:rsid w:val="00BA5D40"/>
    <w:rsid w:val="00BA6DDA"/>
    <w:rsid w:val="00BA760E"/>
    <w:rsid w:val="00BB01A9"/>
    <w:rsid w:val="00BB0E91"/>
    <w:rsid w:val="00BB2229"/>
    <w:rsid w:val="00BB2BCE"/>
    <w:rsid w:val="00BB465D"/>
    <w:rsid w:val="00BB4C03"/>
    <w:rsid w:val="00BB4EE7"/>
    <w:rsid w:val="00BB581A"/>
    <w:rsid w:val="00BB6B1F"/>
    <w:rsid w:val="00BB769A"/>
    <w:rsid w:val="00BB77CE"/>
    <w:rsid w:val="00BB7AC4"/>
    <w:rsid w:val="00BC0942"/>
    <w:rsid w:val="00BC0C10"/>
    <w:rsid w:val="00BC0FD5"/>
    <w:rsid w:val="00BC1635"/>
    <w:rsid w:val="00BC1A5B"/>
    <w:rsid w:val="00BC27EE"/>
    <w:rsid w:val="00BC2A94"/>
    <w:rsid w:val="00BC33B1"/>
    <w:rsid w:val="00BC3471"/>
    <w:rsid w:val="00BC47D3"/>
    <w:rsid w:val="00BD00BB"/>
    <w:rsid w:val="00BD0E41"/>
    <w:rsid w:val="00BD2E50"/>
    <w:rsid w:val="00BD3294"/>
    <w:rsid w:val="00BD3BA1"/>
    <w:rsid w:val="00BD6762"/>
    <w:rsid w:val="00BE03EF"/>
    <w:rsid w:val="00BE1657"/>
    <w:rsid w:val="00BE233F"/>
    <w:rsid w:val="00BE2CA4"/>
    <w:rsid w:val="00BE375C"/>
    <w:rsid w:val="00BE376E"/>
    <w:rsid w:val="00BE42CF"/>
    <w:rsid w:val="00BE5D90"/>
    <w:rsid w:val="00BF027E"/>
    <w:rsid w:val="00BF0F5C"/>
    <w:rsid w:val="00BF1009"/>
    <w:rsid w:val="00BF129F"/>
    <w:rsid w:val="00BF204B"/>
    <w:rsid w:val="00BF4AB7"/>
    <w:rsid w:val="00BF4D0D"/>
    <w:rsid w:val="00BF52D1"/>
    <w:rsid w:val="00BF70FC"/>
    <w:rsid w:val="00C01F15"/>
    <w:rsid w:val="00C02AEF"/>
    <w:rsid w:val="00C031AD"/>
    <w:rsid w:val="00C04F8B"/>
    <w:rsid w:val="00C06D65"/>
    <w:rsid w:val="00C10ACD"/>
    <w:rsid w:val="00C10F83"/>
    <w:rsid w:val="00C138F5"/>
    <w:rsid w:val="00C14C0C"/>
    <w:rsid w:val="00C14D12"/>
    <w:rsid w:val="00C1596B"/>
    <w:rsid w:val="00C17278"/>
    <w:rsid w:val="00C20CC3"/>
    <w:rsid w:val="00C22FB8"/>
    <w:rsid w:val="00C233F0"/>
    <w:rsid w:val="00C2384F"/>
    <w:rsid w:val="00C248CB"/>
    <w:rsid w:val="00C24B07"/>
    <w:rsid w:val="00C27434"/>
    <w:rsid w:val="00C31F3B"/>
    <w:rsid w:val="00C33336"/>
    <w:rsid w:val="00C360A0"/>
    <w:rsid w:val="00C37B86"/>
    <w:rsid w:val="00C40091"/>
    <w:rsid w:val="00C430D1"/>
    <w:rsid w:val="00C44776"/>
    <w:rsid w:val="00C45966"/>
    <w:rsid w:val="00C46C89"/>
    <w:rsid w:val="00C47DF5"/>
    <w:rsid w:val="00C51D84"/>
    <w:rsid w:val="00C52E2A"/>
    <w:rsid w:val="00C56400"/>
    <w:rsid w:val="00C56695"/>
    <w:rsid w:val="00C56DD0"/>
    <w:rsid w:val="00C56E84"/>
    <w:rsid w:val="00C57A7C"/>
    <w:rsid w:val="00C60700"/>
    <w:rsid w:val="00C64ABA"/>
    <w:rsid w:val="00C662AC"/>
    <w:rsid w:val="00C663E1"/>
    <w:rsid w:val="00C73F10"/>
    <w:rsid w:val="00C7410D"/>
    <w:rsid w:val="00C75288"/>
    <w:rsid w:val="00C7543F"/>
    <w:rsid w:val="00C806B3"/>
    <w:rsid w:val="00C80761"/>
    <w:rsid w:val="00C8097D"/>
    <w:rsid w:val="00C842CD"/>
    <w:rsid w:val="00C84DBC"/>
    <w:rsid w:val="00C90843"/>
    <w:rsid w:val="00C90B10"/>
    <w:rsid w:val="00C92346"/>
    <w:rsid w:val="00C93D60"/>
    <w:rsid w:val="00C972C7"/>
    <w:rsid w:val="00C97DCE"/>
    <w:rsid w:val="00CA0B31"/>
    <w:rsid w:val="00CA0EFB"/>
    <w:rsid w:val="00CA2933"/>
    <w:rsid w:val="00CA2EBE"/>
    <w:rsid w:val="00CA37AF"/>
    <w:rsid w:val="00CA3BF6"/>
    <w:rsid w:val="00CA4537"/>
    <w:rsid w:val="00CA57CA"/>
    <w:rsid w:val="00CA5850"/>
    <w:rsid w:val="00CA5A2C"/>
    <w:rsid w:val="00CA60F0"/>
    <w:rsid w:val="00CA6893"/>
    <w:rsid w:val="00CB140A"/>
    <w:rsid w:val="00CB1485"/>
    <w:rsid w:val="00CB6543"/>
    <w:rsid w:val="00CB7001"/>
    <w:rsid w:val="00CB7539"/>
    <w:rsid w:val="00CC04B3"/>
    <w:rsid w:val="00CC1887"/>
    <w:rsid w:val="00CC1C26"/>
    <w:rsid w:val="00CC25F7"/>
    <w:rsid w:val="00CC27EA"/>
    <w:rsid w:val="00CC288E"/>
    <w:rsid w:val="00CC3141"/>
    <w:rsid w:val="00CC33D0"/>
    <w:rsid w:val="00CC3426"/>
    <w:rsid w:val="00CC3456"/>
    <w:rsid w:val="00CC39B7"/>
    <w:rsid w:val="00CC4ED6"/>
    <w:rsid w:val="00CC5C93"/>
    <w:rsid w:val="00CC628B"/>
    <w:rsid w:val="00CD0652"/>
    <w:rsid w:val="00CD29FA"/>
    <w:rsid w:val="00CD44D9"/>
    <w:rsid w:val="00CD4B24"/>
    <w:rsid w:val="00CD7DEE"/>
    <w:rsid w:val="00CE2FA0"/>
    <w:rsid w:val="00CE3919"/>
    <w:rsid w:val="00CE3E8C"/>
    <w:rsid w:val="00CE49C7"/>
    <w:rsid w:val="00CE50B5"/>
    <w:rsid w:val="00CE5AEF"/>
    <w:rsid w:val="00CE7A03"/>
    <w:rsid w:val="00CF0940"/>
    <w:rsid w:val="00CF09A0"/>
    <w:rsid w:val="00CF1066"/>
    <w:rsid w:val="00CF1A95"/>
    <w:rsid w:val="00CF3C2B"/>
    <w:rsid w:val="00CF4DC5"/>
    <w:rsid w:val="00CF5847"/>
    <w:rsid w:val="00D00F25"/>
    <w:rsid w:val="00D0119D"/>
    <w:rsid w:val="00D03264"/>
    <w:rsid w:val="00D038D2"/>
    <w:rsid w:val="00D04949"/>
    <w:rsid w:val="00D04B64"/>
    <w:rsid w:val="00D05F5A"/>
    <w:rsid w:val="00D10D1D"/>
    <w:rsid w:val="00D118E2"/>
    <w:rsid w:val="00D1230B"/>
    <w:rsid w:val="00D13273"/>
    <w:rsid w:val="00D13BF3"/>
    <w:rsid w:val="00D14489"/>
    <w:rsid w:val="00D151AA"/>
    <w:rsid w:val="00D15F98"/>
    <w:rsid w:val="00D212D5"/>
    <w:rsid w:val="00D21327"/>
    <w:rsid w:val="00D21F7A"/>
    <w:rsid w:val="00D23A8D"/>
    <w:rsid w:val="00D24473"/>
    <w:rsid w:val="00D25023"/>
    <w:rsid w:val="00D2505A"/>
    <w:rsid w:val="00D27503"/>
    <w:rsid w:val="00D27A4D"/>
    <w:rsid w:val="00D27FAF"/>
    <w:rsid w:val="00D31068"/>
    <w:rsid w:val="00D35043"/>
    <w:rsid w:val="00D36C70"/>
    <w:rsid w:val="00D37385"/>
    <w:rsid w:val="00D37BF7"/>
    <w:rsid w:val="00D44BF1"/>
    <w:rsid w:val="00D45725"/>
    <w:rsid w:val="00D50209"/>
    <w:rsid w:val="00D52842"/>
    <w:rsid w:val="00D53680"/>
    <w:rsid w:val="00D53842"/>
    <w:rsid w:val="00D54A3A"/>
    <w:rsid w:val="00D56949"/>
    <w:rsid w:val="00D60400"/>
    <w:rsid w:val="00D64897"/>
    <w:rsid w:val="00D66D52"/>
    <w:rsid w:val="00D6740A"/>
    <w:rsid w:val="00D71B35"/>
    <w:rsid w:val="00D71E2F"/>
    <w:rsid w:val="00D743E1"/>
    <w:rsid w:val="00D770D7"/>
    <w:rsid w:val="00D776CA"/>
    <w:rsid w:val="00D84634"/>
    <w:rsid w:val="00D84728"/>
    <w:rsid w:val="00D84A14"/>
    <w:rsid w:val="00D8687A"/>
    <w:rsid w:val="00D86C14"/>
    <w:rsid w:val="00D96ADC"/>
    <w:rsid w:val="00D97C34"/>
    <w:rsid w:val="00DA0745"/>
    <w:rsid w:val="00DA0A48"/>
    <w:rsid w:val="00DA0D85"/>
    <w:rsid w:val="00DA0E09"/>
    <w:rsid w:val="00DA146C"/>
    <w:rsid w:val="00DA14A2"/>
    <w:rsid w:val="00DA223F"/>
    <w:rsid w:val="00DA26BD"/>
    <w:rsid w:val="00DA27A2"/>
    <w:rsid w:val="00DA2B82"/>
    <w:rsid w:val="00DA32FD"/>
    <w:rsid w:val="00DA44CA"/>
    <w:rsid w:val="00DA5A24"/>
    <w:rsid w:val="00DB22A4"/>
    <w:rsid w:val="00DB31CA"/>
    <w:rsid w:val="00DB35F5"/>
    <w:rsid w:val="00DB568C"/>
    <w:rsid w:val="00DC3DD4"/>
    <w:rsid w:val="00DC597C"/>
    <w:rsid w:val="00DC6597"/>
    <w:rsid w:val="00DC73D7"/>
    <w:rsid w:val="00DC751D"/>
    <w:rsid w:val="00DD58F0"/>
    <w:rsid w:val="00DD743A"/>
    <w:rsid w:val="00DE0C6B"/>
    <w:rsid w:val="00DE44A1"/>
    <w:rsid w:val="00DE5310"/>
    <w:rsid w:val="00DE6C4E"/>
    <w:rsid w:val="00DF165B"/>
    <w:rsid w:val="00DF1661"/>
    <w:rsid w:val="00DF1AC5"/>
    <w:rsid w:val="00DF2152"/>
    <w:rsid w:val="00DF2BE5"/>
    <w:rsid w:val="00DF3FAA"/>
    <w:rsid w:val="00DF6702"/>
    <w:rsid w:val="00DF7A11"/>
    <w:rsid w:val="00DF7D2C"/>
    <w:rsid w:val="00E00B56"/>
    <w:rsid w:val="00E0184E"/>
    <w:rsid w:val="00E03008"/>
    <w:rsid w:val="00E06BD0"/>
    <w:rsid w:val="00E06BDF"/>
    <w:rsid w:val="00E07C7D"/>
    <w:rsid w:val="00E07DDC"/>
    <w:rsid w:val="00E11059"/>
    <w:rsid w:val="00E112F1"/>
    <w:rsid w:val="00E13D18"/>
    <w:rsid w:val="00E14319"/>
    <w:rsid w:val="00E20144"/>
    <w:rsid w:val="00E202FC"/>
    <w:rsid w:val="00E21D7B"/>
    <w:rsid w:val="00E22C1B"/>
    <w:rsid w:val="00E236DD"/>
    <w:rsid w:val="00E240F4"/>
    <w:rsid w:val="00E250B9"/>
    <w:rsid w:val="00E276CF"/>
    <w:rsid w:val="00E30EF1"/>
    <w:rsid w:val="00E330C4"/>
    <w:rsid w:val="00E335E9"/>
    <w:rsid w:val="00E34F0C"/>
    <w:rsid w:val="00E35127"/>
    <w:rsid w:val="00E36CA4"/>
    <w:rsid w:val="00E37672"/>
    <w:rsid w:val="00E403EB"/>
    <w:rsid w:val="00E408C0"/>
    <w:rsid w:val="00E43BDC"/>
    <w:rsid w:val="00E45166"/>
    <w:rsid w:val="00E478E2"/>
    <w:rsid w:val="00E479D6"/>
    <w:rsid w:val="00E52CDB"/>
    <w:rsid w:val="00E52D0E"/>
    <w:rsid w:val="00E5304F"/>
    <w:rsid w:val="00E53060"/>
    <w:rsid w:val="00E55286"/>
    <w:rsid w:val="00E55741"/>
    <w:rsid w:val="00E60030"/>
    <w:rsid w:val="00E603E3"/>
    <w:rsid w:val="00E61AEE"/>
    <w:rsid w:val="00E62C90"/>
    <w:rsid w:val="00E62FFF"/>
    <w:rsid w:val="00E639EC"/>
    <w:rsid w:val="00E660BE"/>
    <w:rsid w:val="00E720F7"/>
    <w:rsid w:val="00E73B43"/>
    <w:rsid w:val="00E744B7"/>
    <w:rsid w:val="00E75097"/>
    <w:rsid w:val="00E802F7"/>
    <w:rsid w:val="00E83381"/>
    <w:rsid w:val="00E8345C"/>
    <w:rsid w:val="00E84A76"/>
    <w:rsid w:val="00E85636"/>
    <w:rsid w:val="00E86719"/>
    <w:rsid w:val="00E86AE9"/>
    <w:rsid w:val="00E911CD"/>
    <w:rsid w:val="00E95241"/>
    <w:rsid w:val="00E97339"/>
    <w:rsid w:val="00E977DE"/>
    <w:rsid w:val="00EA04C4"/>
    <w:rsid w:val="00EA10B3"/>
    <w:rsid w:val="00EA14E1"/>
    <w:rsid w:val="00EA35B8"/>
    <w:rsid w:val="00EA3D10"/>
    <w:rsid w:val="00EA75E0"/>
    <w:rsid w:val="00EA7C3B"/>
    <w:rsid w:val="00EB0111"/>
    <w:rsid w:val="00EB01CB"/>
    <w:rsid w:val="00EB2D20"/>
    <w:rsid w:val="00EB59A6"/>
    <w:rsid w:val="00EC0E59"/>
    <w:rsid w:val="00EC52D1"/>
    <w:rsid w:val="00EC7CD2"/>
    <w:rsid w:val="00EC7D13"/>
    <w:rsid w:val="00EC7E85"/>
    <w:rsid w:val="00ED0920"/>
    <w:rsid w:val="00ED1BEE"/>
    <w:rsid w:val="00ED5070"/>
    <w:rsid w:val="00ED6D24"/>
    <w:rsid w:val="00ED6FFA"/>
    <w:rsid w:val="00ED73FD"/>
    <w:rsid w:val="00ED7D15"/>
    <w:rsid w:val="00EE015C"/>
    <w:rsid w:val="00EE1356"/>
    <w:rsid w:val="00EE1D84"/>
    <w:rsid w:val="00EE3CBF"/>
    <w:rsid w:val="00EF0959"/>
    <w:rsid w:val="00EF277C"/>
    <w:rsid w:val="00EF4935"/>
    <w:rsid w:val="00EF4EC6"/>
    <w:rsid w:val="00EF7763"/>
    <w:rsid w:val="00F000C2"/>
    <w:rsid w:val="00F0219B"/>
    <w:rsid w:val="00F037B6"/>
    <w:rsid w:val="00F03A20"/>
    <w:rsid w:val="00F0546F"/>
    <w:rsid w:val="00F075FA"/>
    <w:rsid w:val="00F11455"/>
    <w:rsid w:val="00F115D9"/>
    <w:rsid w:val="00F12713"/>
    <w:rsid w:val="00F17982"/>
    <w:rsid w:val="00F2026A"/>
    <w:rsid w:val="00F204E0"/>
    <w:rsid w:val="00F20A3A"/>
    <w:rsid w:val="00F20EC6"/>
    <w:rsid w:val="00F21BE6"/>
    <w:rsid w:val="00F21DD4"/>
    <w:rsid w:val="00F24419"/>
    <w:rsid w:val="00F26BB2"/>
    <w:rsid w:val="00F27C4D"/>
    <w:rsid w:val="00F3053E"/>
    <w:rsid w:val="00F372F9"/>
    <w:rsid w:val="00F4250B"/>
    <w:rsid w:val="00F4395C"/>
    <w:rsid w:val="00F44E3B"/>
    <w:rsid w:val="00F459E5"/>
    <w:rsid w:val="00F46F8F"/>
    <w:rsid w:val="00F51536"/>
    <w:rsid w:val="00F51B59"/>
    <w:rsid w:val="00F535B0"/>
    <w:rsid w:val="00F53D28"/>
    <w:rsid w:val="00F5683C"/>
    <w:rsid w:val="00F608CE"/>
    <w:rsid w:val="00F63735"/>
    <w:rsid w:val="00F64AB0"/>
    <w:rsid w:val="00F65208"/>
    <w:rsid w:val="00F6696C"/>
    <w:rsid w:val="00F669BF"/>
    <w:rsid w:val="00F71B1B"/>
    <w:rsid w:val="00F739A3"/>
    <w:rsid w:val="00F761A0"/>
    <w:rsid w:val="00F76A6E"/>
    <w:rsid w:val="00F776BA"/>
    <w:rsid w:val="00F80910"/>
    <w:rsid w:val="00F81744"/>
    <w:rsid w:val="00F83250"/>
    <w:rsid w:val="00F8427B"/>
    <w:rsid w:val="00F85AF1"/>
    <w:rsid w:val="00F86A5B"/>
    <w:rsid w:val="00F90C6A"/>
    <w:rsid w:val="00F90F37"/>
    <w:rsid w:val="00F91421"/>
    <w:rsid w:val="00F91F3A"/>
    <w:rsid w:val="00F922FB"/>
    <w:rsid w:val="00F92C93"/>
    <w:rsid w:val="00F940C4"/>
    <w:rsid w:val="00F951FB"/>
    <w:rsid w:val="00F97515"/>
    <w:rsid w:val="00FA0449"/>
    <w:rsid w:val="00FA08B1"/>
    <w:rsid w:val="00FA0CA2"/>
    <w:rsid w:val="00FA3297"/>
    <w:rsid w:val="00FA37CE"/>
    <w:rsid w:val="00FA7DF0"/>
    <w:rsid w:val="00FB45FA"/>
    <w:rsid w:val="00FB57DC"/>
    <w:rsid w:val="00FB654D"/>
    <w:rsid w:val="00FB6904"/>
    <w:rsid w:val="00FB6D09"/>
    <w:rsid w:val="00FC11FF"/>
    <w:rsid w:val="00FC1979"/>
    <w:rsid w:val="00FC2592"/>
    <w:rsid w:val="00FC28B7"/>
    <w:rsid w:val="00FC39BA"/>
    <w:rsid w:val="00FC3D46"/>
    <w:rsid w:val="00FC5E00"/>
    <w:rsid w:val="00FC608D"/>
    <w:rsid w:val="00FC6D1D"/>
    <w:rsid w:val="00FC7A1A"/>
    <w:rsid w:val="00FC7D64"/>
    <w:rsid w:val="00FD5F99"/>
    <w:rsid w:val="00FD7BFF"/>
    <w:rsid w:val="00FD7ED0"/>
    <w:rsid w:val="00FE007D"/>
    <w:rsid w:val="00FE019A"/>
    <w:rsid w:val="00FE0465"/>
    <w:rsid w:val="00FE3419"/>
    <w:rsid w:val="00FE453E"/>
    <w:rsid w:val="00FE475D"/>
    <w:rsid w:val="00FE5783"/>
    <w:rsid w:val="00FE6DD0"/>
    <w:rsid w:val="00FF00AB"/>
    <w:rsid w:val="00FF00B0"/>
    <w:rsid w:val="00FF1F73"/>
    <w:rsid w:val="00FF2AB7"/>
    <w:rsid w:val="00FF6DC3"/>
    <w:rsid w:val="00FF70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Note Heading"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06DD"/>
    <w:pPr>
      <w:widowControl w:val="0"/>
      <w:jc w:val="both"/>
    </w:pPr>
    <w:rPr>
      <w:rFonts w:ascii="ＭＳ 明朝" w:hAnsi="Times New Roman"/>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52729E"/>
  </w:style>
  <w:style w:type="paragraph" w:customStyle="1" w:styleId="a4">
    <w:name w:val="標準(太郎文書スタイル)"/>
    <w:uiPriority w:val="99"/>
    <w:rsid w:val="00EC52D1"/>
    <w:pPr>
      <w:widowControl w:val="0"/>
      <w:overflowPunct w:val="0"/>
      <w:adjustRightInd w:val="0"/>
      <w:jc w:val="both"/>
      <w:textAlignment w:val="baseline"/>
    </w:pPr>
    <w:rPr>
      <w:rFonts w:ascii="Times New Roman" w:hAnsi="Times New Roman" w:cs="ＭＳ 明朝"/>
      <w:color w:val="000000"/>
      <w:sz w:val="21"/>
      <w:szCs w:val="21"/>
    </w:rPr>
  </w:style>
  <w:style w:type="paragraph" w:customStyle="1" w:styleId="a5">
    <w:name w:val="一太郎"/>
    <w:rsid w:val="00DC3DD4"/>
    <w:pPr>
      <w:widowControl w:val="0"/>
      <w:suppressAutoHyphens/>
      <w:kinsoku w:val="0"/>
      <w:wordWrap w:val="0"/>
      <w:overflowPunct w:val="0"/>
      <w:autoSpaceDE w:val="0"/>
      <w:autoSpaceDN w:val="0"/>
      <w:adjustRightInd w:val="0"/>
      <w:spacing w:line="332" w:lineRule="exact"/>
      <w:textAlignment w:val="baseline"/>
    </w:pPr>
    <w:rPr>
      <w:rFonts w:ascii="ＭＳ 明朝" w:hAnsi="Times New Roman"/>
      <w:spacing w:val="2"/>
      <w:sz w:val="24"/>
      <w:szCs w:val="24"/>
    </w:rPr>
  </w:style>
  <w:style w:type="character" w:styleId="a6">
    <w:name w:val="Hyperlink"/>
    <w:rsid w:val="00796A8A"/>
    <w:rPr>
      <w:color w:val="0000FF"/>
      <w:u w:val="single"/>
    </w:rPr>
  </w:style>
  <w:style w:type="paragraph" w:styleId="a7">
    <w:name w:val="header"/>
    <w:basedOn w:val="a"/>
    <w:rsid w:val="007D54FB"/>
    <w:pPr>
      <w:tabs>
        <w:tab w:val="center" w:pos="4252"/>
        <w:tab w:val="right" w:pos="8504"/>
      </w:tabs>
      <w:snapToGrid w:val="0"/>
    </w:pPr>
  </w:style>
  <w:style w:type="paragraph" w:styleId="a8">
    <w:name w:val="footer"/>
    <w:basedOn w:val="a"/>
    <w:link w:val="a9"/>
    <w:uiPriority w:val="99"/>
    <w:rsid w:val="007D54FB"/>
    <w:pPr>
      <w:tabs>
        <w:tab w:val="center" w:pos="4252"/>
        <w:tab w:val="right" w:pos="8504"/>
      </w:tabs>
      <w:snapToGrid w:val="0"/>
    </w:pPr>
  </w:style>
  <w:style w:type="character" w:styleId="aa">
    <w:name w:val="page number"/>
    <w:basedOn w:val="a0"/>
    <w:rsid w:val="007D54FB"/>
  </w:style>
  <w:style w:type="paragraph" w:styleId="Web">
    <w:name w:val="Normal (Web)"/>
    <w:basedOn w:val="a"/>
    <w:uiPriority w:val="99"/>
    <w:unhideWhenUsed/>
    <w:rsid w:val="00E52CD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9">
    <w:name w:val="フッター (文字)"/>
    <w:link w:val="a8"/>
    <w:uiPriority w:val="99"/>
    <w:rsid w:val="00964144"/>
    <w:rPr>
      <w:rFonts w:ascii="Times New Roman" w:hAnsi="Times New Roman"/>
      <w:kern w:val="2"/>
      <w:sz w:val="21"/>
      <w:szCs w:val="24"/>
    </w:rPr>
  </w:style>
  <w:style w:type="paragraph" w:styleId="ab">
    <w:name w:val="Balloon Text"/>
    <w:basedOn w:val="a"/>
    <w:link w:val="ac"/>
    <w:rsid w:val="00F80910"/>
    <w:rPr>
      <w:rFonts w:ascii="Arial" w:eastAsia="ＭＳ ゴシック" w:hAnsi="Arial"/>
      <w:sz w:val="18"/>
      <w:szCs w:val="18"/>
    </w:rPr>
  </w:style>
  <w:style w:type="character" w:customStyle="1" w:styleId="ac">
    <w:name w:val="吹き出し (文字)"/>
    <w:link w:val="ab"/>
    <w:rsid w:val="00F80910"/>
    <w:rPr>
      <w:rFonts w:ascii="Arial" w:eastAsia="ＭＳ ゴシック" w:hAnsi="Arial" w:cs="Times New Roman"/>
      <w:kern w:val="2"/>
      <w:sz w:val="18"/>
      <w:szCs w:val="18"/>
    </w:rPr>
  </w:style>
  <w:style w:type="character" w:styleId="ad">
    <w:name w:val="Emphasis"/>
    <w:qFormat/>
    <w:rsid w:val="004B2CBD"/>
    <w:rPr>
      <w:i/>
      <w:iCs/>
    </w:rPr>
  </w:style>
  <w:style w:type="character" w:styleId="ae">
    <w:name w:val="Strong"/>
    <w:qFormat/>
    <w:rsid w:val="009A588D"/>
    <w:rPr>
      <w:b/>
      <w:bCs/>
    </w:rPr>
  </w:style>
  <w:style w:type="paragraph" w:styleId="af">
    <w:name w:val="Note Heading"/>
    <w:basedOn w:val="a"/>
    <w:next w:val="a"/>
    <w:link w:val="af0"/>
    <w:uiPriority w:val="99"/>
    <w:unhideWhenUsed/>
    <w:rsid w:val="00DE5310"/>
    <w:pPr>
      <w:jc w:val="center"/>
    </w:pPr>
    <w:rPr>
      <w:rFonts w:ascii="Century" w:hAnsi="Century"/>
      <w:szCs w:val="22"/>
    </w:rPr>
  </w:style>
  <w:style w:type="character" w:customStyle="1" w:styleId="af0">
    <w:name w:val="記 (文字)"/>
    <w:link w:val="af"/>
    <w:uiPriority w:val="99"/>
    <w:rsid w:val="00DE5310"/>
    <w:rPr>
      <w:kern w:val="2"/>
      <w:sz w:val="21"/>
      <w:szCs w:val="22"/>
    </w:rPr>
  </w:style>
  <w:style w:type="character" w:styleId="af1">
    <w:name w:val="annotation reference"/>
    <w:rsid w:val="00940E28"/>
    <w:rPr>
      <w:sz w:val="18"/>
      <w:szCs w:val="18"/>
    </w:rPr>
  </w:style>
  <w:style w:type="paragraph" w:styleId="af2">
    <w:name w:val="annotation text"/>
    <w:basedOn w:val="a"/>
    <w:link w:val="af3"/>
    <w:rsid w:val="00940E28"/>
    <w:pPr>
      <w:jc w:val="left"/>
    </w:pPr>
  </w:style>
  <w:style w:type="character" w:customStyle="1" w:styleId="af3">
    <w:name w:val="コメント文字列 (文字)"/>
    <w:link w:val="af2"/>
    <w:rsid w:val="00940E28"/>
    <w:rPr>
      <w:rFonts w:ascii="Times New Roman" w:hAnsi="Times New Roman"/>
      <w:kern w:val="2"/>
      <w:sz w:val="21"/>
      <w:szCs w:val="24"/>
    </w:rPr>
  </w:style>
  <w:style w:type="paragraph" w:styleId="af4">
    <w:name w:val="annotation subject"/>
    <w:basedOn w:val="af2"/>
    <w:next w:val="af2"/>
    <w:link w:val="af5"/>
    <w:rsid w:val="00940E28"/>
    <w:rPr>
      <w:b/>
      <w:bCs/>
    </w:rPr>
  </w:style>
  <w:style w:type="character" w:customStyle="1" w:styleId="af5">
    <w:name w:val="コメント内容 (文字)"/>
    <w:link w:val="af4"/>
    <w:rsid w:val="00940E28"/>
    <w:rPr>
      <w:rFonts w:ascii="Times New Roman" w:hAnsi="Times New Roman"/>
      <w:b/>
      <w:bCs/>
      <w:kern w:val="2"/>
      <w:sz w:val="21"/>
      <w:szCs w:val="24"/>
    </w:rPr>
  </w:style>
  <w:style w:type="paragraph" w:styleId="af6">
    <w:name w:val="List Paragraph"/>
    <w:basedOn w:val="a"/>
    <w:uiPriority w:val="34"/>
    <w:qFormat/>
    <w:rsid w:val="00A93429"/>
    <w:pPr>
      <w:ind w:leftChars="400" w:left="840"/>
    </w:pPr>
    <w:rPr>
      <w:rFonts w:ascii="Century" w:hAnsi="Century"/>
      <w:szCs w:val="22"/>
    </w:rPr>
  </w:style>
  <w:style w:type="character" w:styleId="af7">
    <w:name w:val="line number"/>
    <w:rsid w:val="002729B1"/>
  </w:style>
  <w:style w:type="paragraph" w:styleId="af8">
    <w:name w:val="caption"/>
    <w:basedOn w:val="a"/>
    <w:next w:val="a"/>
    <w:unhideWhenUsed/>
    <w:qFormat/>
    <w:rsid w:val="00477B39"/>
    <w:rPr>
      <w:b/>
      <w:bC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Note Heading"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706DD"/>
    <w:pPr>
      <w:widowControl w:val="0"/>
      <w:jc w:val="both"/>
    </w:pPr>
    <w:rPr>
      <w:rFonts w:ascii="ＭＳ 明朝" w:hAnsi="Times New Roman"/>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rsid w:val="0052729E"/>
  </w:style>
  <w:style w:type="paragraph" w:customStyle="1" w:styleId="a4">
    <w:name w:val="標準(太郎文書スタイル)"/>
    <w:uiPriority w:val="99"/>
    <w:rsid w:val="00EC52D1"/>
    <w:pPr>
      <w:widowControl w:val="0"/>
      <w:overflowPunct w:val="0"/>
      <w:adjustRightInd w:val="0"/>
      <w:jc w:val="both"/>
      <w:textAlignment w:val="baseline"/>
    </w:pPr>
    <w:rPr>
      <w:rFonts w:ascii="Times New Roman" w:hAnsi="Times New Roman" w:cs="ＭＳ 明朝"/>
      <w:color w:val="000000"/>
      <w:sz w:val="21"/>
      <w:szCs w:val="21"/>
    </w:rPr>
  </w:style>
  <w:style w:type="paragraph" w:customStyle="1" w:styleId="a5">
    <w:name w:val="一太郎"/>
    <w:rsid w:val="00DC3DD4"/>
    <w:pPr>
      <w:widowControl w:val="0"/>
      <w:suppressAutoHyphens/>
      <w:kinsoku w:val="0"/>
      <w:wordWrap w:val="0"/>
      <w:overflowPunct w:val="0"/>
      <w:autoSpaceDE w:val="0"/>
      <w:autoSpaceDN w:val="0"/>
      <w:adjustRightInd w:val="0"/>
      <w:spacing w:line="332" w:lineRule="exact"/>
      <w:textAlignment w:val="baseline"/>
    </w:pPr>
    <w:rPr>
      <w:rFonts w:ascii="ＭＳ 明朝" w:hAnsi="Times New Roman"/>
      <w:spacing w:val="2"/>
      <w:sz w:val="24"/>
      <w:szCs w:val="24"/>
    </w:rPr>
  </w:style>
  <w:style w:type="character" w:styleId="a6">
    <w:name w:val="Hyperlink"/>
    <w:rsid w:val="00796A8A"/>
    <w:rPr>
      <w:color w:val="0000FF"/>
      <w:u w:val="single"/>
    </w:rPr>
  </w:style>
  <w:style w:type="paragraph" w:styleId="a7">
    <w:name w:val="header"/>
    <w:basedOn w:val="a"/>
    <w:rsid w:val="007D54FB"/>
    <w:pPr>
      <w:tabs>
        <w:tab w:val="center" w:pos="4252"/>
        <w:tab w:val="right" w:pos="8504"/>
      </w:tabs>
      <w:snapToGrid w:val="0"/>
    </w:pPr>
  </w:style>
  <w:style w:type="paragraph" w:styleId="a8">
    <w:name w:val="footer"/>
    <w:basedOn w:val="a"/>
    <w:link w:val="a9"/>
    <w:uiPriority w:val="99"/>
    <w:rsid w:val="007D54FB"/>
    <w:pPr>
      <w:tabs>
        <w:tab w:val="center" w:pos="4252"/>
        <w:tab w:val="right" w:pos="8504"/>
      </w:tabs>
      <w:snapToGrid w:val="0"/>
    </w:pPr>
  </w:style>
  <w:style w:type="character" w:styleId="aa">
    <w:name w:val="page number"/>
    <w:basedOn w:val="a0"/>
    <w:rsid w:val="007D54FB"/>
  </w:style>
  <w:style w:type="paragraph" w:styleId="Web">
    <w:name w:val="Normal (Web)"/>
    <w:basedOn w:val="a"/>
    <w:uiPriority w:val="99"/>
    <w:unhideWhenUsed/>
    <w:rsid w:val="00E52CD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9">
    <w:name w:val="フッター (文字)"/>
    <w:link w:val="a8"/>
    <w:uiPriority w:val="99"/>
    <w:rsid w:val="00964144"/>
    <w:rPr>
      <w:rFonts w:ascii="Times New Roman" w:hAnsi="Times New Roman"/>
      <w:kern w:val="2"/>
      <w:sz w:val="21"/>
      <w:szCs w:val="24"/>
    </w:rPr>
  </w:style>
  <w:style w:type="paragraph" w:styleId="ab">
    <w:name w:val="Balloon Text"/>
    <w:basedOn w:val="a"/>
    <w:link w:val="ac"/>
    <w:rsid w:val="00F80910"/>
    <w:rPr>
      <w:rFonts w:ascii="Arial" w:eastAsia="ＭＳ ゴシック" w:hAnsi="Arial"/>
      <w:sz w:val="18"/>
      <w:szCs w:val="18"/>
    </w:rPr>
  </w:style>
  <w:style w:type="character" w:customStyle="1" w:styleId="ac">
    <w:name w:val="吹き出し (文字)"/>
    <w:link w:val="ab"/>
    <w:rsid w:val="00F80910"/>
    <w:rPr>
      <w:rFonts w:ascii="Arial" w:eastAsia="ＭＳ ゴシック" w:hAnsi="Arial" w:cs="Times New Roman"/>
      <w:kern w:val="2"/>
      <w:sz w:val="18"/>
      <w:szCs w:val="18"/>
    </w:rPr>
  </w:style>
  <w:style w:type="character" w:styleId="ad">
    <w:name w:val="Emphasis"/>
    <w:qFormat/>
    <w:rsid w:val="004B2CBD"/>
    <w:rPr>
      <w:i/>
      <w:iCs/>
    </w:rPr>
  </w:style>
  <w:style w:type="character" w:styleId="ae">
    <w:name w:val="Strong"/>
    <w:qFormat/>
    <w:rsid w:val="009A588D"/>
    <w:rPr>
      <w:b/>
      <w:bCs/>
    </w:rPr>
  </w:style>
  <w:style w:type="paragraph" w:styleId="af">
    <w:name w:val="Note Heading"/>
    <w:basedOn w:val="a"/>
    <w:next w:val="a"/>
    <w:link w:val="af0"/>
    <w:uiPriority w:val="99"/>
    <w:unhideWhenUsed/>
    <w:rsid w:val="00DE5310"/>
    <w:pPr>
      <w:jc w:val="center"/>
    </w:pPr>
    <w:rPr>
      <w:rFonts w:ascii="Century" w:hAnsi="Century"/>
      <w:szCs w:val="22"/>
    </w:rPr>
  </w:style>
  <w:style w:type="character" w:customStyle="1" w:styleId="af0">
    <w:name w:val="記 (文字)"/>
    <w:link w:val="af"/>
    <w:uiPriority w:val="99"/>
    <w:rsid w:val="00DE5310"/>
    <w:rPr>
      <w:kern w:val="2"/>
      <w:sz w:val="21"/>
      <w:szCs w:val="22"/>
    </w:rPr>
  </w:style>
  <w:style w:type="character" w:styleId="af1">
    <w:name w:val="annotation reference"/>
    <w:rsid w:val="00940E28"/>
    <w:rPr>
      <w:sz w:val="18"/>
      <w:szCs w:val="18"/>
    </w:rPr>
  </w:style>
  <w:style w:type="paragraph" w:styleId="af2">
    <w:name w:val="annotation text"/>
    <w:basedOn w:val="a"/>
    <w:link w:val="af3"/>
    <w:rsid w:val="00940E28"/>
    <w:pPr>
      <w:jc w:val="left"/>
    </w:pPr>
  </w:style>
  <w:style w:type="character" w:customStyle="1" w:styleId="af3">
    <w:name w:val="コメント文字列 (文字)"/>
    <w:link w:val="af2"/>
    <w:rsid w:val="00940E28"/>
    <w:rPr>
      <w:rFonts w:ascii="Times New Roman" w:hAnsi="Times New Roman"/>
      <w:kern w:val="2"/>
      <w:sz w:val="21"/>
      <w:szCs w:val="24"/>
    </w:rPr>
  </w:style>
  <w:style w:type="paragraph" w:styleId="af4">
    <w:name w:val="annotation subject"/>
    <w:basedOn w:val="af2"/>
    <w:next w:val="af2"/>
    <w:link w:val="af5"/>
    <w:rsid w:val="00940E28"/>
    <w:rPr>
      <w:b/>
      <w:bCs/>
    </w:rPr>
  </w:style>
  <w:style w:type="character" w:customStyle="1" w:styleId="af5">
    <w:name w:val="コメント内容 (文字)"/>
    <w:link w:val="af4"/>
    <w:rsid w:val="00940E28"/>
    <w:rPr>
      <w:rFonts w:ascii="Times New Roman" w:hAnsi="Times New Roman"/>
      <w:b/>
      <w:bCs/>
      <w:kern w:val="2"/>
      <w:sz w:val="21"/>
      <w:szCs w:val="24"/>
    </w:rPr>
  </w:style>
  <w:style w:type="paragraph" w:styleId="af6">
    <w:name w:val="List Paragraph"/>
    <w:basedOn w:val="a"/>
    <w:uiPriority w:val="34"/>
    <w:qFormat/>
    <w:rsid w:val="00A93429"/>
    <w:pPr>
      <w:ind w:leftChars="400" w:left="840"/>
    </w:pPr>
    <w:rPr>
      <w:rFonts w:ascii="Century" w:hAnsi="Century"/>
      <w:szCs w:val="22"/>
    </w:rPr>
  </w:style>
  <w:style w:type="character" w:styleId="af7">
    <w:name w:val="line number"/>
    <w:rsid w:val="002729B1"/>
  </w:style>
  <w:style w:type="paragraph" w:styleId="af8">
    <w:name w:val="caption"/>
    <w:basedOn w:val="a"/>
    <w:next w:val="a"/>
    <w:unhideWhenUsed/>
    <w:qFormat/>
    <w:rsid w:val="00477B39"/>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09995">
      <w:bodyDiv w:val="1"/>
      <w:marLeft w:val="0"/>
      <w:marRight w:val="0"/>
      <w:marTop w:val="0"/>
      <w:marBottom w:val="0"/>
      <w:divBdr>
        <w:top w:val="none" w:sz="0" w:space="0" w:color="auto"/>
        <w:left w:val="none" w:sz="0" w:space="0" w:color="auto"/>
        <w:bottom w:val="none" w:sz="0" w:space="0" w:color="auto"/>
        <w:right w:val="none" w:sz="0" w:space="0" w:color="auto"/>
      </w:divBdr>
    </w:div>
    <w:div w:id="122306634">
      <w:bodyDiv w:val="1"/>
      <w:marLeft w:val="0"/>
      <w:marRight w:val="0"/>
      <w:marTop w:val="0"/>
      <w:marBottom w:val="0"/>
      <w:divBdr>
        <w:top w:val="none" w:sz="0" w:space="0" w:color="auto"/>
        <w:left w:val="none" w:sz="0" w:space="0" w:color="auto"/>
        <w:bottom w:val="none" w:sz="0" w:space="0" w:color="auto"/>
        <w:right w:val="none" w:sz="0" w:space="0" w:color="auto"/>
      </w:divBdr>
    </w:div>
    <w:div w:id="421611195">
      <w:bodyDiv w:val="1"/>
      <w:marLeft w:val="0"/>
      <w:marRight w:val="0"/>
      <w:marTop w:val="0"/>
      <w:marBottom w:val="0"/>
      <w:divBdr>
        <w:top w:val="none" w:sz="0" w:space="0" w:color="auto"/>
        <w:left w:val="none" w:sz="0" w:space="0" w:color="auto"/>
        <w:bottom w:val="none" w:sz="0" w:space="0" w:color="auto"/>
        <w:right w:val="none" w:sz="0" w:space="0" w:color="auto"/>
      </w:divBdr>
    </w:div>
    <w:div w:id="461847066">
      <w:bodyDiv w:val="1"/>
      <w:marLeft w:val="0"/>
      <w:marRight w:val="0"/>
      <w:marTop w:val="0"/>
      <w:marBottom w:val="0"/>
      <w:divBdr>
        <w:top w:val="none" w:sz="0" w:space="0" w:color="auto"/>
        <w:left w:val="none" w:sz="0" w:space="0" w:color="auto"/>
        <w:bottom w:val="none" w:sz="0" w:space="0" w:color="auto"/>
        <w:right w:val="none" w:sz="0" w:space="0" w:color="auto"/>
      </w:divBdr>
    </w:div>
    <w:div w:id="489836232">
      <w:bodyDiv w:val="1"/>
      <w:marLeft w:val="0"/>
      <w:marRight w:val="0"/>
      <w:marTop w:val="0"/>
      <w:marBottom w:val="0"/>
      <w:divBdr>
        <w:top w:val="none" w:sz="0" w:space="0" w:color="auto"/>
        <w:left w:val="none" w:sz="0" w:space="0" w:color="auto"/>
        <w:bottom w:val="none" w:sz="0" w:space="0" w:color="auto"/>
        <w:right w:val="none" w:sz="0" w:space="0" w:color="auto"/>
      </w:divBdr>
    </w:div>
    <w:div w:id="627708470">
      <w:bodyDiv w:val="1"/>
      <w:marLeft w:val="0"/>
      <w:marRight w:val="0"/>
      <w:marTop w:val="0"/>
      <w:marBottom w:val="0"/>
      <w:divBdr>
        <w:top w:val="none" w:sz="0" w:space="0" w:color="auto"/>
        <w:left w:val="none" w:sz="0" w:space="0" w:color="auto"/>
        <w:bottom w:val="none" w:sz="0" w:space="0" w:color="auto"/>
        <w:right w:val="none" w:sz="0" w:space="0" w:color="auto"/>
      </w:divBdr>
    </w:div>
    <w:div w:id="663633393">
      <w:bodyDiv w:val="1"/>
      <w:marLeft w:val="0"/>
      <w:marRight w:val="0"/>
      <w:marTop w:val="0"/>
      <w:marBottom w:val="0"/>
      <w:divBdr>
        <w:top w:val="none" w:sz="0" w:space="0" w:color="auto"/>
        <w:left w:val="none" w:sz="0" w:space="0" w:color="auto"/>
        <w:bottom w:val="none" w:sz="0" w:space="0" w:color="auto"/>
        <w:right w:val="none" w:sz="0" w:space="0" w:color="auto"/>
      </w:divBdr>
    </w:div>
    <w:div w:id="695545521">
      <w:bodyDiv w:val="1"/>
      <w:marLeft w:val="0"/>
      <w:marRight w:val="0"/>
      <w:marTop w:val="0"/>
      <w:marBottom w:val="0"/>
      <w:divBdr>
        <w:top w:val="none" w:sz="0" w:space="0" w:color="auto"/>
        <w:left w:val="none" w:sz="0" w:space="0" w:color="auto"/>
        <w:bottom w:val="none" w:sz="0" w:space="0" w:color="auto"/>
        <w:right w:val="none" w:sz="0" w:space="0" w:color="auto"/>
      </w:divBdr>
    </w:div>
    <w:div w:id="955987636">
      <w:bodyDiv w:val="1"/>
      <w:marLeft w:val="0"/>
      <w:marRight w:val="0"/>
      <w:marTop w:val="0"/>
      <w:marBottom w:val="0"/>
      <w:divBdr>
        <w:top w:val="none" w:sz="0" w:space="0" w:color="auto"/>
        <w:left w:val="none" w:sz="0" w:space="0" w:color="auto"/>
        <w:bottom w:val="none" w:sz="0" w:space="0" w:color="auto"/>
        <w:right w:val="none" w:sz="0" w:space="0" w:color="auto"/>
      </w:divBdr>
    </w:div>
    <w:div w:id="958993092">
      <w:bodyDiv w:val="1"/>
      <w:marLeft w:val="0"/>
      <w:marRight w:val="0"/>
      <w:marTop w:val="0"/>
      <w:marBottom w:val="0"/>
      <w:divBdr>
        <w:top w:val="none" w:sz="0" w:space="0" w:color="auto"/>
        <w:left w:val="none" w:sz="0" w:space="0" w:color="auto"/>
        <w:bottom w:val="none" w:sz="0" w:space="0" w:color="auto"/>
        <w:right w:val="none" w:sz="0" w:space="0" w:color="auto"/>
      </w:divBdr>
    </w:div>
    <w:div w:id="960918850">
      <w:bodyDiv w:val="1"/>
      <w:marLeft w:val="0"/>
      <w:marRight w:val="0"/>
      <w:marTop w:val="0"/>
      <w:marBottom w:val="0"/>
      <w:divBdr>
        <w:top w:val="none" w:sz="0" w:space="0" w:color="auto"/>
        <w:left w:val="none" w:sz="0" w:space="0" w:color="auto"/>
        <w:bottom w:val="none" w:sz="0" w:space="0" w:color="auto"/>
        <w:right w:val="none" w:sz="0" w:space="0" w:color="auto"/>
      </w:divBdr>
    </w:div>
    <w:div w:id="970744166">
      <w:bodyDiv w:val="1"/>
      <w:marLeft w:val="0"/>
      <w:marRight w:val="0"/>
      <w:marTop w:val="0"/>
      <w:marBottom w:val="0"/>
      <w:divBdr>
        <w:top w:val="none" w:sz="0" w:space="0" w:color="auto"/>
        <w:left w:val="none" w:sz="0" w:space="0" w:color="auto"/>
        <w:bottom w:val="none" w:sz="0" w:space="0" w:color="auto"/>
        <w:right w:val="none" w:sz="0" w:space="0" w:color="auto"/>
      </w:divBdr>
    </w:div>
    <w:div w:id="1006857829">
      <w:bodyDiv w:val="1"/>
      <w:marLeft w:val="0"/>
      <w:marRight w:val="0"/>
      <w:marTop w:val="0"/>
      <w:marBottom w:val="0"/>
      <w:divBdr>
        <w:top w:val="none" w:sz="0" w:space="0" w:color="auto"/>
        <w:left w:val="none" w:sz="0" w:space="0" w:color="auto"/>
        <w:bottom w:val="none" w:sz="0" w:space="0" w:color="auto"/>
        <w:right w:val="none" w:sz="0" w:space="0" w:color="auto"/>
      </w:divBdr>
    </w:div>
    <w:div w:id="1111819228">
      <w:bodyDiv w:val="1"/>
      <w:marLeft w:val="0"/>
      <w:marRight w:val="0"/>
      <w:marTop w:val="0"/>
      <w:marBottom w:val="0"/>
      <w:divBdr>
        <w:top w:val="none" w:sz="0" w:space="0" w:color="auto"/>
        <w:left w:val="none" w:sz="0" w:space="0" w:color="auto"/>
        <w:bottom w:val="none" w:sz="0" w:space="0" w:color="auto"/>
        <w:right w:val="none" w:sz="0" w:space="0" w:color="auto"/>
      </w:divBdr>
    </w:div>
    <w:div w:id="1199198213">
      <w:bodyDiv w:val="1"/>
      <w:marLeft w:val="0"/>
      <w:marRight w:val="0"/>
      <w:marTop w:val="0"/>
      <w:marBottom w:val="0"/>
      <w:divBdr>
        <w:top w:val="none" w:sz="0" w:space="0" w:color="auto"/>
        <w:left w:val="none" w:sz="0" w:space="0" w:color="auto"/>
        <w:bottom w:val="none" w:sz="0" w:space="0" w:color="auto"/>
        <w:right w:val="none" w:sz="0" w:space="0" w:color="auto"/>
      </w:divBdr>
    </w:div>
    <w:div w:id="1228954722">
      <w:bodyDiv w:val="1"/>
      <w:marLeft w:val="0"/>
      <w:marRight w:val="0"/>
      <w:marTop w:val="0"/>
      <w:marBottom w:val="0"/>
      <w:divBdr>
        <w:top w:val="none" w:sz="0" w:space="0" w:color="auto"/>
        <w:left w:val="none" w:sz="0" w:space="0" w:color="auto"/>
        <w:bottom w:val="none" w:sz="0" w:space="0" w:color="auto"/>
        <w:right w:val="none" w:sz="0" w:space="0" w:color="auto"/>
      </w:divBdr>
    </w:div>
    <w:div w:id="1265310859">
      <w:bodyDiv w:val="1"/>
      <w:marLeft w:val="0"/>
      <w:marRight w:val="0"/>
      <w:marTop w:val="0"/>
      <w:marBottom w:val="0"/>
      <w:divBdr>
        <w:top w:val="none" w:sz="0" w:space="0" w:color="auto"/>
        <w:left w:val="none" w:sz="0" w:space="0" w:color="auto"/>
        <w:bottom w:val="none" w:sz="0" w:space="0" w:color="auto"/>
        <w:right w:val="none" w:sz="0" w:space="0" w:color="auto"/>
      </w:divBdr>
    </w:div>
    <w:div w:id="1268584338">
      <w:bodyDiv w:val="1"/>
      <w:marLeft w:val="0"/>
      <w:marRight w:val="0"/>
      <w:marTop w:val="0"/>
      <w:marBottom w:val="0"/>
      <w:divBdr>
        <w:top w:val="none" w:sz="0" w:space="0" w:color="auto"/>
        <w:left w:val="none" w:sz="0" w:space="0" w:color="auto"/>
        <w:bottom w:val="none" w:sz="0" w:space="0" w:color="auto"/>
        <w:right w:val="none" w:sz="0" w:space="0" w:color="auto"/>
      </w:divBdr>
    </w:div>
    <w:div w:id="1308120976">
      <w:bodyDiv w:val="1"/>
      <w:marLeft w:val="0"/>
      <w:marRight w:val="0"/>
      <w:marTop w:val="0"/>
      <w:marBottom w:val="0"/>
      <w:divBdr>
        <w:top w:val="none" w:sz="0" w:space="0" w:color="auto"/>
        <w:left w:val="none" w:sz="0" w:space="0" w:color="auto"/>
        <w:bottom w:val="none" w:sz="0" w:space="0" w:color="auto"/>
        <w:right w:val="none" w:sz="0" w:space="0" w:color="auto"/>
      </w:divBdr>
    </w:div>
    <w:div w:id="1314218160">
      <w:bodyDiv w:val="1"/>
      <w:marLeft w:val="0"/>
      <w:marRight w:val="0"/>
      <w:marTop w:val="0"/>
      <w:marBottom w:val="0"/>
      <w:divBdr>
        <w:top w:val="none" w:sz="0" w:space="0" w:color="auto"/>
        <w:left w:val="none" w:sz="0" w:space="0" w:color="auto"/>
        <w:bottom w:val="none" w:sz="0" w:space="0" w:color="auto"/>
        <w:right w:val="none" w:sz="0" w:space="0" w:color="auto"/>
      </w:divBdr>
    </w:div>
    <w:div w:id="1325813871">
      <w:bodyDiv w:val="1"/>
      <w:marLeft w:val="0"/>
      <w:marRight w:val="0"/>
      <w:marTop w:val="0"/>
      <w:marBottom w:val="0"/>
      <w:divBdr>
        <w:top w:val="none" w:sz="0" w:space="0" w:color="auto"/>
        <w:left w:val="none" w:sz="0" w:space="0" w:color="auto"/>
        <w:bottom w:val="none" w:sz="0" w:space="0" w:color="auto"/>
        <w:right w:val="none" w:sz="0" w:space="0" w:color="auto"/>
      </w:divBdr>
    </w:div>
    <w:div w:id="1370764646">
      <w:bodyDiv w:val="1"/>
      <w:marLeft w:val="0"/>
      <w:marRight w:val="0"/>
      <w:marTop w:val="0"/>
      <w:marBottom w:val="0"/>
      <w:divBdr>
        <w:top w:val="none" w:sz="0" w:space="0" w:color="auto"/>
        <w:left w:val="none" w:sz="0" w:space="0" w:color="auto"/>
        <w:bottom w:val="none" w:sz="0" w:space="0" w:color="auto"/>
        <w:right w:val="none" w:sz="0" w:space="0" w:color="auto"/>
      </w:divBdr>
    </w:div>
    <w:div w:id="1414741658">
      <w:bodyDiv w:val="1"/>
      <w:marLeft w:val="0"/>
      <w:marRight w:val="0"/>
      <w:marTop w:val="0"/>
      <w:marBottom w:val="0"/>
      <w:divBdr>
        <w:top w:val="none" w:sz="0" w:space="0" w:color="auto"/>
        <w:left w:val="none" w:sz="0" w:space="0" w:color="auto"/>
        <w:bottom w:val="none" w:sz="0" w:space="0" w:color="auto"/>
        <w:right w:val="none" w:sz="0" w:space="0" w:color="auto"/>
      </w:divBdr>
    </w:div>
    <w:div w:id="1616208157">
      <w:bodyDiv w:val="1"/>
      <w:marLeft w:val="0"/>
      <w:marRight w:val="0"/>
      <w:marTop w:val="0"/>
      <w:marBottom w:val="0"/>
      <w:divBdr>
        <w:top w:val="none" w:sz="0" w:space="0" w:color="auto"/>
        <w:left w:val="none" w:sz="0" w:space="0" w:color="auto"/>
        <w:bottom w:val="none" w:sz="0" w:space="0" w:color="auto"/>
        <w:right w:val="none" w:sz="0" w:space="0" w:color="auto"/>
      </w:divBdr>
    </w:div>
    <w:div w:id="1679892175">
      <w:bodyDiv w:val="1"/>
      <w:marLeft w:val="0"/>
      <w:marRight w:val="0"/>
      <w:marTop w:val="0"/>
      <w:marBottom w:val="0"/>
      <w:divBdr>
        <w:top w:val="none" w:sz="0" w:space="0" w:color="auto"/>
        <w:left w:val="none" w:sz="0" w:space="0" w:color="auto"/>
        <w:bottom w:val="none" w:sz="0" w:space="0" w:color="auto"/>
        <w:right w:val="none" w:sz="0" w:space="0" w:color="auto"/>
      </w:divBdr>
    </w:div>
    <w:div w:id="1731612651">
      <w:bodyDiv w:val="1"/>
      <w:marLeft w:val="0"/>
      <w:marRight w:val="0"/>
      <w:marTop w:val="0"/>
      <w:marBottom w:val="0"/>
      <w:divBdr>
        <w:top w:val="none" w:sz="0" w:space="0" w:color="auto"/>
        <w:left w:val="none" w:sz="0" w:space="0" w:color="auto"/>
        <w:bottom w:val="none" w:sz="0" w:space="0" w:color="auto"/>
        <w:right w:val="none" w:sz="0" w:space="0" w:color="auto"/>
      </w:divBdr>
    </w:div>
    <w:div w:id="1847479276">
      <w:bodyDiv w:val="1"/>
      <w:marLeft w:val="0"/>
      <w:marRight w:val="0"/>
      <w:marTop w:val="0"/>
      <w:marBottom w:val="0"/>
      <w:divBdr>
        <w:top w:val="none" w:sz="0" w:space="0" w:color="auto"/>
        <w:left w:val="none" w:sz="0" w:space="0" w:color="auto"/>
        <w:bottom w:val="none" w:sz="0" w:space="0" w:color="auto"/>
        <w:right w:val="none" w:sz="0" w:space="0" w:color="auto"/>
      </w:divBdr>
    </w:div>
    <w:div w:id="1885289498">
      <w:bodyDiv w:val="1"/>
      <w:marLeft w:val="0"/>
      <w:marRight w:val="0"/>
      <w:marTop w:val="0"/>
      <w:marBottom w:val="0"/>
      <w:divBdr>
        <w:top w:val="none" w:sz="0" w:space="0" w:color="auto"/>
        <w:left w:val="none" w:sz="0" w:space="0" w:color="auto"/>
        <w:bottom w:val="none" w:sz="0" w:space="0" w:color="auto"/>
        <w:right w:val="none" w:sz="0" w:space="0" w:color="auto"/>
      </w:divBdr>
    </w:div>
    <w:div w:id="1889415532">
      <w:bodyDiv w:val="1"/>
      <w:marLeft w:val="0"/>
      <w:marRight w:val="0"/>
      <w:marTop w:val="0"/>
      <w:marBottom w:val="0"/>
      <w:divBdr>
        <w:top w:val="none" w:sz="0" w:space="0" w:color="auto"/>
        <w:left w:val="none" w:sz="0" w:space="0" w:color="auto"/>
        <w:bottom w:val="none" w:sz="0" w:space="0" w:color="auto"/>
        <w:right w:val="none" w:sz="0" w:space="0" w:color="auto"/>
      </w:divBdr>
    </w:div>
    <w:div w:id="190533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6FEE8-D36B-479D-927A-1B49244BF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B71CBCC7</Template>
  <TotalTime>15</TotalTime>
  <Pages>2</Pages>
  <Words>605</Words>
  <Characters>20</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Wakayama Prefecture</Company>
  <LinksUpToDate>false</LinksUpToDate>
  <CharactersWithSpaces>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106216</dc:creator>
  <cp:lastModifiedBy>139220</cp:lastModifiedBy>
  <cp:revision>5</cp:revision>
  <cp:lastPrinted>2020-02-04T06:46:00Z</cp:lastPrinted>
  <dcterms:created xsi:type="dcterms:W3CDTF">2020-02-04T06:39:00Z</dcterms:created>
  <dcterms:modified xsi:type="dcterms:W3CDTF">2020-02-05T08:12:00Z</dcterms:modified>
</cp:coreProperties>
</file>