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93C" w:rsidRDefault="0093093C" w:rsidP="0093093C">
      <w:pPr>
        <w:jc w:val="center"/>
        <w:rPr>
          <w:rFonts w:ascii="HGS創英ﾌﾟﾚｾﾞﾝｽEB" w:eastAsia="HGS創英ﾌﾟﾚｾﾞﾝｽEB" w:hAnsi="HGP創英角ﾎﾟｯﾌﾟ体"/>
          <w:b/>
          <w:color w:val="5F497A" w:themeColor="accent4" w:themeShade="BF"/>
          <w:sz w:val="16"/>
          <w:szCs w:val="1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F45D57" w:rsidRPr="006448CE" w:rsidRDefault="00A75438" w:rsidP="0093093C">
      <w:pPr>
        <w:jc w:val="center"/>
        <w:rPr>
          <w:rFonts w:ascii="HGP創英角ﾎﾟｯﾌﾟ体" w:eastAsia="HGP創英角ﾎﾟｯﾌﾟ体" w:hAnsi="HGP創英角ﾎﾟｯﾌﾟ体"/>
          <w:b/>
          <w:color w:val="17365D" w:themeColor="text2" w:themeShade="BF"/>
          <w:sz w:val="24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6448CE">
        <w:rPr>
          <w:rFonts w:ascii="HGP創英角ﾎﾟｯﾌﾟ体" w:eastAsia="HGP創英角ﾎﾟｯﾌﾟ体" w:hAnsi="HGP創英角ﾎﾟｯﾌﾟ体" w:hint="eastAsia"/>
          <w:b/>
          <w:noProof/>
          <w:color w:val="17365D" w:themeColor="text2" w:themeShade="B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08C757F" wp14:editId="77844334">
                <wp:simplePos x="0" y="0"/>
                <wp:positionH relativeFrom="column">
                  <wp:posOffset>260985</wp:posOffset>
                </wp:positionH>
                <wp:positionV relativeFrom="paragraph">
                  <wp:posOffset>26035</wp:posOffset>
                </wp:positionV>
                <wp:extent cx="5734050" cy="1847850"/>
                <wp:effectExtent l="0" t="0" r="19050" b="19050"/>
                <wp:wrapNone/>
                <wp:docPr id="2" name="メ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847850"/>
                        </a:xfrm>
                        <a:prstGeom prst="foldedCorner">
                          <a:avLst>
                            <a:gd name="adj" fmla="val 18213"/>
                          </a:avLst>
                        </a:prstGeom>
                        <a:pattFill prst="solidDmnd">
                          <a:fgClr>
                            <a:srgbClr val="FAB690"/>
                          </a:fgClr>
                          <a:bgClr>
                            <a:schemeClr val="bg1"/>
                          </a:bgClr>
                        </a:pattFill>
                        <a:ln w="22225">
                          <a:solidFill>
                            <a:srgbClr val="AF11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" o:spid="_x0000_s1026" type="#_x0000_t65" style="position:absolute;left:0;text-align:left;margin-left:20.55pt;margin-top:2.05pt;width:451.5pt;height:145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" adj="17666" fillcolor="#fab690" strokecolor="#af1137" strokeweight="1.75pt">
                <v:fill r:id="rId7" o:title="" color2="white [3212]" type="pattern"/>
              </v:shape>
            </w:pict>
          </mc:Fallback>
        </mc:AlternateContent>
      </w:r>
      <w:r w:rsidR="00F45D57" w:rsidRPr="006448CE">
        <w:rPr>
          <w:rFonts w:ascii="HGP創英角ﾎﾟｯﾌﾟ体" w:eastAsia="HGP創英角ﾎﾟｯﾌﾟ体" w:hAnsi="HGP創英角ﾎﾟｯﾌﾟ体" w:hint="eastAsia"/>
          <w:b/>
          <w:color w:val="17365D" w:themeColor="text2" w:themeShade="BF"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第１回　和歌山県障害者</w:t>
      </w:r>
    </w:p>
    <w:p w:rsidR="00F45D57" w:rsidRPr="006448CE" w:rsidRDefault="00F45D57" w:rsidP="00F45D57">
      <w:pPr>
        <w:jc w:val="center"/>
        <w:rPr>
          <w:rFonts w:ascii="HGP創英角ﾎﾟｯﾌﾟ体" w:eastAsia="HGP創英角ﾎﾟｯﾌﾟ体" w:hAnsi="HGP創英角ﾎﾟｯﾌﾟ体"/>
          <w:b/>
          <w:color w:val="17365D" w:themeColor="text2" w:themeShade="BF"/>
          <w:sz w:val="130"/>
          <w:szCs w:val="13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6448CE">
        <w:rPr>
          <w:rFonts w:ascii="HGP創英角ﾎﾟｯﾌﾟ体" w:eastAsia="HGP創英角ﾎﾟｯﾌﾟ体" w:hAnsi="HGP創英角ﾎﾟｯﾌﾟ体" w:hint="eastAsia"/>
          <w:b/>
          <w:color w:val="17365D" w:themeColor="text2" w:themeShade="BF"/>
          <w:sz w:val="130"/>
          <w:szCs w:val="13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作 </w:t>
      </w:r>
      <w:r w:rsidR="00A75438" w:rsidRPr="006448CE">
        <w:rPr>
          <w:rFonts w:ascii="HGP創英角ﾎﾟｯﾌﾟ体" w:eastAsia="HGP創英角ﾎﾟｯﾌﾟ体" w:hAnsi="HGP創英角ﾎﾟｯﾌﾟ体" w:hint="eastAsia"/>
          <w:b/>
          <w:color w:val="17365D" w:themeColor="text2" w:themeShade="BF"/>
          <w:sz w:val="130"/>
          <w:szCs w:val="13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6448CE">
        <w:rPr>
          <w:rFonts w:ascii="HGP創英角ﾎﾟｯﾌﾟ体" w:eastAsia="HGP創英角ﾎﾟｯﾌﾟ体" w:hAnsi="HGP創英角ﾎﾟｯﾌﾟ体" w:hint="eastAsia"/>
          <w:b/>
          <w:color w:val="17365D" w:themeColor="text2" w:themeShade="BF"/>
          <w:sz w:val="130"/>
          <w:szCs w:val="13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品 </w:t>
      </w:r>
      <w:r w:rsidR="00A75438" w:rsidRPr="006448CE">
        <w:rPr>
          <w:rFonts w:ascii="HGP創英角ﾎﾟｯﾌﾟ体" w:eastAsia="HGP創英角ﾎﾟｯﾌﾟ体" w:hAnsi="HGP創英角ﾎﾟｯﾌﾟ体" w:hint="eastAsia"/>
          <w:b/>
          <w:color w:val="17365D" w:themeColor="text2" w:themeShade="BF"/>
          <w:sz w:val="130"/>
          <w:szCs w:val="13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6448CE">
        <w:rPr>
          <w:rFonts w:ascii="HGP創英角ﾎﾟｯﾌﾟ体" w:eastAsia="HGP創英角ﾎﾟｯﾌﾟ体" w:hAnsi="HGP創英角ﾎﾟｯﾌﾟ体" w:hint="eastAsia"/>
          <w:b/>
          <w:color w:val="17365D" w:themeColor="text2" w:themeShade="BF"/>
          <w:sz w:val="130"/>
          <w:szCs w:val="13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展</w:t>
      </w:r>
    </w:p>
    <w:p w:rsidR="00400B3D" w:rsidRPr="00A75438" w:rsidRDefault="00400B3D" w:rsidP="00970840">
      <w:pPr>
        <w:ind w:firstLineChars="100" w:firstLine="241"/>
        <w:rPr>
          <w:rFonts w:ascii="HG丸ｺﾞｼｯｸM-PRO" w:eastAsia="HG丸ｺﾞｼｯｸM-PRO" w:hAnsi="HG丸ｺﾞｼｯｸM-PRO"/>
        </w:rPr>
      </w:pPr>
    </w:p>
    <w:p w:rsidR="00F45D57" w:rsidRPr="00400B3D" w:rsidRDefault="00F45D57" w:rsidP="00400B3D">
      <w:pPr>
        <w:ind w:firstLineChars="100" w:firstLine="271"/>
        <w:rPr>
          <w:rFonts w:ascii="HG丸ｺﾞｼｯｸM-PRO" w:eastAsia="HG丸ｺﾞｼｯｸM-PRO" w:hAnsi="HG丸ｺﾞｼｯｸM-PRO"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2021年、和歌山県では、全国障害者芸術・文化祭を国民文化祭と一体で開催します。この大会に向け、障害のある方から絵や書道、造形作品</w:t>
      </w:r>
      <w:r w:rsidR="00E01041"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等</w:t>
      </w: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を募集し、第１回和歌山県障害者作品展を開催します。</w:t>
      </w:r>
    </w:p>
    <w:p w:rsidR="00431B95" w:rsidRPr="00400B3D" w:rsidRDefault="00400B3D" w:rsidP="00400B3D">
      <w:pPr>
        <w:ind w:firstLineChars="100" w:firstLine="271"/>
        <w:rPr>
          <w:rFonts w:ascii="HG丸ｺﾞｼｯｸM-PRO" w:eastAsia="HG丸ｺﾞｼｯｸM-PRO" w:hAnsi="HG丸ｺﾞｼｯｸM-PRO"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出展者の方々の</w:t>
      </w:r>
      <w:r w:rsidR="00970840"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日頃の創作活動の成果を</w:t>
      </w: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、ぜひご鑑賞ください。</w:t>
      </w:r>
    </w:p>
    <w:p w:rsidR="00E01041" w:rsidRPr="00400B3D" w:rsidRDefault="00E01041" w:rsidP="006448CE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E01041" w:rsidRPr="006448CE" w:rsidRDefault="00400B3D" w:rsidP="00400B3D">
      <w:pPr>
        <w:rPr>
          <w:rFonts w:ascii="HG丸ｺﾞｼｯｸM-PRO" w:eastAsia="HG丸ｺﾞｼｯｸM-PRO" w:hAnsi="HG丸ｺﾞｼｯｸM-PRO"/>
          <w:b/>
          <w:i/>
          <w:color w:val="365F91" w:themeColor="accent1" w:themeShade="BF"/>
          <w:sz w:val="24"/>
          <w:szCs w:val="24"/>
          <w:bdr w:val="single" w:sz="4" w:space="0" w:color="auto"/>
          <w:shd w:val="pct15" w:color="auto" w:fill="FFFFFF"/>
        </w:rPr>
      </w:pPr>
      <w:r w:rsidRPr="00400B3D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  <w:shd w:val="pct15" w:color="auto" w:fill="FFFFFF"/>
        </w:rPr>
        <w:t xml:space="preserve">　</w:t>
      </w:r>
      <w:r w:rsidRPr="00400B3D">
        <w:rPr>
          <w:rFonts w:ascii="HG丸ｺﾞｼｯｸM-PRO" w:eastAsia="HG丸ｺﾞｼｯｸM-PRO" w:hAnsi="HG丸ｺﾞｼｯｸM-PRO" w:hint="eastAsia"/>
          <w:b/>
          <w:i/>
          <w:sz w:val="24"/>
          <w:szCs w:val="24"/>
          <w:bdr w:val="single" w:sz="4" w:space="0" w:color="auto"/>
          <w:shd w:val="pct15" w:color="auto" w:fill="FFFFFF"/>
        </w:rPr>
        <w:t xml:space="preserve">地方展　</w:t>
      </w:r>
    </w:p>
    <w:p w:rsidR="00E01041" w:rsidRPr="00400B3D" w:rsidRDefault="00E0104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400B3D">
        <w:rPr>
          <w:rFonts w:ascii="HG丸ｺﾞｼｯｸM-PRO" w:eastAsia="HG丸ｺﾞｼｯｸM-PRO" w:hAnsi="HG丸ｺﾞｼｯｸM-PRO" w:hint="eastAsia"/>
          <w:b/>
          <w:sz w:val="24"/>
          <w:szCs w:val="24"/>
        </w:rPr>
        <w:t>紀中・紀南地方展</w:t>
      </w:r>
    </w:p>
    <w:p w:rsidR="00E01041" w:rsidRPr="00400B3D" w:rsidRDefault="00E01041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会期：平成30年10月17日（水）～10月21日（日）</w:t>
      </w:r>
      <w:r w:rsidR="006448CE">
        <w:rPr>
          <w:rFonts w:ascii="HG丸ｺﾞｼｯｸM-PRO" w:eastAsia="HG丸ｺﾞｼｯｸM-PRO" w:hAnsi="HG丸ｺﾞｼｯｸM-PRO" w:hint="eastAsia"/>
          <w:sz w:val="24"/>
          <w:szCs w:val="24"/>
        </w:rPr>
        <w:t>9</w:t>
      </w: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:00～17:00</w:t>
      </w:r>
    </w:p>
    <w:p w:rsidR="0093093C" w:rsidRDefault="00E01041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会場：白浜町立総合体育館小アリーナ</w:t>
      </w:r>
      <w:r w:rsidRPr="00400B3D">
        <w:rPr>
          <w:rFonts w:ascii="HG丸ｺﾞｼｯｸM-PRO" w:eastAsia="HG丸ｺﾞｼｯｸM-PRO" w:hAnsi="HG丸ｺﾞｼｯｸM-PRO" w:hint="eastAsia"/>
          <w:sz w:val="20"/>
          <w:szCs w:val="20"/>
        </w:rPr>
        <w:t>（西牟婁郡白浜町29-3）</w:t>
      </w:r>
    </w:p>
    <w:p w:rsidR="0093093C" w:rsidRDefault="0093093C" w:rsidP="0093093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60444" wp14:editId="4ECE78D9">
                <wp:simplePos x="0" y="0"/>
                <wp:positionH relativeFrom="column">
                  <wp:posOffset>175260</wp:posOffset>
                </wp:positionH>
                <wp:positionV relativeFrom="paragraph">
                  <wp:posOffset>87630</wp:posOffset>
                </wp:positionV>
                <wp:extent cx="6210300" cy="847725"/>
                <wp:effectExtent l="38100" t="38100" r="114300" b="12382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47725"/>
                        </a:xfrm>
                        <a:prstGeom prst="roundRect">
                          <a:avLst/>
                        </a:prstGeom>
                        <a:noFill/>
                        <a:ln w="15875" cmpd="sng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13.8pt;margin-top:6.9pt;width:489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" filled="f" strokecolor="#243f60 [1604]" strokeweight="1.25pt">
                <v:shadow on="t" color="black" opacity="26214f" origin="-.5,-.5" offset=".74836mm,.74836mm"/>
              </v:roundrect>
            </w:pict>
          </mc:Fallback>
        </mc:AlternateContent>
      </w:r>
    </w:p>
    <w:p w:rsidR="0093093C" w:rsidRDefault="0093093C" w:rsidP="0093093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★田辺市在住の画家、廣本直子さん（「もじけハウス」代表）による絵画の</w:t>
      </w:r>
    </w:p>
    <w:p w:rsidR="0093093C" w:rsidRDefault="0093093C" w:rsidP="0093093C">
      <w:pPr>
        <w:ind w:leftChars="200" w:left="482" w:firstLineChars="100" w:firstLine="271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製作体験ワークショップを開催します。事前申し込みは不要です。</w:t>
      </w:r>
    </w:p>
    <w:p w:rsidR="00E01041" w:rsidRDefault="0093093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日時：平成30年10月20日（土）、21日（日）11:00～14:00</w:t>
      </w:r>
      <w:r w:rsidR="00E01041"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400B3D" w:rsidRPr="00400B3D" w:rsidRDefault="00400B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01041" w:rsidRPr="00400B3D" w:rsidRDefault="00E0104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400B3D">
        <w:rPr>
          <w:rFonts w:ascii="HG丸ｺﾞｼｯｸM-PRO" w:eastAsia="HG丸ｺﾞｼｯｸM-PRO" w:hAnsi="HG丸ｺﾞｼｯｸM-PRO" w:hint="eastAsia"/>
          <w:b/>
          <w:sz w:val="24"/>
          <w:szCs w:val="24"/>
        </w:rPr>
        <w:t>和歌山・海草地方展</w:t>
      </w:r>
    </w:p>
    <w:p w:rsidR="00E01041" w:rsidRPr="00400B3D" w:rsidRDefault="00E01041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会期：平成30年11月8日（木）～11月13日（火）</w:t>
      </w:r>
      <w:r w:rsidR="006448CE">
        <w:rPr>
          <w:rFonts w:ascii="HG丸ｺﾞｼｯｸM-PRO" w:eastAsia="HG丸ｺﾞｼｯｸM-PRO" w:hAnsi="HG丸ｺﾞｼｯｸM-PRO" w:hint="eastAsia"/>
          <w:sz w:val="24"/>
          <w:szCs w:val="24"/>
        </w:rPr>
        <w:t>9</w:t>
      </w: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:00～17:00</w:t>
      </w:r>
    </w:p>
    <w:p w:rsidR="00E01041" w:rsidRPr="00400B3D" w:rsidRDefault="00E01041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会場：和歌山市北コミュニティセンター多目的ホール</w:t>
      </w:r>
      <w:r w:rsidRPr="00400B3D">
        <w:rPr>
          <w:rFonts w:ascii="HG丸ｺﾞｼｯｸM-PRO" w:eastAsia="HG丸ｺﾞｼｯｸM-PRO" w:hAnsi="HG丸ｺﾞｼｯｸM-PRO" w:hint="eastAsia"/>
          <w:sz w:val="20"/>
          <w:szCs w:val="20"/>
        </w:rPr>
        <w:t>（和歌山市直川326-7）</w:t>
      </w:r>
    </w:p>
    <w:p w:rsidR="00400B3D" w:rsidRDefault="00400B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01041" w:rsidRPr="00400B3D" w:rsidRDefault="00E0104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400B3D">
        <w:rPr>
          <w:rFonts w:ascii="HG丸ｺﾞｼｯｸM-PRO" w:eastAsia="HG丸ｺﾞｼｯｸM-PRO" w:hAnsi="HG丸ｺﾞｼｯｸM-PRO" w:hint="eastAsia"/>
          <w:b/>
          <w:sz w:val="24"/>
          <w:szCs w:val="24"/>
        </w:rPr>
        <w:t>那賀・伊都地方展</w:t>
      </w:r>
    </w:p>
    <w:p w:rsidR="00E01041" w:rsidRPr="00400B3D" w:rsidRDefault="00E01041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会期：平成30年11月23日（金）～</w:t>
      </w:r>
      <w:r w:rsidR="00431B95"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11月28日（水）</w:t>
      </w:r>
      <w:r w:rsidR="006448CE">
        <w:rPr>
          <w:rFonts w:ascii="HG丸ｺﾞｼｯｸM-PRO" w:eastAsia="HG丸ｺﾞｼｯｸM-PRO" w:hAnsi="HG丸ｺﾞｼｯｸM-PRO" w:hint="eastAsia"/>
          <w:sz w:val="24"/>
          <w:szCs w:val="24"/>
        </w:rPr>
        <w:t>9</w:t>
      </w:r>
      <w:r w:rsidR="00431B95"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:00～17:00</w:t>
      </w:r>
    </w:p>
    <w:p w:rsidR="00431B95" w:rsidRDefault="006523DA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会場：かつらぎ</w:t>
      </w:r>
      <w:bookmarkStart w:id="0" w:name="_GoBack"/>
      <w:bookmarkEnd w:id="0"/>
      <w:r w:rsidR="00431B95"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総合文化会館展示ホール</w:t>
      </w:r>
      <w:r w:rsidR="00431B95" w:rsidRPr="00400B3D">
        <w:rPr>
          <w:rFonts w:ascii="HG丸ｺﾞｼｯｸM-PRO" w:eastAsia="HG丸ｺﾞｼｯｸM-PRO" w:hAnsi="HG丸ｺﾞｼｯｸM-PRO" w:hint="eastAsia"/>
          <w:sz w:val="20"/>
          <w:szCs w:val="20"/>
        </w:rPr>
        <w:t>（伊都郡かつらぎ町丁ノ町2454番地</w:t>
      </w:r>
      <w:r w:rsidR="00400B3D">
        <w:rPr>
          <w:rFonts w:ascii="HG丸ｺﾞｼｯｸM-PRO" w:eastAsia="HG丸ｺﾞｼｯｸM-PRO" w:hAnsi="HG丸ｺﾞｼｯｸM-PRO" w:hint="eastAsia"/>
          <w:sz w:val="20"/>
          <w:szCs w:val="20"/>
        </w:rPr>
        <w:t>）</w:t>
      </w:r>
    </w:p>
    <w:p w:rsidR="00400B3D" w:rsidRPr="00400B3D" w:rsidRDefault="00400B3D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431B95" w:rsidRPr="00400B3D" w:rsidRDefault="00400B3D">
      <w:pPr>
        <w:rPr>
          <w:rFonts w:ascii="HG丸ｺﾞｼｯｸM-PRO" w:eastAsia="HG丸ｺﾞｼｯｸM-PRO" w:hAnsi="HG丸ｺﾞｼｯｸM-PRO"/>
          <w:b/>
          <w:i/>
          <w:sz w:val="24"/>
          <w:szCs w:val="24"/>
          <w:bdr w:val="single" w:sz="4" w:space="0" w:color="auto"/>
          <w:shd w:val="pct15" w:color="auto" w:fill="FFFFFF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  <w:shd w:val="pct15" w:color="auto" w:fill="FFFFFF"/>
        </w:rPr>
        <w:t xml:space="preserve">　</w:t>
      </w:r>
      <w:r w:rsidRPr="00400B3D">
        <w:rPr>
          <w:rFonts w:ascii="HG丸ｺﾞｼｯｸM-PRO" w:eastAsia="HG丸ｺﾞｼｯｸM-PRO" w:hAnsi="HG丸ｺﾞｼｯｸM-PRO" w:hint="eastAsia"/>
          <w:b/>
          <w:i/>
          <w:sz w:val="24"/>
          <w:szCs w:val="24"/>
          <w:bdr w:val="single" w:sz="4" w:space="0" w:color="auto"/>
          <w:shd w:val="pct15" w:color="auto" w:fill="FFFFFF"/>
        </w:rPr>
        <w:t xml:space="preserve">優秀作品展　</w:t>
      </w:r>
    </w:p>
    <w:p w:rsidR="00431B95" w:rsidRPr="00400B3D" w:rsidRDefault="00431B9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会期：平成30年12月5日（水）～12月10日（月）</w:t>
      </w:r>
      <w:r w:rsidR="006448CE">
        <w:rPr>
          <w:rFonts w:ascii="HG丸ｺﾞｼｯｸM-PRO" w:eastAsia="HG丸ｺﾞｼｯｸM-PRO" w:hAnsi="HG丸ｺﾞｼｯｸM-PRO" w:hint="eastAsia"/>
          <w:sz w:val="24"/>
          <w:szCs w:val="24"/>
        </w:rPr>
        <w:t>9</w:t>
      </w: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>:00～17:00</w:t>
      </w:r>
    </w:p>
    <w:p w:rsidR="00431B95" w:rsidRPr="00400B3D" w:rsidRDefault="00431B9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00B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会場：和歌山県民文化会館特設展示室（和歌山市小松原通1-1）</w:t>
      </w:r>
    </w:p>
    <w:p w:rsidR="00970840" w:rsidRPr="00431B95" w:rsidRDefault="00970840">
      <w:pPr>
        <w:rPr>
          <w:rFonts w:ascii="HG丸ｺﾞｼｯｸM-PRO" w:eastAsia="HG丸ｺﾞｼｯｸM-PRO" w:hAnsi="HG丸ｺﾞｼｯｸM-PRO"/>
        </w:rPr>
      </w:pPr>
    </w:p>
    <w:p w:rsidR="00431B95" w:rsidRPr="00A75438" w:rsidRDefault="00431B95" w:rsidP="00A75438">
      <w:pPr>
        <w:ind w:firstLineChars="700" w:firstLine="1687"/>
        <w:rPr>
          <w:rFonts w:ascii="HG丸ｺﾞｼｯｸM-PRO" w:eastAsia="HG丸ｺﾞｼｯｸM-PRO" w:hAnsi="HG丸ｺﾞｼｯｸM-PRO"/>
          <w:szCs w:val="21"/>
        </w:rPr>
      </w:pPr>
      <w:r w:rsidRPr="00A75438">
        <w:rPr>
          <w:rFonts w:ascii="HG丸ｺﾞｼｯｸM-PRO" w:eastAsia="HG丸ｺﾞｼｯｸM-PRO" w:hAnsi="HG丸ｺﾞｼｯｸM-PRO" w:hint="eastAsia"/>
          <w:szCs w:val="21"/>
        </w:rPr>
        <w:t>※各会場の休館日は除きます。</w:t>
      </w:r>
    </w:p>
    <w:p w:rsidR="00970840" w:rsidRPr="00A75438" w:rsidRDefault="00431B95" w:rsidP="00A75438">
      <w:pPr>
        <w:ind w:firstLineChars="700" w:firstLine="1687"/>
        <w:rPr>
          <w:rFonts w:ascii="HG丸ｺﾞｼｯｸM-PRO" w:eastAsia="HG丸ｺﾞｼｯｸM-PRO" w:hAnsi="HG丸ｺﾞｼｯｸM-PRO"/>
          <w:szCs w:val="21"/>
        </w:rPr>
      </w:pPr>
      <w:r w:rsidRPr="00A75438">
        <w:rPr>
          <w:rFonts w:ascii="HG丸ｺﾞｼｯｸM-PRO" w:eastAsia="HG丸ｺﾞｼｯｸM-PRO" w:hAnsi="HG丸ｺﾞｼｯｸM-PRO" w:hint="eastAsia"/>
          <w:szCs w:val="21"/>
        </w:rPr>
        <w:t>※開催日の最終日は、午後１時までの開催です。</w:t>
      </w:r>
    </w:p>
    <w:p w:rsidR="00431B95" w:rsidRPr="00A75438" w:rsidRDefault="00400B3D" w:rsidP="006448CE">
      <w:pPr>
        <w:ind w:firstLineChars="700" w:firstLine="1692"/>
        <w:rPr>
          <w:rFonts w:ascii="HG丸ｺﾞｼｯｸM-PRO" w:eastAsia="HG丸ｺﾞｼｯｸM-PRO" w:hAnsi="HG丸ｺﾞｼｯｸM-PRO"/>
          <w:szCs w:val="21"/>
        </w:rPr>
      </w:pPr>
      <w:r w:rsidRPr="00A75438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B5748" wp14:editId="14003149">
                <wp:simplePos x="0" y="0"/>
                <wp:positionH relativeFrom="column">
                  <wp:posOffset>-539115</wp:posOffset>
                </wp:positionH>
                <wp:positionV relativeFrom="paragraph">
                  <wp:posOffset>53340</wp:posOffset>
                </wp:positionV>
                <wp:extent cx="1562100" cy="1552575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52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F648B" w:rsidRDefault="00CF648B" w:rsidP="00431B9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206C1" wp14:editId="268A123A">
                                  <wp:extent cx="1351440" cy="1390650"/>
                                  <wp:effectExtent l="0" t="0" r="1270" b="0"/>
                                  <wp:docPr id="7" name="図 7" descr="Y:\★障害福祉課共通\96 障害者芸術・文化祭\★障害者芸術文化活動支援事業\H30年度\H30年度県事業\きいちゃんイラスト\312 美術館A（モナリザ）_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Y:\★障害福祉課共通\96 障害者芸術・文化祭\★障害者芸術文化活動支援事業\H30年度\H30年度県事業\きいちゃんイラスト\312 美術館A（モナリザ）_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482" cy="1399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6" style="position:absolute;left:0;text-align:left;margin-left:-42.45pt;margin-top:4.2pt;width:123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" filled="f" stroked="f" strokeweight="2pt">
                <v:textbox>
                  <w:txbxContent>
                    <w:p w:rsidR="00CF648B" w:rsidRDefault="00CF648B" w:rsidP="00431B9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C206C1" wp14:editId="268A123A">
                            <wp:extent cx="1351440" cy="1390650"/>
                            <wp:effectExtent l="0" t="0" r="1270" b="0"/>
                            <wp:docPr id="7" name="図 7" descr="Y:\★障害福祉課共通\96 障害者芸術・文化祭\★障害者芸術文化活動支援事業\H30年度\H30年度県事業\きいちゃんイラスト\312 美術館A（モナリザ）_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Y:\★障害福祉課共通\96 障害者芸術・文化祭\★障害者芸術文化活動支援事業\H30年度\H30年度県事業\きいちゃんイラスト\312 美術館A（モナリザ）_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482" cy="1399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70840" w:rsidRPr="00A75438">
        <w:rPr>
          <w:rFonts w:ascii="HG丸ｺﾞｼｯｸM-PRO" w:eastAsia="HG丸ｺﾞｼｯｸM-PRO" w:hAnsi="HG丸ｺﾞｼｯｸM-PRO" w:hint="eastAsia"/>
          <w:szCs w:val="21"/>
        </w:rPr>
        <w:t>※</w:t>
      </w:r>
      <w:r w:rsidR="006523DA">
        <w:rPr>
          <w:rFonts w:ascii="HG丸ｺﾞｼｯｸM-PRO" w:eastAsia="HG丸ｺﾞｼｯｸM-PRO" w:hAnsi="HG丸ｺﾞｼｯｸM-PRO" w:hint="eastAsia"/>
          <w:szCs w:val="21"/>
        </w:rPr>
        <w:t>紀中・紀南地方</w:t>
      </w:r>
      <w:r w:rsidR="006448CE">
        <w:rPr>
          <w:rFonts w:ascii="HG丸ｺﾞｼｯｸM-PRO" w:eastAsia="HG丸ｺﾞｼｯｸM-PRO" w:hAnsi="HG丸ｺﾞｼｯｸM-PRO" w:hint="eastAsia"/>
          <w:szCs w:val="21"/>
        </w:rPr>
        <w:t>展（白浜町）の最終日</w:t>
      </w:r>
      <w:r w:rsidR="00431B95" w:rsidRPr="00A75438">
        <w:rPr>
          <w:rFonts w:ascii="HG丸ｺﾞｼｯｸM-PRO" w:eastAsia="HG丸ｺﾞｼｯｸM-PRO" w:hAnsi="HG丸ｺﾞｼｯｸM-PRO" w:hint="eastAsia"/>
          <w:szCs w:val="21"/>
        </w:rPr>
        <w:t>は、午後3時までの開催です。</w:t>
      </w:r>
    </w:p>
    <w:p w:rsidR="00400B3D" w:rsidRPr="00A75438" w:rsidRDefault="00431B95" w:rsidP="00A75438">
      <w:pPr>
        <w:ind w:firstLineChars="700" w:firstLine="1687"/>
        <w:rPr>
          <w:rFonts w:ascii="HG丸ｺﾞｼｯｸM-PRO" w:eastAsia="HG丸ｺﾞｼｯｸM-PRO" w:hAnsi="HG丸ｺﾞｼｯｸM-PRO"/>
          <w:szCs w:val="21"/>
        </w:rPr>
      </w:pPr>
      <w:r w:rsidRPr="00A75438">
        <w:rPr>
          <w:rFonts w:ascii="HG丸ｺﾞｼｯｸM-PRO" w:eastAsia="HG丸ｺﾞｼｯｸM-PRO" w:hAnsi="HG丸ｺﾞｼｯｸM-PRO" w:hint="eastAsia"/>
          <w:szCs w:val="21"/>
        </w:rPr>
        <w:t>※那賀・伊都地方展は、11月25日（日）は、臨時休館となります。</w:t>
      </w:r>
    </w:p>
    <w:p w:rsidR="00970840" w:rsidRDefault="00970840" w:rsidP="00400B3D">
      <w:pPr>
        <w:spacing w:line="0" w:lineRule="atLeast"/>
        <w:ind w:firstLineChars="200" w:firstLine="704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88E37" wp14:editId="64649AF0">
                <wp:simplePos x="0" y="0"/>
                <wp:positionH relativeFrom="column">
                  <wp:posOffset>1108710</wp:posOffset>
                </wp:positionH>
                <wp:positionV relativeFrom="paragraph">
                  <wp:posOffset>55245</wp:posOffset>
                </wp:positionV>
                <wp:extent cx="4686300" cy="790575"/>
                <wp:effectExtent l="0" t="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79057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87.3pt;margin-top:4.35pt;width:369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" filled="f" strokecolor="#243f60 [1604]" strokeweight="1pt"/>
            </w:pict>
          </mc:Fallback>
        </mc:AlternateContent>
      </w:r>
    </w:p>
    <w:p w:rsidR="0093093C" w:rsidRDefault="00A75438" w:rsidP="00970840">
      <w:pPr>
        <w:spacing w:line="0" w:lineRule="atLeast"/>
        <w:ind w:firstLineChars="200" w:firstLine="482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     </w:t>
      </w:r>
      <w:r w:rsidR="00970840" w:rsidRPr="00431B95">
        <w:rPr>
          <w:rFonts w:ascii="HG丸ｺﾞｼｯｸM-PRO" w:eastAsia="HG丸ｺﾞｼｯｸM-PRO" w:hAnsi="HG丸ｺﾞｼｯｸM-PRO" w:hint="eastAsia"/>
        </w:rPr>
        <w:t>問合せ先：和歌山県福祉保健部福祉保健政策局</w:t>
      </w:r>
      <w:r w:rsidR="00431B95" w:rsidRPr="00431B95">
        <w:rPr>
          <w:rFonts w:ascii="HG丸ｺﾞｼｯｸM-PRO" w:eastAsia="HG丸ｺﾞｼｯｸM-PRO" w:hAnsi="HG丸ｺﾞｼｯｸM-PRO" w:hint="eastAsia"/>
        </w:rPr>
        <w:t xml:space="preserve">　</w:t>
      </w:r>
      <w:r w:rsidR="00970840" w:rsidRPr="00431B95">
        <w:rPr>
          <w:rFonts w:ascii="HG丸ｺﾞｼｯｸM-PRO" w:eastAsia="HG丸ｺﾞｼｯｸM-PRO" w:hAnsi="HG丸ｺﾞｼｯｸM-PRO" w:hint="eastAsia"/>
        </w:rPr>
        <w:t>障害福祉課</w:t>
      </w:r>
    </w:p>
    <w:p w:rsidR="00431B95" w:rsidRPr="00431B95" w:rsidRDefault="00A75438" w:rsidP="00970840">
      <w:pPr>
        <w:spacing w:line="0" w:lineRule="atLeast"/>
        <w:ind w:firstLineChars="200" w:firstLine="482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       </w:t>
      </w:r>
      <w:r w:rsidR="00970840" w:rsidRPr="00431B95">
        <w:rPr>
          <w:rFonts w:ascii="HG丸ｺﾞｼｯｸM-PRO" w:eastAsia="HG丸ｺﾞｼｯｸM-PRO" w:hAnsi="HG丸ｺﾞｼｯｸM-PRO" w:hint="eastAsia"/>
        </w:rPr>
        <w:t>電話：</w:t>
      </w:r>
      <w:r w:rsidR="00970840" w:rsidRPr="00431B95">
        <w:rPr>
          <w:rFonts w:ascii="HG丸ｺﾞｼｯｸM-PRO" w:eastAsia="HG丸ｺﾞｼｯｸM-PRO" w:hAnsi="HG丸ｺﾞｼｯｸM-PRO"/>
        </w:rPr>
        <w:t>073-441-2533</w:t>
      </w:r>
      <w:r w:rsidR="00431B95" w:rsidRPr="00431B95">
        <w:rPr>
          <w:rFonts w:ascii="HG丸ｺﾞｼｯｸM-PRO" w:eastAsia="HG丸ｺﾞｼｯｸM-PRO" w:hAnsi="HG丸ｺﾞｼｯｸM-PRO" w:hint="eastAsia"/>
        </w:rPr>
        <w:t xml:space="preserve">　　</w:t>
      </w:r>
      <w:r w:rsidR="00970840" w:rsidRPr="00431B95">
        <w:rPr>
          <w:rFonts w:ascii="HG丸ｺﾞｼｯｸM-PRO" w:eastAsia="HG丸ｺﾞｼｯｸM-PRO" w:hAnsi="HG丸ｺﾞｼｯｸM-PRO"/>
        </w:rPr>
        <w:t>FAX</w:t>
      </w:r>
      <w:r w:rsidR="00970840" w:rsidRPr="00431B95">
        <w:rPr>
          <w:rFonts w:ascii="HG丸ｺﾞｼｯｸM-PRO" w:eastAsia="HG丸ｺﾞｼｯｸM-PRO" w:hAnsi="HG丸ｺﾞｼｯｸM-PRO" w:hint="eastAsia"/>
        </w:rPr>
        <w:t>：</w:t>
      </w:r>
      <w:r w:rsidR="00970840" w:rsidRPr="00431B95">
        <w:rPr>
          <w:rFonts w:ascii="HG丸ｺﾞｼｯｸM-PRO" w:eastAsia="HG丸ｺﾞｼｯｸM-PRO" w:hAnsi="HG丸ｺﾞｼｯｸM-PRO"/>
        </w:rPr>
        <w:t>073-432-5567</w:t>
      </w:r>
    </w:p>
    <w:p w:rsidR="00970840" w:rsidRPr="00970840" w:rsidRDefault="00970840" w:rsidP="00400B3D">
      <w:pPr>
        <w:spacing w:line="0" w:lineRule="atLeast"/>
        <w:ind w:firstLineChars="200" w:firstLine="482"/>
        <w:jc w:val="center"/>
        <w:rPr>
          <w:rFonts w:ascii="HG丸ｺﾞｼｯｸM-PRO" w:eastAsia="HG丸ｺﾞｼｯｸM-PRO" w:hAnsi="HG丸ｺﾞｼｯｸM-PRO"/>
        </w:rPr>
      </w:pPr>
      <w:r w:rsidRPr="00431B95">
        <w:rPr>
          <w:rFonts w:ascii="HG丸ｺﾞｼｯｸM-PRO" w:eastAsia="HG丸ｺﾞｼｯｸM-PRO" w:hAnsi="HG丸ｺﾞｼｯｸM-PRO"/>
        </w:rPr>
        <w:t>e-mail</w:t>
      </w:r>
      <w:r w:rsidRPr="00431B95">
        <w:rPr>
          <w:rFonts w:ascii="HG丸ｺﾞｼｯｸM-PRO" w:eastAsia="HG丸ｺﾞｼｯｸM-PRO" w:hAnsi="HG丸ｺﾞｼｯｸM-PRO" w:hint="eastAsia"/>
        </w:rPr>
        <w:t>：</w:t>
      </w:r>
      <w:hyperlink r:id="rId10" w:history="1">
        <w:r w:rsidR="00431B95" w:rsidRPr="00970840">
          <w:rPr>
            <w:rStyle w:val="a5"/>
            <w:rFonts w:ascii="HG丸ｺﾞｼｯｸM-PRO" w:eastAsia="HG丸ｺﾞｼｯｸM-PRO" w:hAnsi="HG丸ｺﾞｼｯｸM-PRO" w:hint="eastAsia"/>
            <w:color w:val="17365D" w:themeColor="text2" w:themeShade="BF"/>
            <w:u w:val="none"/>
          </w:rPr>
          <w:t>e0404001@pref.wakayama.lg.jp</w:t>
        </w:r>
      </w:hyperlink>
    </w:p>
    <w:sectPr w:rsidR="00970840" w:rsidRPr="00970840" w:rsidSect="00A75438">
      <w:pgSz w:w="11906" w:h="16838" w:code="9"/>
      <w:pgMar w:top="567" w:right="1134" w:bottom="1134" w:left="1134" w:header="851" w:footer="992" w:gutter="0"/>
      <w:cols w:space="425"/>
      <w:docGrid w:type="linesAndChars" w:linePitch="336" w:charSpace="63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48B" w:rsidRDefault="00CF648B" w:rsidP="0093093C">
      <w:r>
        <w:separator/>
      </w:r>
    </w:p>
  </w:endnote>
  <w:endnote w:type="continuationSeparator" w:id="0">
    <w:p w:rsidR="00CF648B" w:rsidRDefault="00CF648B" w:rsidP="0093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48B" w:rsidRDefault="00CF648B" w:rsidP="0093093C">
      <w:r>
        <w:separator/>
      </w:r>
    </w:p>
  </w:footnote>
  <w:footnote w:type="continuationSeparator" w:id="0">
    <w:p w:rsidR="00CF648B" w:rsidRDefault="00CF648B" w:rsidP="00930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241"/>
  <w:drawingGridVerticalSpacing w:val="168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D57"/>
    <w:rsid w:val="000009FC"/>
    <w:rsid w:val="00124CA0"/>
    <w:rsid w:val="0025002D"/>
    <w:rsid w:val="003E0056"/>
    <w:rsid w:val="00400B3D"/>
    <w:rsid w:val="00431B95"/>
    <w:rsid w:val="00574A87"/>
    <w:rsid w:val="006448CE"/>
    <w:rsid w:val="006523DA"/>
    <w:rsid w:val="0093093C"/>
    <w:rsid w:val="00970840"/>
    <w:rsid w:val="00A75438"/>
    <w:rsid w:val="00CF648B"/>
    <w:rsid w:val="00E01041"/>
    <w:rsid w:val="00F4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B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31B9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31B9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309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3093C"/>
  </w:style>
  <w:style w:type="paragraph" w:styleId="a8">
    <w:name w:val="footer"/>
    <w:basedOn w:val="a"/>
    <w:link w:val="a9"/>
    <w:uiPriority w:val="99"/>
    <w:unhideWhenUsed/>
    <w:rsid w:val="0093093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309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B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31B9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31B9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309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3093C"/>
  </w:style>
  <w:style w:type="paragraph" w:styleId="a8">
    <w:name w:val="footer"/>
    <w:basedOn w:val="a"/>
    <w:link w:val="a9"/>
    <w:uiPriority w:val="99"/>
    <w:unhideWhenUsed/>
    <w:rsid w:val="0093093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30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e0404001@pref.wakayama.lg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4E6E0519</Template>
  <TotalTime>86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Wakayama Prefecture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073245</dc:creator>
  <cp:lastModifiedBy>073245</cp:lastModifiedBy>
  <cp:revision>4</cp:revision>
  <cp:lastPrinted>2018-10-10T01:52:00Z</cp:lastPrinted>
  <dcterms:created xsi:type="dcterms:W3CDTF">2018-10-03T12:44:00Z</dcterms:created>
  <dcterms:modified xsi:type="dcterms:W3CDTF">2018-10-10T02:07:00Z</dcterms:modified>
</cp:coreProperties>
</file>